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C9858" w14:textId="0B8040E6" w:rsidR="001558AD" w:rsidRDefault="00663A77">
      <w:r>
        <w:rPr>
          <w:noProof/>
          <w:sz w:val="20"/>
        </w:rPr>
        <w:drawing>
          <wp:anchor distT="0" distB="0" distL="114300" distR="114300" simplePos="0" relativeHeight="251657728" behindDoc="0" locked="0" layoutInCell="1" allowOverlap="1" wp14:anchorId="7C84E875" wp14:editId="3F82799D">
            <wp:simplePos x="0" y="0"/>
            <wp:positionH relativeFrom="margin">
              <wp:posOffset>3105150</wp:posOffset>
            </wp:positionH>
            <wp:positionV relativeFrom="page">
              <wp:posOffset>581025</wp:posOffset>
            </wp:positionV>
            <wp:extent cx="2419350" cy="647700"/>
            <wp:effectExtent l="0" t="0" r="0" b="12700"/>
            <wp:wrapSquare wrapText="bothSides"/>
            <wp:docPr id="2" name="Picture 2" descr="skside_sh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side_sh_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149" w:type="dxa"/>
        <w:tblCellMar>
          <w:left w:w="70" w:type="dxa"/>
          <w:right w:w="70" w:type="dxa"/>
        </w:tblCellMar>
        <w:tblLook w:val="0000" w:firstRow="0" w:lastRow="0" w:firstColumn="0" w:lastColumn="0" w:noHBand="0" w:noVBand="0"/>
      </w:tblPr>
      <w:tblGrid>
        <w:gridCol w:w="5865"/>
        <w:gridCol w:w="4284"/>
      </w:tblGrid>
      <w:tr w:rsidR="001558AD" w:rsidRPr="007556E4" w14:paraId="7C0B6880" w14:textId="77777777">
        <w:tc>
          <w:tcPr>
            <w:tcW w:w="5865" w:type="dxa"/>
          </w:tcPr>
          <w:p w14:paraId="0ACD3FDD" w14:textId="77777777" w:rsidR="001558AD" w:rsidRDefault="001558AD">
            <w:pPr>
              <w:pStyle w:val="Overskrift1"/>
              <w:rPr>
                <w:sz w:val="72"/>
              </w:rPr>
            </w:pPr>
            <w:r>
              <w:rPr>
                <w:sz w:val="72"/>
              </w:rPr>
              <w:t>Møtereferat</w:t>
            </w:r>
          </w:p>
          <w:p w14:paraId="7F17B73B" w14:textId="77777777" w:rsidR="001558AD" w:rsidRDefault="001558AD"/>
        </w:tc>
        <w:tc>
          <w:tcPr>
            <w:tcW w:w="4284" w:type="dxa"/>
          </w:tcPr>
          <w:p w14:paraId="4BDD4A3E" w14:textId="77777777" w:rsidR="001558AD" w:rsidRPr="001558AD" w:rsidRDefault="001558AD">
            <w:pPr>
              <w:pStyle w:val="Avd"/>
              <w:rPr>
                <w:b/>
                <w:bCs/>
                <w:sz w:val="18"/>
              </w:rPr>
            </w:pPr>
            <w:r w:rsidRPr="001558AD">
              <w:rPr>
                <w:b/>
                <w:bCs/>
                <w:noProof/>
                <w:sz w:val="18"/>
              </w:rPr>
              <w:t>Oppvekst og levekår</w:t>
            </w:r>
          </w:p>
          <w:p w14:paraId="03761773" w14:textId="77777777" w:rsidR="001558AD" w:rsidRPr="001558AD" w:rsidRDefault="001558AD">
            <w:pPr>
              <w:pStyle w:val="Avd"/>
            </w:pPr>
            <w:r w:rsidRPr="001558AD">
              <w:rPr>
                <w:noProof/>
              </w:rPr>
              <w:t>Lassa skole</w:t>
            </w:r>
          </w:p>
          <w:p w14:paraId="646E51F8" w14:textId="77777777" w:rsidR="001558AD" w:rsidRPr="001558AD" w:rsidRDefault="001558AD">
            <w:pPr>
              <w:pStyle w:val="Avd"/>
            </w:pPr>
          </w:p>
          <w:p w14:paraId="774B83F6" w14:textId="77777777" w:rsidR="001558AD" w:rsidRDefault="001558AD">
            <w:pPr>
              <w:pStyle w:val="Avd"/>
            </w:pPr>
            <w:proofErr w:type="spellStart"/>
            <w:proofErr w:type="gramStart"/>
            <w:r>
              <w:t>Postadr</w:t>
            </w:r>
            <w:proofErr w:type="spellEnd"/>
            <w:r>
              <w:t>.:</w:t>
            </w:r>
            <w:proofErr w:type="gramEnd"/>
            <w:r>
              <w:t xml:space="preserve"> </w:t>
            </w:r>
            <w:r w:rsidRPr="000E2F09">
              <w:rPr>
                <w:noProof/>
              </w:rPr>
              <w:t>Rektor Berntsensgate 9, 4022 Stavanger</w:t>
            </w:r>
          </w:p>
          <w:p w14:paraId="271271A6" w14:textId="77777777" w:rsidR="001558AD" w:rsidRDefault="001558AD">
            <w:pPr>
              <w:pStyle w:val="Avd"/>
            </w:pPr>
            <w:proofErr w:type="spellStart"/>
            <w:proofErr w:type="gramStart"/>
            <w:r>
              <w:t>Besøksadr</w:t>
            </w:r>
            <w:proofErr w:type="spellEnd"/>
            <w:r>
              <w:t>.:</w:t>
            </w:r>
            <w:proofErr w:type="gramEnd"/>
            <w:r>
              <w:t xml:space="preserve"> </w:t>
            </w:r>
            <w:r w:rsidRPr="000E2F09">
              <w:rPr>
                <w:noProof/>
              </w:rPr>
              <w:t>Rektor Berntsensgate 9</w:t>
            </w:r>
          </w:p>
          <w:p w14:paraId="099EBBC2" w14:textId="77777777" w:rsidR="001558AD" w:rsidRDefault="001558AD">
            <w:pPr>
              <w:pStyle w:val="Avd"/>
              <w:rPr>
                <w:lang w:val="de-DE"/>
              </w:rPr>
            </w:pPr>
            <w:r>
              <w:rPr>
                <w:lang w:val="de-DE"/>
              </w:rPr>
              <w:t xml:space="preserve">E-post: </w:t>
            </w:r>
            <w:r w:rsidRPr="000E2F09">
              <w:rPr>
                <w:noProof/>
                <w:lang w:val="de-DE"/>
              </w:rPr>
              <w:t>lassa.skole@stavanger.kommune.no</w:t>
            </w:r>
            <w:r>
              <w:rPr>
                <w:lang w:val="de-DE"/>
              </w:rPr>
              <w:t xml:space="preserve"> </w:t>
            </w:r>
          </w:p>
          <w:p w14:paraId="2995BBC6" w14:textId="77777777" w:rsidR="001558AD" w:rsidRPr="005A5D36" w:rsidRDefault="001558AD">
            <w:pPr>
              <w:pStyle w:val="Avd"/>
              <w:rPr>
                <w:lang w:val="en-US"/>
              </w:rPr>
            </w:pPr>
            <w:r w:rsidRPr="005A5D36">
              <w:rPr>
                <w:lang w:val="en-US"/>
              </w:rPr>
              <w:t>www.stavanger.kommune.no</w:t>
            </w:r>
          </w:p>
          <w:p w14:paraId="70515A8B" w14:textId="77777777" w:rsidR="001558AD" w:rsidRPr="005A5D36" w:rsidRDefault="001558AD">
            <w:pPr>
              <w:pStyle w:val="Avd"/>
              <w:rPr>
                <w:lang w:val="en-US"/>
              </w:rPr>
            </w:pPr>
            <w:r w:rsidRPr="005A5D36">
              <w:rPr>
                <w:lang w:val="en-US"/>
              </w:rPr>
              <w:t xml:space="preserve">Org.nr.: </w:t>
            </w:r>
            <w:r w:rsidRPr="005A5D36">
              <w:rPr>
                <w:noProof/>
                <w:lang w:val="en-US"/>
              </w:rPr>
              <w:t>NO 964 965 226</w:t>
            </w:r>
          </w:p>
        </w:tc>
      </w:tr>
    </w:tbl>
    <w:p w14:paraId="5CB4E6D1" w14:textId="77777777" w:rsidR="001558AD" w:rsidRPr="00167C44" w:rsidRDefault="001558AD">
      <w:pPr>
        <w:rPr>
          <w:sz w:val="24"/>
          <w:szCs w:val="24"/>
          <w:lang w:val="en-US"/>
        </w:rPr>
      </w:pPr>
    </w:p>
    <w:tbl>
      <w:tblPr>
        <w:tblW w:w="11731" w:type="dxa"/>
        <w:tblLayout w:type="fixed"/>
        <w:tblCellMar>
          <w:left w:w="0" w:type="dxa"/>
          <w:right w:w="70" w:type="dxa"/>
        </w:tblCellMar>
        <w:tblLook w:val="0000" w:firstRow="0" w:lastRow="0" w:firstColumn="0" w:lastColumn="0" w:noHBand="0" w:noVBand="0"/>
      </w:tblPr>
      <w:tblGrid>
        <w:gridCol w:w="7797"/>
        <w:gridCol w:w="160"/>
        <w:gridCol w:w="1156"/>
        <w:gridCol w:w="2618"/>
      </w:tblGrid>
      <w:tr w:rsidR="001558AD" w:rsidRPr="00167C44" w14:paraId="7FE2AC04" w14:textId="77777777" w:rsidTr="001558AD">
        <w:trPr>
          <w:gridAfter w:val="1"/>
          <w:wAfter w:w="2618" w:type="dxa"/>
        </w:trPr>
        <w:tc>
          <w:tcPr>
            <w:tcW w:w="7797" w:type="dxa"/>
          </w:tcPr>
          <w:p w14:paraId="2307C48E" w14:textId="77777777" w:rsidR="001558AD" w:rsidRPr="00167C44" w:rsidRDefault="001558AD">
            <w:pPr>
              <w:rPr>
                <w:sz w:val="24"/>
                <w:szCs w:val="24"/>
              </w:rPr>
            </w:pPr>
            <w:proofErr w:type="gramStart"/>
            <w:r w:rsidRPr="00167C44">
              <w:rPr>
                <w:sz w:val="24"/>
                <w:szCs w:val="24"/>
              </w:rPr>
              <w:t xml:space="preserve">Gruppe: </w:t>
            </w:r>
            <w:r w:rsidR="00BC3847" w:rsidRPr="00167C44">
              <w:rPr>
                <w:sz w:val="24"/>
                <w:szCs w:val="24"/>
              </w:rPr>
              <w:t xml:space="preserve">  </w:t>
            </w:r>
            <w:proofErr w:type="gramEnd"/>
            <w:r w:rsidR="00BC3847" w:rsidRPr="00167C44">
              <w:rPr>
                <w:sz w:val="24"/>
                <w:szCs w:val="24"/>
              </w:rPr>
              <w:t xml:space="preserve"> </w:t>
            </w:r>
            <w:proofErr w:type="spellStart"/>
            <w:r w:rsidRPr="00167C44">
              <w:rPr>
                <w:sz w:val="24"/>
                <w:szCs w:val="24"/>
              </w:rPr>
              <w:t>Driftstyre</w:t>
            </w:r>
            <w:proofErr w:type="spellEnd"/>
          </w:p>
        </w:tc>
        <w:tc>
          <w:tcPr>
            <w:tcW w:w="1316" w:type="dxa"/>
            <w:gridSpan w:val="2"/>
          </w:tcPr>
          <w:p w14:paraId="7C0C5340" w14:textId="77777777" w:rsidR="001558AD" w:rsidRPr="00167C44" w:rsidRDefault="001558AD">
            <w:pPr>
              <w:rPr>
                <w:b/>
                <w:bCs/>
                <w:sz w:val="24"/>
                <w:szCs w:val="24"/>
              </w:rPr>
            </w:pPr>
          </w:p>
        </w:tc>
      </w:tr>
      <w:tr w:rsidR="001558AD" w:rsidRPr="00167C44" w14:paraId="26F5CBC0" w14:textId="77777777" w:rsidTr="001558AD">
        <w:trPr>
          <w:gridAfter w:val="1"/>
          <w:wAfter w:w="2618" w:type="dxa"/>
        </w:trPr>
        <w:tc>
          <w:tcPr>
            <w:tcW w:w="7797" w:type="dxa"/>
          </w:tcPr>
          <w:p w14:paraId="35EE19B4" w14:textId="77777777" w:rsidR="001558AD" w:rsidRPr="00167C44" w:rsidRDefault="001558AD">
            <w:pPr>
              <w:rPr>
                <w:sz w:val="24"/>
                <w:szCs w:val="24"/>
              </w:rPr>
            </w:pPr>
            <w:r w:rsidRPr="00167C44">
              <w:rPr>
                <w:sz w:val="24"/>
                <w:szCs w:val="24"/>
              </w:rPr>
              <w:t>Møtested: Lassa skole</w:t>
            </w:r>
          </w:p>
        </w:tc>
        <w:tc>
          <w:tcPr>
            <w:tcW w:w="1316" w:type="dxa"/>
            <w:gridSpan w:val="2"/>
          </w:tcPr>
          <w:p w14:paraId="0A5CD8CC" w14:textId="77777777" w:rsidR="001558AD" w:rsidRPr="00167C44" w:rsidRDefault="001558AD">
            <w:pPr>
              <w:rPr>
                <w:b/>
                <w:bCs/>
                <w:sz w:val="24"/>
                <w:szCs w:val="24"/>
              </w:rPr>
            </w:pPr>
          </w:p>
        </w:tc>
      </w:tr>
      <w:tr w:rsidR="001558AD" w:rsidRPr="00167C44" w14:paraId="4F1055DA" w14:textId="77777777" w:rsidTr="001558AD">
        <w:trPr>
          <w:gridAfter w:val="1"/>
          <w:wAfter w:w="2618" w:type="dxa"/>
        </w:trPr>
        <w:tc>
          <w:tcPr>
            <w:tcW w:w="7797" w:type="dxa"/>
          </w:tcPr>
          <w:p w14:paraId="3E963CB9" w14:textId="5FD6FC9B" w:rsidR="001558AD" w:rsidRPr="00167C44" w:rsidRDefault="001558AD" w:rsidP="00772DCF">
            <w:pPr>
              <w:rPr>
                <w:sz w:val="24"/>
                <w:szCs w:val="24"/>
              </w:rPr>
            </w:pPr>
            <w:r w:rsidRPr="00167C44">
              <w:rPr>
                <w:sz w:val="24"/>
                <w:szCs w:val="24"/>
              </w:rPr>
              <w:t xml:space="preserve">Møtedato/ -tid: </w:t>
            </w:r>
            <w:r w:rsidR="00772DCF" w:rsidRPr="00167C44">
              <w:rPr>
                <w:sz w:val="24"/>
                <w:szCs w:val="24"/>
              </w:rPr>
              <w:t>25.02.2015 kl.18.00 – 20.00</w:t>
            </w:r>
          </w:p>
        </w:tc>
        <w:tc>
          <w:tcPr>
            <w:tcW w:w="1316" w:type="dxa"/>
            <w:gridSpan w:val="2"/>
          </w:tcPr>
          <w:p w14:paraId="24A452FC" w14:textId="77777777" w:rsidR="001558AD" w:rsidRPr="00167C44" w:rsidRDefault="001558AD">
            <w:pPr>
              <w:rPr>
                <w:b/>
                <w:bCs/>
                <w:sz w:val="24"/>
                <w:szCs w:val="24"/>
              </w:rPr>
            </w:pPr>
          </w:p>
        </w:tc>
      </w:tr>
      <w:tr w:rsidR="001558AD" w:rsidRPr="00167C44" w14:paraId="5649378C" w14:textId="77777777" w:rsidTr="001558AD">
        <w:trPr>
          <w:cantSplit/>
        </w:trPr>
        <w:tc>
          <w:tcPr>
            <w:tcW w:w="7797" w:type="dxa"/>
          </w:tcPr>
          <w:p w14:paraId="40BA70E6" w14:textId="77777777" w:rsidR="001558AD" w:rsidRPr="00167C44" w:rsidRDefault="001558AD">
            <w:pPr>
              <w:rPr>
                <w:sz w:val="24"/>
                <w:szCs w:val="24"/>
              </w:rPr>
            </w:pPr>
            <w:r w:rsidRPr="00167C44">
              <w:rPr>
                <w:sz w:val="24"/>
                <w:szCs w:val="24"/>
              </w:rPr>
              <w:t>Møteleder Øyvind Gundersen</w:t>
            </w:r>
          </w:p>
        </w:tc>
        <w:tc>
          <w:tcPr>
            <w:tcW w:w="160" w:type="dxa"/>
          </w:tcPr>
          <w:p w14:paraId="4B8A0630" w14:textId="77777777" w:rsidR="001558AD" w:rsidRPr="00167C44" w:rsidRDefault="001558AD">
            <w:pPr>
              <w:pStyle w:val="Bunntekst"/>
              <w:keepLines w:val="0"/>
              <w:tabs>
                <w:tab w:val="clear" w:pos="4320"/>
                <w:tab w:val="clear" w:pos="8640"/>
              </w:tabs>
              <w:rPr>
                <w:sz w:val="24"/>
                <w:szCs w:val="24"/>
              </w:rPr>
            </w:pPr>
          </w:p>
        </w:tc>
        <w:tc>
          <w:tcPr>
            <w:tcW w:w="3774" w:type="dxa"/>
            <w:gridSpan w:val="2"/>
          </w:tcPr>
          <w:p w14:paraId="091C4917" w14:textId="77777777" w:rsidR="001558AD" w:rsidRPr="00167C44" w:rsidRDefault="001558AD">
            <w:pPr>
              <w:pStyle w:val="Bunntekst"/>
              <w:keepLines w:val="0"/>
              <w:tabs>
                <w:tab w:val="clear" w:pos="4320"/>
                <w:tab w:val="clear" w:pos="8640"/>
              </w:tabs>
              <w:rPr>
                <w:sz w:val="24"/>
                <w:szCs w:val="24"/>
              </w:rPr>
            </w:pPr>
          </w:p>
          <w:p w14:paraId="1D2CAF2E" w14:textId="77777777" w:rsidR="001558AD" w:rsidRPr="00167C44" w:rsidRDefault="001558AD">
            <w:pPr>
              <w:pStyle w:val="Bunntekst"/>
              <w:keepLines w:val="0"/>
              <w:tabs>
                <w:tab w:val="clear" w:pos="4320"/>
                <w:tab w:val="clear" w:pos="8640"/>
              </w:tabs>
              <w:rPr>
                <w:sz w:val="24"/>
                <w:szCs w:val="24"/>
              </w:rPr>
            </w:pPr>
          </w:p>
        </w:tc>
      </w:tr>
      <w:tr w:rsidR="001558AD" w:rsidRPr="00167C44" w14:paraId="6D3CEF9C" w14:textId="77777777" w:rsidTr="001558AD">
        <w:trPr>
          <w:gridAfter w:val="1"/>
          <w:wAfter w:w="2618" w:type="dxa"/>
        </w:trPr>
        <w:tc>
          <w:tcPr>
            <w:tcW w:w="7797" w:type="dxa"/>
          </w:tcPr>
          <w:p w14:paraId="51E4ECC5" w14:textId="77777777" w:rsidR="001558AD" w:rsidRPr="00167C44" w:rsidRDefault="001558AD">
            <w:pPr>
              <w:rPr>
                <w:sz w:val="24"/>
                <w:szCs w:val="24"/>
              </w:rPr>
            </w:pPr>
            <w:r w:rsidRPr="00167C44">
              <w:rPr>
                <w:sz w:val="24"/>
                <w:szCs w:val="24"/>
              </w:rPr>
              <w:t>Deltakere: Øyvind Gundersen (</w:t>
            </w:r>
            <w:proofErr w:type="spellStart"/>
            <w:r w:rsidRPr="00167C44">
              <w:rPr>
                <w:sz w:val="24"/>
                <w:szCs w:val="24"/>
              </w:rPr>
              <w:t>Driftst</w:t>
            </w:r>
            <w:r w:rsidR="00BC3847" w:rsidRPr="00167C44">
              <w:rPr>
                <w:sz w:val="24"/>
                <w:szCs w:val="24"/>
              </w:rPr>
              <w:t>yre</w:t>
            </w:r>
            <w:r w:rsidRPr="00167C44">
              <w:rPr>
                <w:sz w:val="24"/>
                <w:szCs w:val="24"/>
              </w:rPr>
              <w:t>leder</w:t>
            </w:r>
            <w:proofErr w:type="spellEnd"/>
            <w:r w:rsidRPr="00167C44">
              <w:rPr>
                <w:sz w:val="24"/>
                <w:szCs w:val="24"/>
              </w:rPr>
              <w:t>)</w:t>
            </w:r>
          </w:p>
          <w:p w14:paraId="565C2585" w14:textId="77777777" w:rsidR="001558AD" w:rsidRPr="00167C44" w:rsidRDefault="001558AD">
            <w:pPr>
              <w:rPr>
                <w:sz w:val="24"/>
                <w:szCs w:val="24"/>
              </w:rPr>
            </w:pPr>
            <w:r w:rsidRPr="00167C44">
              <w:rPr>
                <w:sz w:val="24"/>
                <w:szCs w:val="24"/>
              </w:rPr>
              <w:t xml:space="preserve">                  Nina Thowsen, </w:t>
            </w:r>
            <w:r w:rsidR="00BB53D4" w:rsidRPr="00167C44">
              <w:rPr>
                <w:sz w:val="24"/>
                <w:szCs w:val="24"/>
              </w:rPr>
              <w:t>(</w:t>
            </w:r>
            <w:proofErr w:type="spellStart"/>
            <w:r w:rsidR="00BB53D4" w:rsidRPr="00167C44">
              <w:rPr>
                <w:sz w:val="24"/>
                <w:szCs w:val="24"/>
              </w:rPr>
              <w:t>foreldrerepr</w:t>
            </w:r>
            <w:proofErr w:type="spellEnd"/>
            <w:r w:rsidRPr="00167C44">
              <w:rPr>
                <w:sz w:val="24"/>
                <w:szCs w:val="24"/>
              </w:rPr>
              <w:t>)</w:t>
            </w:r>
          </w:p>
          <w:p w14:paraId="281844FF" w14:textId="2B5FDF6E" w:rsidR="001558AD" w:rsidRPr="00167C44" w:rsidRDefault="001558AD">
            <w:pPr>
              <w:rPr>
                <w:sz w:val="24"/>
                <w:szCs w:val="24"/>
              </w:rPr>
            </w:pPr>
            <w:r w:rsidRPr="00167C44">
              <w:rPr>
                <w:sz w:val="24"/>
                <w:szCs w:val="24"/>
              </w:rPr>
              <w:t xml:space="preserve">                  </w:t>
            </w:r>
            <w:r w:rsidR="001F5E19" w:rsidRPr="00167C44">
              <w:rPr>
                <w:sz w:val="24"/>
                <w:szCs w:val="24"/>
              </w:rPr>
              <w:t xml:space="preserve">Hildegunn Huse </w:t>
            </w:r>
            <w:r w:rsidRPr="00167C44">
              <w:rPr>
                <w:sz w:val="24"/>
                <w:szCs w:val="24"/>
              </w:rPr>
              <w:t>(ansattes repr.)</w:t>
            </w:r>
          </w:p>
          <w:p w14:paraId="461BB0C5" w14:textId="77777777" w:rsidR="001558AD" w:rsidRPr="00167C44" w:rsidRDefault="001558AD">
            <w:pPr>
              <w:rPr>
                <w:sz w:val="24"/>
                <w:szCs w:val="24"/>
              </w:rPr>
            </w:pPr>
            <w:r w:rsidRPr="00167C44">
              <w:rPr>
                <w:sz w:val="24"/>
                <w:szCs w:val="24"/>
              </w:rPr>
              <w:t xml:space="preserve">                  Nadine </w:t>
            </w:r>
            <w:proofErr w:type="spellStart"/>
            <w:r w:rsidRPr="00167C44">
              <w:rPr>
                <w:sz w:val="24"/>
                <w:szCs w:val="24"/>
              </w:rPr>
              <w:t>Littman</w:t>
            </w:r>
            <w:proofErr w:type="spellEnd"/>
            <w:r w:rsidRPr="00167C44">
              <w:rPr>
                <w:sz w:val="24"/>
                <w:szCs w:val="24"/>
              </w:rPr>
              <w:t xml:space="preserve">, (SFO leder – </w:t>
            </w:r>
            <w:proofErr w:type="spellStart"/>
            <w:r w:rsidRPr="00167C44">
              <w:rPr>
                <w:sz w:val="24"/>
                <w:szCs w:val="24"/>
              </w:rPr>
              <w:t>komm.representant</w:t>
            </w:r>
            <w:proofErr w:type="spellEnd"/>
            <w:r w:rsidRPr="00167C44">
              <w:rPr>
                <w:sz w:val="24"/>
                <w:szCs w:val="24"/>
              </w:rPr>
              <w:t>)</w:t>
            </w:r>
          </w:p>
          <w:p w14:paraId="2F595002" w14:textId="77777777" w:rsidR="001558AD" w:rsidRPr="00167C44" w:rsidRDefault="001558AD">
            <w:pPr>
              <w:rPr>
                <w:sz w:val="24"/>
                <w:szCs w:val="24"/>
              </w:rPr>
            </w:pPr>
            <w:r w:rsidRPr="00167C44">
              <w:rPr>
                <w:sz w:val="24"/>
                <w:szCs w:val="24"/>
              </w:rPr>
              <w:t xml:space="preserve">                  Ingvar Lunde (ledelsen)</w:t>
            </w:r>
          </w:p>
          <w:p w14:paraId="628E4BE8" w14:textId="732698DE" w:rsidR="001F5E19" w:rsidRPr="00167C44" w:rsidRDefault="001F5E19">
            <w:pPr>
              <w:rPr>
                <w:sz w:val="24"/>
                <w:szCs w:val="24"/>
              </w:rPr>
            </w:pPr>
            <w:r w:rsidRPr="00167C44">
              <w:rPr>
                <w:sz w:val="24"/>
                <w:szCs w:val="24"/>
              </w:rPr>
              <w:t xml:space="preserve">                  Nadine Littmann (</w:t>
            </w:r>
            <w:proofErr w:type="spellStart"/>
            <w:r w:rsidRPr="00167C44">
              <w:rPr>
                <w:sz w:val="24"/>
                <w:szCs w:val="24"/>
              </w:rPr>
              <w:t>komm</w:t>
            </w:r>
            <w:proofErr w:type="spellEnd"/>
            <w:r w:rsidRPr="00167C44">
              <w:rPr>
                <w:sz w:val="24"/>
                <w:szCs w:val="24"/>
              </w:rPr>
              <w:t xml:space="preserve">. </w:t>
            </w:r>
            <w:proofErr w:type="gramStart"/>
            <w:r w:rsidRPr="00167C44">
              <w:rPr>
                <w:sz w:val="24"/>
                <w:szCs w:val="24"/>
              </w:rPr>
              <w:t>representant</w:t>
            </w:r>
            <w:proofErr w:type="gramEnd"/>
            <w:r w:rsidRPr="00167C44">
              <w:rPr>
                <w:sz w:val="24"/>
                <w:szCs w:val="24"/>
              </w:rPr>
              <w:t>)</w:t>
            </w:r>
          </w:p>
          <w:p w14:paraId="105F196C" w14:textId="77777777" w:rsidR="001558AD" w:rsidRPr="00167C44" w:rsidRDefault="001558AD">
            <w:pPr>
              <w:rPr>
                <w:sz w:val="24"/>
                <w:szCs w:val="24"/>
              </w:rPr>
            </w:pPr>
            <w:r w:rsidRPr="00167C44">
              <w:rPr>
                <w:sz w:val="24"/>
                <w:szCs w:val="24"/>
              </w:rPr>
              <w:t xml:space="preserve">                  Marit Vikse </w:t>
            </w:r>
            <w:r w:rsidR="00BC3847" w:rsidRPr="00167C44">
              <w:rPr>
                <w:sz w:val="24"/>
                <w:szCs w:val="24"/>
              </w:rPr>
              <w:t>(politisk</w:t>
            </w:r>
            <w:r w:rsidRPr="00167C44">
              <w:rPr>
                <w:sz w:val="24"/>
                <w:szCs w:val="24"/>
              </w:rPr>
              <w:t xml:space="preserve"> representant)</w:t>
            </w:r>
          </w:p>
          <w:p w14:paraId="2B5EFCA8" w14:textId="27169074" w:rsidR="001558AD" w:rsidRPr="00167C44" w:rsidRDefault="001558AD">
            <w:pPr>
              <w:rPr>
                <w:sz w:val="24"/>
                <w:szCs w:val="24"/>
              </w:rPr>
            </w:pPr>
            <w:r w:rsidRPr="00167C44">
              <w:rPr>
                <w:sz w:val="24"/>
                <w:szCs w:val="24"/>
              </w:rPr>
              <w:t xml:space="preserve">                  </w:t>
            </w:r>
            <w:r w:rsidR="00BC6E34" w:rsidRPr="00167C44">
              <w:rPr>
                <w:sz w:val="24"/>
                <w:szCs w:val="24"/>
              </w:rPr>
              <w:t>Felix Soma Hauge, Hedda Holm Nag og Lea Norheim Schmidt</w:t>
            </w:r>
            <w:r w:rsidR="001F5E19" w:rsidRPr="00167C44">
              <w:rPr>
                <w:sz w:val="24"/>
                <w:szCs w:val="24"/>
              </w:rPr>
              <w:t xml:space="preserve"> </w:t>
            </w:r>
            <w:r w:rsidRPr="00167C44">
              <w:rPr>
                <w:sz w:val="24"/>
                <w:szCs w:val="24"/>
              </w:rPr>
              <w:t xml:space="preserve">     </w:t>
            </w:r>
            <w:r w:rsidR="00BC3847" w:rsidRPr="00167C44">
              <w:rPr>
                <w:sz w:val="24"/>
                <w:szCs w:val="24"/>
              </w:rPr>
              <w:t xml:space="preserve"> </w:t>
            </w:r>
            <w:r w:rsidR="00BC6E34" w:rsidRPr="00167C44">
              <w:rPr>
                <w:sz w:val="24"/>
                <w:szCs w:val="24"/>
              </w:rPr>
              <w:t xml:space="preserve">                       </w:t>
            </w:r>
            <w:r w:rsidR="00146187" w:rsidRPr="00167C44">
              <w:rPr>
                <w:sz w:val="24"/>
                <w:szCs w:val="24"/>
              </w:rPr>
              <w:t xml:space="preserve">    </w:t>
            </w:r>
            <w:r w:rsidR="007556E4" w:rsidRPr="00167C44">
              <w:rPr>
                <w:sz w:val="24"/>
                <w:szCs w:val="24"/>
              </w:rPr>
              <w:t xml:space="preserve">   </w:t>
            </w:r>
            <w:proofErr w:type="gramStart"/>
            <w:r w:rsidR="007556E4" w:rsidRPr="00167C44">
              <w:rPr>
                <w:sz w:val="24"/>
                <w:szCs w:val="24"/>
              </w:rPr>
              <w:t xml:space="preserve">   </w:t>
            </w:r>
            <w:r w:rsidR="00BC3847" w:rsidRPr="00167C44">
              <w:rPr>
                <w:sz w:val="24"/>
                <w:szCs w:val="24"/>
              </w:rPr>
              <w:t>(</w:t>
            </w:r>
            <w:proofErr w:type="gramEnd"/>
            <w:r w:rsidR="00BC3847" w:rsidRPr="00167C44">
              <w:rPr>
                <w:sz w:val="24"/>
                <w:szCs w:val="24"/>
              </w:rPr>
              <w:t>elevrådsrepresentanter</w:t>
            </w:r>
            <w:r w:rsidRPr="00167C44">
              <w:rPr>
                <w:sz w:val="24"/>
                <w:szCs w:val="24"/>
              </w:rPr>
              <w:t>)</w:t>
            </w:r>
          </w:p>
          <w:p w14:paraId="760F8A40" w14:textId="77777777" w:rsidR="001558AD" w:rsidRPr="00167C44" w:rsidRDefault="001558AD">
            <w:pPr>
              <w:rPr>
                <w:sz w:val="24"/>
                <w:szCs w:val="24"/>
              </w:rPr>
            </w:pPr>
            <w:r w:rsidRPr="00167C44">
              <w:rPr>
                <w:sz w:val="24"/>
                <w:szCs w:val="24"/>
              </w:rPr>
              <w:t xml:space="preserve">                 </w:t>
            </w:r>
            <w:r w:rsidR="00BC3847" w:rsidRPr="00167C44">
              <w:rPr>
                <w:sz w:val="24"/>
                <w:szCs w:val="24"/>
              </w:rPr>
              <w:t xml:space="preserve"> </w:t>
            </w:r>
            <w:r w:rsidRPr="00167C44">
              <w:rPr>
                <w:sz w:val="24"/>
                <w:szCs w:val="24"/>
              </w:rPr>
              <w:t>Kristin Haugen Olsen (rektor)</w:t>
            </w:r>
          </w:p>
        </w:tc>
        <w:tc>
          <w:tcPr>
            <w:tcW w:w="1316" w:type="dxa"/>
            <w:gridSpan w:val="2"/>
          </w:tcPr>
          <w:p w14:paraId="4D37B58E" w14:textId="77777777" w:rsidR="001558AD" w:rsidRPr="00167C44" w:rsidRDefault="001558AD">
            <w:pPr>
              <w:rPr>
                <w:sz w:val="24"/>
                <w:szCs w:val="24"/>
              </w:rPr>
            </w:pPr>
          </w:p>
        </w:tc>
      </w:tr>
      <w:tr w:rsidR="001558AD" w:rsidRPr="00167C44" w14:paraId="0996B329" w14:textId="77777777" w:rsidTr="001558AD">
        <w:trPr>
          <w:gridAfter w:val="1"/>
          <w:wAfter w:w="2618" w:type="dxa"/>
        </w:trPr>
        <w:tc>
          <w:tcPr>
            <w:tcW w:w="7797" w:type="dxa"/>
          </w:tcPr>
          <w:p w14:paraId="55C12A82" w14:textId="77777777" w:rsidR="001558AD" w:rsidRPr="00167C44" w:rsidRDefault="001558AD">
            <w:pPr>
              <w:rPr>
                <w:sz w:val="24"/>
                <w:szCs w:val="24"/>
              </w:rPr>
            </w:pPr>
          </w:p>
        </w:tc>
        <w:tc>
          <w:tcPr>
            <w:tcW w:w="1316" w:type="dxa"/>
            <w:gridSpan w:val="2"/>
          </w:tcPr>
          <w:p w14:paraId="6E889A5C" w14:textId="77777777" w:rsidR="001558AD" w:rsidRPr="00167C44" w:rsidRDefault="001558AD">
            <w:pPr>
              <w:rPr>
                <w:sz w:val="24"/>
                <w:szCs w:val="24"/>
              </w:rPr>
            </w:pPr>
          </w:p>
        </w:tc>
      </w:tr>
      <w:tr w:rsidR="001558AD" w:rsidRPr="00167C44" w14:paraId="77802BC5" w14:textId="77777777" w:rsidTr="001558AD">
        <w:trPr>
          <w:gridAfter w:val="1"/>
          <w:wAfter w:w="2618" w:type="dxa"/>
        </w:trPr>
        <w:tc>
          <w:tcPr>
            <w:tcW w:w="7797" w:type="dxa"/>
            <w:tcBorders>
              <w:bottom w:val="single" w:sz="4" w:space="0" w:color="auto"/>
            </w:tcBorders>
            <w:tcMar>
              <w:bottom w:w="113" w:type="dxa"/>
            </w:tcMar>
          </w:tcPr>
          <w:p w14:paraId="7563E98F" w14:textId="77777777" w:rsidR="001558AD" w:rsidRPr="00167C44" w:rsidRDefault="001558AD">
            <w:pPr>
              <w:rPr>
                <w:sz w:val="24"/>
                <w:szCs w:val="24"/>
              </w:rPr>
            </w:pPr>
            <w:proofErr w:type="gramStart"/>
            <w:r w:rsidRPr="00167C44">
              <w:rPr>
                <w:sz w:val="24"/>
                <w:szCs w:val="24"/>
              </w:rPr>
              <w:t>Referent:</w:t>
            </w:r>
            <w:r w:rsidR="00BC3847" w:rsidRPr="00167C44">
              <w:rPr>
                <w:sz w:val="24"/>
                <w:szCs w:val="24"/>
              </w:rPr>
              <w:t xml:space="preserve"> </w:t>
            </w:r>
            <w:r w:rsidRPr="00167C44">
              <w:rPr>
                <w:sz w:val="24"/>
                <w:szCs w:val="24"/>
              </w:rPr>
              <w:t xml:space="preserve"> Kristin</w:t>
            </w:r>
            <w:proofErr w:type="gramEnd"/>
            <w:r w:rsidRPr="00167C44">
              <w:rPr>
                <w:sz w:val="24"/>
                <w:szCs w:val="24"/>
              </w:rPr>
              <w:t xml:space="preserve"> Haugen Olsen </w:t>
            </w:r>
          </w:p>
          <w:p w14:paraId="1503FF99" w14:textId="50050C3C" w:rsidR="00BC6E34" w:rsidRPr="00167C44" w:rsidRDefault="00817B11">
            <w:pPr>
              <w:rPr>
                <w:sz w:val="24"/>
                <w:szCs w:val="24"/>
              </w:rPr>
            </w:pPr>
            <w:r w:rsidRPr="00167C44">
              <w:rPr>
                <w:sz w:val="24"/>
                <w:szCs w:val="24"/>
              </w:rPr>
              <w:t>Forfall: Elevrådsrepresentantene</w:t>
            </w:r>
          </w:p>
        </w:tc>
        <w:tc>
          <w:tcPr>
            <w:tcW w:w="1316" w:type="dxa"/>
            <w:gridSpan w:val="2"/>
            <w:tcBorders>
              <w:bottom w:val="single" w:sz="4" w:space="0" w:color="auto"/>
            </w:tcBorders>
            <w:tcMar>
              <w:bottom w:w="113" w:type="dxa"/>
            </w:tcMar>
          </w:tcPr>
          <w:p w14:paraId="557152BE" w14:textId="77777777" w:rsidR="001558AD" w:rsidRPr="00167C44" w:rsidRDefault="001558AD">
            <w:pPr>
              <w:rPr>
                <w:sz w:val="24"/>
                <w:szCs w:val="24"/>
              </w:rPr>
            </w:pPr>
          </w:p>
        </w:tc>
      </w:tr>
    </w:tbl>
    <w:p w14:paraId="0B1C223A" w14:textId="77777777" w:rsidR="001558AD" w:rsidRPr="00167C44" w:rsidRDefault="001558AD">
      <w:pPr>
        <w:rPr>
          <w:sz w:val="24"/>
          <w:szCs w:val="24"/>
        </w:rPr>
      </w:pPr>
    </w:p>
    <w:tbl>
      <w:tblPr>
        <w:tblW w:w="9930" w:type="dxa"/>
        <w:tblLayout w:type="fixed"/>
        <w:tblCellMar>
          <w:left w:w="70" w:type="dxa"/>
          <w:right w:w="70" w:type="dxa"/>
        </w:tblCellMar>
        <w:tblLook w:val="0000" w:firstRow="0" w:lastRow="0" w:firstColumn="0" w:lastColumn="0" w:noHBand="0" w:noVBand="0"/>
      </w:tblPr>
      <w:tblGrid>
        <w:gridCol w:w="3424"/>
        <w:gridCol w:w="3425"/>
        <w:gridCol w:w="3081"/>
      </w:tblGrid>
      <w:tr w:rsidR="001558AD" w:rsidRPr="00167C44" w14:paraId="1A294C44" w14:textId="77777777" w:rsidTr="00D12CA4">
        <w:tc>
          <w:tcPr>
            <w:tcW w:w="2544" w:type="dxa"/>
          </w:tcPr>
          <w:p w14:paraId="5159AFB6" w14:textId="77777777" w:rsidR="001558AD" w:rsidRPr="00167C44" w:rsidRDefault="001558AD">
            <w:pPr>
              <w:spacing w:line="240" w:lineRule="auto"/>
              <w:rPr>
                <w:sz w:val="24"/>
                <w:szCs w:val="24"/>
              </w:rPr>
            </w:pPr>
            <w:r w:rsidRPr="00167C44">
              <w:rPr>
                <w:sz w:val="24"/>
                <w:szCs w:val="24"/>
              </w:rPr>
              <w:t xml:space="preserve">REFERANSE </w:t>
            </w:r>
          </w:p>
        </w:tc>
        <w:tc>
          <w:tcPr>
            <w:tcW w:w="2545" w:type="dxa"/>
          </w:tcPr>
          <w:p w14:paraId="78B6AC22" w14:textId="77777777" w:rsidR="001558AD" w:rsidRPr="00167C44" w:rsidRDefault="001558AD">
            <w:pPr>
              <w:spacing w:line="240" w:lineRule="auto"/>
              <w:rPr>
                <w:sz w:val="24"/>
                <w:szCs w:val="24"/>
              </w:rPr>
            </w:pPr>
            <w:r w:rsidRPr="00167C44">
              <w:rPr>
                <w:sz w:val="24"/>
                <w:szCs w:val="24"/>
              </w:rPr>
              <w:t>JOURNALNR</w:t>
            </w:r>
          </w:p>
        </w:tc>
        <w:tc>
          <w:tcPr>
            <w:tcW w:w="2289" w:type="dxa"/>
          </w:tcPr>
          <w:p w14:paraId="12F69E73" w14:textId="77777777" w:rsidR="001558AD" w:rsidRPr="00167C44" w:rsidRDefault="001558AD">
            <w:pPr>
              <w:spacing w:line="240" w:lineRule="auto"/>
              <w:rPr>
                <w:sz w:val="24"/>
                <w:szCs w:val="24"/>
              </w:rPr>
            </w:pPr>
            <w:r w:rsidRPr="00167C44">
              <w:rPr>
                <w:sz w:val="24"/>
                <w:szCs w:val="24"/>
              </w:rPr>
              <w:t>DATO</w:t>
            </w:r>
          </w:p>
        </w:tc>
      </w:tr>
      <w:tr w:rsidR="001558AD" w:rsidRPr="00167C44" w14:paraId="629B1B7C" w14:textId="77777777" w:rsidTr="00D12CA4">
        <w:tc>
          <w:tcPr>
            <w:tcW w:w="2544" w:type="dxa"/>
          </w:tcPr>
          <w:p w14:paraId="3D5F7FCE" w14:textId="77777777" w:rsidR="001558AD" w:rsidRPr="00167C44" w:rsidRDefault="001558AD">
            <w:pPr>
              <w:spacing w:line="240" w:lineRule="auto"/>
              <w:rPr>
                <w:sz w:val="24"/>
                <w:szCs w:val="24"/>
              </w:rPr>
            </w:pPr>
          </w:p>
        </w:tc>
        <w:tc>
          <w:tcPr>
            <w:tcW w:w="2545" w:type="dxa"/>
          </w:tcPr>
          <w:p w14:paraId="13B6D708" w14:textId="77777777" w:rsidR="001558AD" w:rsidRPr="00167C44" w:rsidRDefault="001558AD">
            <w:pPr>
              <w:spacing w:line="240" w:lineRule="auto"/>
              <w:rPr>
                <w:sz w:val="24"/>
                <w:szCs w:val="24"/>
              </w:rPr>
            </w:pPr>
          </w:p>
        </w:tc>
        <w:tc>
          <w:tcPr>
            <w:tcW w:w="2289" w:type="dxa"/>
          </w:tcPr>
          <w:p w14:paraId="68641589" w14:textId="2950137C" w:rsidR="001558AD" w:rsidRPr="00167C44" w:rsidRDefault="00333432">
            <w:pPr>
              <w:spacing w:line="240" w:lineRule="auto"/>
              <w:rPr>
                <w:sz w:val="24"/>
                <w:szCs w:val="24"/>
              </w:rPr>
            </w:pPr>
            <w:r w:rsidRPr="00167C44">
              <w:rPr>
                <w:sz w:val="24"/>
                <w:szCs w:val="24"/>
              </w:rPr>
              <w:t>26.02.2015</w:t>
            </w:r>
          </w:p>
        </w:tc>
      </w:tr>
    </w:tbl>
    <w:p w14:paraId="737A4168" w14:textId="77777777" w:rsidR="001558AD" w:rsidRPr="00167C44" w:rsidRDefault="001558AD">
      <w:pPr>
        <w:rPr>
          <w:sz w:val="24"/>
          <w:szCs w:val="24"/>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993"/>
        <w:gridCol w:w="9355"/>
        <w:gridCol w:w="4111"/>
      </w:tblGrid>
      <w:tr w:rsidR="001558AD" w:rsidRPr="00167C44" w14:paraId="31B51E42" w14:textId="77777777" w:rsidTr="00330B0E">
        <w:trPr>
          <w:cantSplit/>
          <w:tblHeader/>
        </w:trPr>
        <w:tc>
          <w:tcPr>
            <w:tcW w:w="993" w:type="dxa"/>
            <w:tcBorders>
              <w:top w:val="nil"/>
              <w:left w:val="nil"/>
              <w:bottom w:val="single" w:sz="4" w:space="0" w:color="auto"/>
              <w:right w:val="nil"/>
            </w:tcBorders>
            <w:shd w:val="clear" w:color="auto" w:fill="CCCCCC"/>
            <w:tcMar>
              <w:bottom w:w="68" w:type="dxa"/>
            </w:tcMar>
          </w:tcPr>
          <w:p w14:paraId="342C190F" w14:textId="77777777" w:rsidR="001558AD" w:rsidRPr="00167C44" w:rsidRDefault="001558AD">
            <w:pPr>
              <w:rPr>
                <w:b/>
                <w:bCs/>
                <w:sz w:val="24"/>
                <w:szCs w:val="24"/>
              </w:rPr>
            </w:pPr>
            <w:r w:rsidRPr="00167C44">
              <w:rPr>
                <w:b/>
                <w:bCs/>
                <w:sz w:val="24"/>
                <w:szCs w:val="24"/>
              </w:rPr>
              <w:t>Sak nr.:</w:t>
            </w:r>
          </w:p>
        </w:tc>
        <w:tc>
          <w:tcPr>
            <w:tcW w:w="9355" w:type="dxa"/>
            <w:tcBorders>
              <w:top w:val="nil"/>
              <w:left w:val="nil"/>
              <w:right w:val="nil"/>
            </w:tcBorders>
            <w:shd w:val="clear" w:color="auto" w:fill="CCCCCC"/>
            <w:tcMar>
              <w:left w:w="68" w:type="dxa"/>
              <w:bottom w:w="68" w:type="dxa"/>
            </w:tcMar>
          </w:tcPr>
          <w:p w14:paraId="1ACA2C0B" w14:textId="77777777" w:rsidR="001558AD" w:rsidRPr="00167C44" w:rsidRDefault="001558AD">
            <w:pPr>
              <w:rPr>
                <w:sz w:val="24"/>
                <w:szCs w:val="24"/>
              </w:rPr>
            </w:pPr>
          </w:p>
        </w:tc>
        <w:tc>
          <w:tcPr>
            <w:tcW w:w="4111" w:type="dxa"/>
            <w:tcBorders>
              <w:top w:val="nil"/>
              <w:left w:val="nil"/>
              <w:right w:val="nil"/>
            </w:tcBorders>
            <w:shd w:val="clear" w:color="auto" w:fill="CCCCCC"/>
          </w:tcPr>
          <w:p w14:paraId="5908626F" w14:textId="77777777" w:rsidR="001558AD" w:rsidRPr="00167C44" w:rsidRDefault="001558AD">
            <w:pPr>
              <w:rPr>
                <w:b/>
                <w:bCs/>
                <w:sz w:val="24"/>
                <w:szCs w:val="24"/>
              </w:rPr>
            </w:pPr>
            <w:r w:rsidRPr="00167C44">
              <w:rPr>
                <w:b/>
                <w:bCs/>
                <w:sz w:val="24"/>
                <w:szCs w:val="24"/>
              </w:rPr>
              <w:t>Ansvar</w:t>
            </w:r>
          </w:p>
        </w:tc>
      </w:tr>
      <w:tr w:rsidR="001558AD" w:rsidRPr="00167C44" w14:paraId="23F88BC9" w14:textId="77777777" w:rsidTr="00330B0E">
        <w:tc>
          <w:tcPr>
            <w:tcW w:w="993" w:type="dxa"/>
            <w:tcBorders>
              <w:top w:val="single" w:sz="4" w:space="0" w:color="auto"/>
              <w:left w:val="nil"/>
              <w:bottom w:val="single" w:sz="4" w:space="0" w:color="auto"/>
            </w:tcBorders>
          </w:tcPr>
          <w:p w14:paraId="0C568CF7" w14:textId="42D201ED" w:rsidR="001558AD" w:rsidRPr="00167C44" w:rsidRDefault="00333432">
            <w:pPr>
              <w:rPr>
                <w:sz w:val="24"/>
                <w:szCs w:val="24"/>
              </w:rPr>
            </w:pPr>
            <w:r w:rsidRPr="00167C44">
              <w:rPr>
                <w:sz w:val="24"/>
                <w:szCs w:val="24"/>
              </w:rPr>
              <w:t>1/15</w:t>
            </w:r>
          </w:p>
        </w:tc>
        <w:tc>
          <w:tcPr>
            <w:tcW w:w="9355" w:type="dxa"/>
            <w:tcBorders>
              <w:right w:val="nil"/>
            </w:tcBorders>
            <w:tcMar>
              <w:left w:w="68" w:type="dxa"/>
            </w:tcMar>
          </w:tcPr>
          <w:p w14:paraId="6F6AA20A" w14:textId="227C96DA" w:rsidR="001558AD" w:rsidRPr="00167C44" w:rsidRDefault="001558AD" w:rsidP="00B63B64">
            <w:pPr>
              <w:pStyle w:val="Sluttnotetekst"/>
              <w:spacing w:line="240" w:lineRule="auto"/>
              <w:rPr>
                <w:sz w:val="24"/>
                <w:szCs w:val="24"/>
              </w:rPr>
            </w:pPr>
            <w:r w:rsidRPr="00167C44">
              <w:rPr>
                <w:sz w:val="24"/>
                <w:szCs w:val="24"/>
              </w:rPr>
              <w:t>Godkjenning av innkalling</w:t>
            </w:r>
            <w:r w:rsidR="00392E56" w:rsidRPr="00167C44">
              <w:rPr>
                <w:sz w:val="24"/>
                <w:szCs w:val="24"/>
              </w:rPr>
              <w:t xml:space="preserve"> </w:t>
            </w:r>
            <w:r w:rsidR="00E02A5E" w:rsidRPr="00167C44">
              <w:rPr>
                <w:sz w:val="24"/>
                <w:szCs w:val="24"/>
              </w:rPr>
              <w:t>og møtebok</w:t>
            </w:r>
            <w:r w:rsidR="00333432" w:rsidRPr="00167C44">
              <w:rPr>
                <w:sz w:val="24"/>
                <w:szCs w:val="24"/>
              </w:rPr>
              <w:t xml:space="preserve"> fra 02.10.2014</w:t>
            </w:r>
          </w:p>
          <w:p w14:paraId="1537A69C" w14:textId="449030B4" w:rsidR="001558AD" w:rsidRPr="00167C44" w:rsidRDefault="00B63B64">
            <w:pPr>
              <w:rPr>
                <w:sz w:val="24"/>
                <w:szCs w:val="24"/>
              </w:rPr>
            </w:pPr>
            <w:r w:rsidRPr="00167C44">
              <w:rPr>
                <w:sz w:val="24"/>
                <w:szCs w:val="24"/>
              </w:rPr>
              <w:t xml:space="preserve"> </w:t>
            </w:r>
            <w:r w:rsidR="001558AD" w:rsidRPr="00167C44">
              <w:rPr>
                <w:sz w:val="24"/>
                <w:szCs w:val="24"/>
              </w:rPr>
              <w:t xml:space="preserve">Innkalling </w:t>
            </w:r>
            <w:r w:rsidR="00392E56" w:rsidRPr="00167C44">
              <w:rPr>
                <w:sz w:val="24"/>
                <w:szCs w:val="24"/>
              </w:rPr>
              <w:t>og møtebok godkjent.</w:t>
            </w:r>
          </w:p>
          <w:p w14:paraId="68D75051" w14:textId="6AC3F935" w:rsidR="00392E56" w:rsidRPr="00167C44" w:rsidRDefault="00392E56">
            <w:pPr>
              <w:rPr>
                <w:sz w:val="24"/>
                <w:szCs w:val="24"/>
              </w:rPr>
            </w:pPr>
            <w:r w:rsidRPr="00167C44">
              <w:rPr>
                <w:b/>
                <w:sz w:val="24"/>
                <w:szCs w:val="24"/>
              </w:rPr>
              <w:t xml:space="preserve">         </w:t>
            </w:r>
          </w:p>
        </w:tc>
        <w:tc>
          <w:tcPr>
            <w:tcW w:w="4111" w:type="dxa"/>
            <w:tcBorders>
              <w:right w:val="nil"/>
            </w:tcBorders>
          </w:tcPr>
          <w:p w14:paraId="273128D7" w14:textId="77777777" w:rsidR="001558AD" w:rsidRPr="00167C44" w:rsidRDefault="001558AD">
            <w:pPr>
              <w:rPr>
                <w:sz w:val="24"/>
                <w:szCs w:val="24"/>
              </w:rPr>
            </w:pPr>
          </w:p>
        </w:tc>
      </w:tr>
      <w:tr w:rsidR="001558AD" w:rsidRPr="00167C44" w14:paraId="1352AE35" w14:textId="77777777" w:rsidTr="00330B0E">
        <w:tc>
          <w:tcPr>
            <w:tcW w:w="993" w:type="dxa"/>
            <w:tcBorders>
              <w:top w:val="single" w:sz="4" w:space="0" w:color="auto"/>
              <w:left w:val="nil"/>
              <w:bottom w:val="single" w:sz="4" w:space="0" w:color="auto"/>
            </w:tcBorders>
          </w:tcPr>
          <w:p w14:paraId="11176308" w14:textId="062F12FD" w:rsidR="001558AD" w:rsidRPr="00167C44" w:rsidRDefault="00330B0E">
            <w:pPr>
              <w:rPr>
                <w:sz w:val="24"/>
                <w:szCs w:val="24"/>
              </w:rPr>
            </w:pPr>
            <w:r>
              <w:rPr>
                <w:sz w:val="24"/>
                <w:szCs w:val="24"/>
              </w:rPr>
              <w:t>Orient.</w:t>
            </w:r>
          </w:p>
        </w:tc>
        <w:tc>
          <w:tcPr>
            <w:tcW w:w="9355" w:type="dxa"/>
            <w:tcBorders>
              <w:right w:val="nil"/>
            </w:tcBorders>
            <w:tcMar>
              <w:left w:w="68" w:type="dxa"/>
            </w:tcMar>
          </w:tcPr>
          <w:p w14:paraId="493EE88C" w14:textId="77777777" w:rsidR="001558AD" w:rsidRPr="00167C44" w:rsidRDefault="001558AD">
            <w:pPr>
              <w:rPr>
                <w:b/>
                <w:sz w:val="24"/>
                <w:szCs w:val="24"/>
              </w:rPr>
            </w:pPr>
            <w:r w:rsidRPr="00167C44">
              <w:rPr>
                <w:b/>
                <w:sz w:val="24"/>
                <w:szCs w:val="24"/>
              </w:rPr>
              <w:t>Nytt fra Elevråd:</w:t>
            </w:r>
          </w:p>
          <w:p w14:paraId="791D91D8" w14:textId="7E70FF74" w:rsidR="00817B11" w:rsidRPr="00167C44" w:rsidRDefault="00817B11">
            <w:pPr>
              <w:rPr>
                <w:sz w:val="24"/>
                <w:szCs w:val="24"/>
              </w:rPr>
            </w:pPr>
            <w:r w:rsidRPr="00167C44">
              <w:rPr>
                <w:sz w:val="24"/>
                <w:szCs w:val="24"/>
              </w:rPr>
              <w:t>Forfall</w:t>
            </w:r>
          </w:p>
          <w:p w14:paraId="6A27BB3F" w14:textId="77777777" w:rsidR="00333432" w:rsidRPr="00167C44" w:rsidRDefault="00333432" w:rsidP="001558AD">
            <w:pPr>
              <w:rPr>
                <w:sz w:val="24"/>
                <w:szCs w:val="24"/>
              </w:rPr>
            </w:pPr>
          </w:p>
          <w:p w14:paraId="25D41DD5" w14:textId="77777777" w:rsidR="004F13EF" w:rsidRPr="00167C44" w:rsidRDefault="004F13EF" w:rsidP="001558AD">
            <w:pPr>
              <w:rPr>
                <w:b/>
                <w:sz w:val="24"/>
                <w:szCs w:val="24"/>
              </w:rPr>
            </w:pPr>
            <w:r w:rsidRPr="00167C44">
              <w:rPr>
                <w:b/>
                <w:sz w:val="24"/>
                <w:szCs w:val="24"/>
              </w:rPr>
              <w:t>Nytt fra FAU:</w:t>
            </w:r>
          </w:p>
          <w:p w14:paraId="3F7BA4A3" w14:textId="1834307B" w:rsidR="00817B11" w:rsidRPr="00167C44" w:rsidRDefault="00817B11" w:rsidP="00167C44">
            <w:pPr>
              <w:pStyle w:val="Listeavsnitt"/>
              <w:numPr>
                <w:ilvl w:val="0"/>
                <w:numId w:val="29"/>
              </w:numPr>
              <w:rPr>
                <w:sz w:val="24"/>
                <w:szCs w:val="24"/>
              </w:rPr>
            </w:pPr>
            <w:r w:rsidRPr="00167C44">
              <w:rPr>
                <w:sz w:val="24"/>
                <w:szCs w:val="24"/>
              </w:rPr>
              <w:t>Ny FAU leder Geir Olav Hagen</w:t>
            </w:r>
          </w:p>
          <w:p w14:paraId="0567CE52" w14:textId="52BD828F" w:rsidR="00817B11" w:rsidRPr="00167C44" w:rsidRDefault="00817B11" w:rsidP="00167C44">
            <w:pPr>
              <w:pStyle w:val="Listeavsnitt"/>
              <w:numPr>
                <w:ilvl w:val="0"/>
                <w:numId w:val="29"/>
              </w:numPr>
              <w:rPr>
                <w:sz w:val="24"/>
                <w:szCs w:val="24"/>
              </w:rPr>
            </w:pPr>
            <w:proofErr w:type="spellStart"/>
            <w:r w:rsidRPr="00167C44">
              <w:rPr>
                <w:sz w:val="24"/>
                <w:szCs w:val="24"/>
              </w:rPr>
              <w:t>Fau</w:t>
            </w:r>
            <w:proofErr w:type="spellEnd"/>
            <w:r w:rsidRPr="00167C44">
              <w:rPr>
                <w:sz w:val="24"/>
                <w:szCs w:val="24"/>
              </w:rPr>
              <w:t xml:space="preserve"> var med på felles foreldremøte – positiv tilbakemelding på dette.</w:t>
            </w:r>
          </w:p>
          <w:p w14:paraId="6CB346D1" w14:textId="36E65CAC" w:rsidR="00817B11" w:rsidRPr="00167C44" w:rsidRDefault="00817B11" w:rsidP="00167C44">
            <w:pPr>
              <w:pStyle w:val="Listeavsnitt"/>
              <w:numPr>
                <w:ilvl w:val="0"/>
                <w:numId w:val="29"/>
              </w:numPr>
              <w:rPr>
                <w:sz w:val="24"/>
                <w:szCs w:val="24"/>
              </w:rPr>
            </w:pPr>
            <w:r w:rsidRPr="00167C44">
              <w:rPr>
                <w:sz w:val="24"/>
                <w:szCs w:val="24"/>
              </w:rPr>
              <w:t xml:space="preserve">Politisk gruppe har jobbet med økonomi og fikk et </w:t>
            </w:r>
            <w:r w:rsidR="007556E4" w:rsidRPr="00167C44">
              <w:rPr>
                <w:sz w:val="24"/>
                <w:szCs w:val="24"/>
              </w:rPr>
              <w:t>bra resultat av arbeidet i høst</w:t>
            </w:r>
            <w:r w:rsidRPr="00167C44">
              <w:rPr>
                <w:sz w:val="24"/>
                <w:szCs w:val="24"/>
              </w:rPr>
              <w:t>. Er fremdeles opptatt av budsjettet for 2015 og vil være aktive hvis situasjonen krever det.</w:t>
            </w:r>
          </w:p>
          <w:p w14:paraId="558939FC" w14:textId="1B9F8D63" w:rsidR="004F13EF" w:rsidRPr="00167C44" w:rsidRDefault="00817B11" w:rsidP="00167C44">
            <w:pPr>
              <w:pStyle w:val="Listeavsnitt"/>
              <w:numPr>
                <w:ilvl w:val="0"/>
                <w:numId w:val="29"/>
              </w:numPr>
              <w:rPr>
                <w:sz w:val="24"/>
                <w:szCs w:val="24"/>
              </w:rPr>
            </w:pPr>
            <w:r w:rsidRPr="00167C44">
              <w:rPr>
                <w:sz w:val="24"/>
                <w:szCs w:val="24"/>
              </w:rPr>
              <w:t>Trygghetsvakter gjennomført – positiv tilbakemelding.</w:t>
            </w:r>
          </w:p>
          <w:p w14:paraId="20E690B4" w14:textId="77777777" w:rsidR="00B0226B" w:rsidRDefault="00B0226B" w:rsidP="001558AD">
            <w:pPr>
              <w:rPr>
                <w:b/>
                <w:sz w:val="24"/>
                <w:szCs w:val="24"/>
              </w:rPr>
            </w:pPr>
          </w:p>
          <w:p w14:paraId="0C826EF0" w14:textId="77777777" w:rsidR="004F13EF" w:rsidRPr="00167C44" w:rsidRDefault="00B6543E" w:rsidP="001558AD">
            <w:pPr>
              <w:rPr>
                <w:b/>
                <w:sz w:val="24"/>
                <w:szCs w:val="24"/>
              </w:rPr>
            </w:pPr>
            <w:r w:rsidRPr="00167C44">
              <w:rPr>
                <w:b/>
                <w:sz w:val="24"/>
                <w:szCs w:val="24"/>
              </w:rPr>
              <w:t>Nytt fra rektor</w:t>
            </w:r>
          </w:p>
          <w:p w14:paraId="0554B671" w14:textId="10A99224" w:rsidR="00E02A5E" w:rsidRPr="00167C44" w:rsidRDefault="007556E4" w:rsidP="0062622C">
            <w:pPr>
              <w:numPr>
                <w:ilvl w:val="0"/>
                <w:numId w:val="14"/>
              </w:numPr>
              <w:spacing w:after="160" w:line="240" w:lineRule="auto"/>
              <w:rPr>
                <w:sz w:val="24"/>
                <w:szCs w:val="24"/>
              </w:rPr>
            </w:pPr>
            <w:r w:rsidRPr="00167C44">
              <w:rPr>
                <w:sz w:val="24"/>
                <w:szCs w:val="24"/>
              </w:rPr>
              <w:t>Det er sendt ut 58 vedtaksbrev for neste års 1.klasse.</w:t>
            </w:r>
          </w:p>
          <w:p w14:paraId="59428CCA" w14:textId="2672BFE2" w:rsidR="00F52CF4" w:rsidRPr="00167C44" w:rsidRDefault="00E02A5E" w:rsidP="0062622C">
            <w:pPr>
              <w:numPr>
                <w:ilvl w:val="0"/>
                <w:numId w:val="14"/>
              </w:numPr>
              <w:spacing w:after="160" w:line="240" w:lineRule="auto"/>
              <w:rPr>
                <w:sz w:val="24"/>
                <w:szCs w:val="24"/>
              </w:rPr>
            </w:pPr>
            <w:r w:rsidRPr="00167C44">
              <w:rPr>
                <w:sz w:val="24"/>
                <w:szCs w:val="24"/>
              </w:rPr>
              <w:t>Vi har mottatt to klager som det er gitt avslag på.</w:t>
            </w:r>
            <w:r w:rsidR="00142E35" w:rsidRPr="00167C44">
              <w:rPr>
                <w:sz w:val="24"/>
                <w:szCs w:val="24"/>
              </w:rPr>
              <w:t xml:space="preserve"> Elev</w:t>
            </w:r>
            <w:r w:rsidR="00A3618F" w:rsidRPr="00167C44">
              <w:rPr>
                <w:sz w:val="24"/>
                <w:szCs w:val="24"/>
              </w:rPr>
              <w:t>er som har søkt på bakgrunn av f</w:t>
            </w:r>
            <w:r w:rsidR="00142E35" w:rsidRPr="00167C44">
              <w:rPr>
                <w:sz w:val="24"/>
                <w:szCs w:val="24"/>
              </w:rPr>
              <w:t xml:space="preserve">ritt skolevalg, </w:t>
            </w:r>
            <w:r w:rsidRPr="00167C44">
              <w:rPr>
                <w:sz w:val="24"/>
                <w:szCs w:val="24"/>
              </w:rPr>
              <w:t>har fått avslag. Unntak av fire plasser, som allerede har søsken hos oss. Avhjelpe Eiganes.</w:t>
            </w:r>
          </w:p>
          <w:p w14:paraId="4F66067A" w14:textId="3FB29656" w:rsidR="00F52CF4" w:rsidRPr="00167C44" w:rsidRDefault="00E02A5E" w:rsidP="00E02A5E">
            <w:pPr>
              <w:numPr>
                <w:ilvl w:val="0"/>
                <w:numId w:val="14"/>
              </w:numPr>
              <w:spacing w:after="160" w:line="240" w:lineRule="auto"/>
              <w:rPr>
                <w:sz w:val="24"/>
                <w:szCs w:val="24"/>
              </w:rPr>
            </w:pPr>
            <w:r w:rsidRPr="00167C44">
              <w:rPr>
                <w:sz w:val="24"/>
                <w:szCs w:val="24"/>
              </w:rPr>
              <w:t>Ståstedsanalyse – se egen sak.</w:t>
            </w:r>
          </w:p>
          <w:p w14:paraId="73ADAA79" w14:textId="41378A26" w:rsidR="00E02A5E" w:rsidRPr="00167C44" w:rsidRDefault="00E02A5E" w:rsidP="00CA396B">
            <w:pPr>
              <w:numPr>
                <w:ilvl w:val="0"/>
                <w:numId w:val="14"/>
              </w:numPr>
              <w:spacing w:line="240" w:lineRule="auto"/>
              <w:rPr>
                <w:sz w:val="24"/>
                <w:szCs w:val="24"/>
              </w:rPr>
            </w:pPr>
            <w:r w:rsidRPr="00167C44">
              <w:rPr>
                <w:sz w:val="24"/>
                <w:szCs w:val="24"/>
              </w:rPr>
              <w:t xml:space="preserve">Gjennomført skolevandring </w:t>
            </w:r>
            <w:r w:rsidR="00273B8C" w:rsidRPr="00167C44">
              <w:rPr>
                <w:sz w:val="24"/>
                <w:szCs w:val="24"/>
              </w:rPr>
              <w:t xml:space="preserve">i timene </w:t>
            </w:r>
            <w:r w:rsidR="00CA396B" w:rsidRPr="00167C44">
              <w:rPr>
                <w:sz w:val="24"/>
                <w:szCs w:val="24"/>
              </w:rPr>
              <w:t>til” våre</w:t>
            </w:r>
            <w:r w:rsidR="00273B8C" w:rsidRPr="00167C44">
              <w:rPr>
                <w:sz w:val="24"/>
                <w:szCs w:val="24"/>
              </w:rPr>
              <w:t>” trinn og ha</w:t>
            </w:r>
            <w:r w:rsidRPr="00167C44">
              <w:rPr>
                <w:sz w:val="24"/>
                <w:szCs w:val="24"/>
              </w:rPr>
              <w:t xml:space="preserve">r </w:t>
            </w:r>
            <w:r w:rsidR="00CA396B" w:rsidRPr="00167C44">
              <w:rPr>
                <w:sz w:val="24"/>
                <w:szCs w:val="24"/>
              </w:rPr>
              <w:t>hatt fokus</w:t>
            </w:r>
            <w:r w:rsidR="00273B8C" w:rsidRPr="00167C44">
              <w:rPr>
                <w:sz w:val="24"/>
                <w:szCs w:val="24"/>
              </w:rPr>
              <w:t xml:space="preserve"> på oppstart på timene. Etter kriterier vi har blitt enige om representerer en god start på en time. </w:t>
            </w:r>
            <w:r w:rsidR="00CA396B" w:rsidRPr="00167C44">
              <w:rPr>
                <w:sz w:val="24"/>
                <w:szCs w:val="24"/>
              </w:rPr>
              <w:t>Fortsetter neste skoleår.</w:t>
            </w:r>
          </w:p>
          <w:p w14:paraId="0ABBA4F5" w14:textId="597696C7" w:rsidR="00CA396B" w:rsidRPr="00167C44" w:rsidRDefault="00CA396B" w:rsidP="00CA396B">
            <w:pPr>
              <w:numPr>
                <w:ilvl w:val="0"/>
                <w:numId w:val="14"/>
              </w:numPr>
              <w:spacing w:line="240" w:lineRule="auto"/>
              <w:rPr>
                <w:sz w:val="24"/>
                <w:szCs w:val="24"/>
              </w:rPr>
            </w:pPr>
            <w:r w:rsidRPr="00167C44">
              <w:rPr>
                <w:sz w:val="24"/>
                <w:szCs w:val="24"/>
              </w:rPr>
              <w:t xml:space="preserve">Medarbeidersamtaler – kartlegging før </w:t>
            </w:r>
            <w:r w:rsidR="00330B0E">
              <w:rPr>
                <w:sz w:val="24"/>
                <w:szCs w:val="24"/>
              </w:rPr>
              <w:t>n</w:t>
            </w:r>
            <w:r w:rsidRPr="00167C44">
              <w:rPr>
                <w:sz w:val="24"/>
                <w:szCs w:val="24"/>
              </w:rPr>
              <w:t>este skoleår. Reelle samtaler gjennomføres til høsten.</w:t>
            </w:r>
          </w:p>
          <w:p w14:paraId="57DB10A5" w14:textId="77777777" w:rsidR="00CA396B" w:rsidRPr="00167C44" w:rsidRDefault="00CA396B" w:rsidP="003C4F72">
            <w:pPr>
              <w:rPr>
                <w:b/>
                <w:sz w:val="24"/>
                <w:szCs w:val="24"/>
              </w:rPr>
            </w:pPr>
          </w:p>
          <w:p w14:paraId="646E4643" w14:textId="77777777" w:rsidR="003C4F72" w:rsidRPr="00167C44" w:rsidRDefault="003C4F72" w:rsidP="003C4F72">
            <w:pPr>
              <w:rPr>
                <w:b/>
                <w:sz w:val="24"/>
                <w:szCs w:val="24"/>
              </w:rPr>
            </w:pPr>
            <w:r w:rsidRPr="00167C44">
              <w:rPr>
                <w:b/>
                <w:sz w:val="24"/>
                <w:szCs w:val="24"/>
              </w:rPr>
              <w:t>Nytt fra Skolemiljøutvalget</w:t>
            </w:r>
          </w:p>
          <w:p w14:paraId="758A5506" w14:textId="49811D79" w:rsidR="003C4F72" w:rsidRPr="00167C44" w:rsidRDefault="00817B11" w:rsidP="00817B11">
            <w:pPr>
              <w:pStyle w:val="Listeavsnitt"/>
              <w:numPr>
                <w:ilvl w:val="0"/>
                <w:numId w:val="26"/>
              </w:numPr>
              <w:rPr>
                <w:sz w:val="24"/>
                <w:szCs w:val="24"/>
              </w:rPr>
            </w:pPr>
            <w:r w:rsidRPr="00167C44">
              <w:rPr>
                <w:sz w:val="24"/>
                <w:szCs w:val="24"/>
              </w:rPr>
              <w:t>Gjennomfører møte 26.02.2015</w:t>
            </w:r>
          </w:p>
          <w:p w14:paraId="075712DD" w14:textId="77777777" w:rsidR="00817B11" w:rsidRPr="00167C44" w:rsidRDefault="00817B11" w:rsidP="00817B11">
            <w:pPr>
              <w:pStyle w:val="Listeavsnitt"/>
              <w:numPr>
                <w:ilvl w:val="0"/>
                <w:numId w:val="26"/>
              </w:numPr>
              <w:rPr>
                <w:sz w:val="24"/>
                <w:szCs w:val="24"/>
              </w:rPr>
            </w:pPr>
            <w:r w:rsidRPr="00167C44">
              <w:rPr>
                <w:sz w:val="24"/>
                <w:szCs w:val="24"/>
              </w:rPr>
              <w:t>Else Marie Pedersen er foreldrenes representant.</w:t>
            </w:r>
          </w:p>
          <w:p w14:paraId="41AA1771" w14:textId="2CC461A8" w:rsidR="00817B11" w:rsidRPr="00167C44" w:rsidRDefault="00817B11" w:rsidP="00817B11">
            <w:pPr>
              <w:pStyle w:val="Listeavsnitt"/>
              <w:numPr>
                <w:ilvl w:val="0"/>
                <w:numId w:val="26"/>
              </w:numPr>
              <w:rPr>
                <w:sz w:val="24"/>
                <w:szCs w:val="24"/>
              </w:rPr>
            </w:pPr>
            <w:r w:rsidRPr="00167C44">
              <w:rPr>
                <w:sz w:val="24"/>
                <w:szCs w:val="24"/>
              </w:rPr>
              <w:t>Vil ta opp resultatene fra Elevundersøkelsen og Trivselsundersøkelsen.</w:t>
            </w:r>
          </w:p>
          <w:p w14:paraId="6871DA91" w14:textId="77777777" w:rsidR="00E02A5E" w:rsidRPr="00167C44" w:rsidRDefault="00E02A5E" w:rsidP="00E02A5E">
            <w:pPr>
              <w:rPr>
                <w:sz w:val="24"/>
                <w:szCs w:val="24"/>
              </w:rPr>
            </w:pPr>
          </w:p>
          <w:p w14:paraId="56ECBB78" w14:textId="77777777" w:rsidR="003C4F72" w:rsidRPr="00167C44" w:rsidRDefault="003C4F72" w:rsidP="003C4F72">
            <w:pPr>
              <w:ind w:left="720"/>
              <w:rPr>
                <w:sz w:val="24"/>
                <w:szCs w:val="24"/>
              </w:rPr>
            </w:pPr>
          </w:p>
        </w:tc>
        <w:tc>
          <w:tcPr>
            <w:tcW w:w="4111" w:type="dxa"/>
            <w:tcBorders>
              <w:right w:val="nil"/>
            </w:tcBorders>
          </w:tcPr>
          <w:p w14:paraId="52E0C0D6" w14:textId="77777777" w:rsidR="001558AD" w:rsidRPr="00167C44" w:rsidRDefault="001558AD">
            <w:pPr>
              <w:rPr>
                <w:sz w:val="24"/>
                <w:szCs w:val="24"/>
              </w:rPr>
            </w:pPr>
          </w:p>
        </w:tc>
      </w:tr>
      <w:tr w:rsidR="001558AD" w:rsidRPr="00167C44" w14:paraId="1D3808F1" w14:textId="77777777" w:rsidTr="00330B0E">
        <w:tc>
          <w:tcPr>
            <w:tcW w:w="993" w:type="dxa"/>
            <w:tcBorders>
              <w:top w:val="single" w:sz="4" w:space="0" w:color="auto"/>
              <w:left w:val="nil"/>
              <w:bottom w:val="single" w:sz="4" w:space="0" w:color="auto"/>
            </w:tcBorders>
          </w:tcPr>
          <w:p w14:paraId="65F1E046" w14:textId="35522E3B" w:rsidR="001558AD" w:rsidRPr="00167C44" w:rsidRDefault="00E02A5E">
            <w:pPr>
              <w:rPr>
                <w:sz w:val="24"/>
                <w:szCs w:val="24"/>
              </w:rPr>
            </w:pPr>
            <w:r w:rsidRPr="00167C44">
              <w:rPr>
                <w:sz w:val="24"/>
                <w:szCs w:val="24"/>
              </w:rPr>
              <w:t>2/15</w:t>
            </w:r>
          </w:p>
        </w:tc>
        <w:tc>
          <w:tcPr>
            <w:tcW w:w="9355" w:type="dxa"/>
            <w:tcBorders>
              <w:right w:val="nil"/>
            </w:tcBorders>
            <w:tcMar>
              <w:left w:w="68" w:type="dxa"/>
            </w:tcMar>
          </w:tcPr>
          <w:p w14:paraId="0B35C00A" w14:textId="77777777" w:rsidR="003C4F72" w:rsidRPr="00167C44" w:rsidRDefault="003C4F72" w:rsidP="003C4F72">
            <w:pPr>
              <w:rPr>
                <w:rFonts w:ascii="Calibri" w:eastAsia="Calibri" w:hAnsi="Calibri"/>
                <w:b/>
                <w:spacing w:val="0"/>
                <w:sz w:val="24"/>
                <w:szCs w:val="24"/>
                <w:lang w:eastAsia="en-US"/>
              </w:rPr>
            </w:pPr>
            <w:r w:rsidRPr="00167C44">
              <w:rPr>
                <w:rFonts w:ascii="Calibri" w:eastAsia="Calibri" w:hAnsi="Calibri"/>
                <w:b/>
                <w:spacing w:val="0"/>
                <w:sz w:val="24"/>
                <w:szCs w:val="24"/>
                <w:lang w:eastAsia="en-US"/>
              </w:rPr>
              <w:t>Nytt fra SFO:</w:t>
            </w:r>
          </w:p>
          <w:p w14:paraId="623F6FCA" w14:textId="18E14B0A" w:rsidR="00E02A5E" w:rsidRPr="00167C44" w:rsidRDefault="00817B11" w:rsidP="00E02A5E">
            <w:pPr>
              <w:pStyle w:val="Sluttnotetekst"/>
              <w:numPr>
                <w:ilvl w:val="0"/>
                <w:numId w:val="23"/>
              </w:numPr>
              <w:spacing w:line="240" w:lineRule="auto"/>
              <w:rPr>
                <w:sz w:val="24"/>
                <w:szCs w:val="24"/>
              </w:rPr>
            </w:pPr>
            <w:r w:rsidRPr="00167C44">
              <w:rPr>
                <w:sz w:val="24"/>
                <w:szCs w:val="24"/>
              </w:rPr>
              <w:t>Nadine har permisjon i 50% til oktober 2015. Vikar i 50% når Nadine ikke er på jobb.</w:t>
            </w:r>
          </w:p>
          <w:p w14:paraId="160870C3" w14:textId="4CA55ED3" w:rsidR="00817B11" w:rsidRPr="00167C44" w:rsidRDefault="00817B11" w:rsidP="00E02A5E">
            <w:pPr>
              <w:pStyle w:val="Sluttnotetekst"/>
              <w:numPr>
                <w:ilvl w:val="0"/>
                <w:numId w:val="23"/>
              </w:numPr>
              <w:spacing w:line="240" w:lineRule="auto"/>
              <w:rPr>
                <w:sz w:val="24"/>
                <w:szCs w:val="24"/>
              </w:rPr>
            </w:pPr>
            <w:r w:rsidRPr="00167C44">
              <w:rPr>
                <w:sz w:val="24"/>
                <w:szCs w:val="24"/>
              </w:rPr>
              <w:t>Har fått gode tilbakemeldinger fra foreldre.</w:t>
            </w:r>
          </w:p>
          <w:p w14:paraId="7F33B27E" w14:textId="20764A26" w:rsidR="00817B11" w:rsidRPr="00167C44" w:rsidRDefault="00817B11" w:rsidP="00E02A5E">
            <w:pPr>
              <w:pStyle w:val="Sluttnotetekst"/>
              <w:numPr>
                <w:ilvl w:val="0"/>
                <w:numId w:val="23"/>
              </w:numPr>
              <w:spacing w:line="240" w:lineRule="auto"/>
              <w:rPr>
                <w:sz w:val="24"/>
                <w:szCs w:val="24"/>
              </w:rPr>
            </w:pPr>
            <w:r w:rsidRPr="00167C44">
              <w:rPr>
                <w:sz w:val="24"/>
                <w:szCs w:val="24"/>
              </w:rPr>
              <w:t>To baseledere har vært på kurs og fått god kompetanseheving.</w:t>
            </w:r>
          </w:p>
          <w:p w14:paraId="52BA4BC4" w14:textId="77777777" w:rsidR="00715CF4" w:rsidRDefault="00817B11" w:rsidP="00E02A5E">
            <w:pPr>
              <w:pStyle w:val="Sluttnotetekst"/>
              <w:numPr>
                <w:ilvl w:val="0"/>
                <w:numId w:val="23"/>
              </w:numPr>
              <w:spacing w:line="240" w:lineRule="auto"/>
              <w:rPr>
                <w:sz w:val="24"/>
                <w:szCs w:val="24"/>
              </w:rPr>
            </w:pPr>
            <w:r w:rsidRPr="00167C44">
              <w:rPr>
                <w:sz w:val="24"/>
                <w:szCs w:val="24"/>
              </w:rPr>
              <w:t xml:space="preserve">2.januar hadde vi </w:t>
            </w:r>
            <w:r w:rsidR="001E3D69" w:rsidRPr="00167C44">
              <w:rPr>
                <w:sz w:val="24"/>
                <w:szCs w:val="24"/>
              </w:rPr>
              <w:t>planleggingsdag</w:t>
            </w:r>
            <w:r w:rsidRPr="00167C44">
              <w:rPr>
                <w:sz w:val="24"/>
                <w:szCs w:val="24"/>
              </w:rPr>
              <w:t xml:space="preserve"> om barn og seksualitet med Birgitte Hegge.</w:t>
            </w:r>
          </w:p>
          <w:p w14:paraId="76677B5F" w14:textId="036B9EDE" w:rsidR="00715CF4" w:rsidRPr="00715CF4" w:rsidRDefault="00715CF4" w:rsidP="00715CF4">
            <w:pPr>
              <w:pStyle w:val="Sluttnotetekst"/>
              <w:spacing w:line="240" w:lineRule="auto"/>
              <w:ind w:left="720"/>
              <w:rPr>
                <w:sz w:val="24"/>
                <w:szCs w:val="24"/>
              </w:rPr>
            </w:pPr>
          </w:p>
        </w:tc>
        <w:tc>
          <w:tcPr>
            <w:tcW w:w="4111" w:type="dxa"/>
            <w:tcBorders>
              <w:right w:val="nil"/>
            </w:tcBorders>
          </w:tcPr>
          <w:p w14:paraId="7AF4D263" w14:textId="77777777" w:rsidR="001558AD" w:rsidRPr="00167C44" w:rsidRDefault="001558AD">
            <w:pPr>
              <w:rPr>
                <w:sz w:val="24"/>
                <w:szCs w:val="24"/>
              </w:rPr>
            </w:pPr>
          </w:p>
        </w:tc>
      </w:tr>
      <w:tr w:rsidR="003C4F72" w:rsidRPr="00167C44" w14:paraId="2612975A" w14:textId="77777777" w:rsidTr="00330B0E">
        <w:tc>
          <w:tcPr>
            <w:tcW w:w="993" w:type="dxa"/>
            <w:tcBorders>
              <w:top w:val="single" w:sz="4" w:space="0" w:color="auto"/>
              <w:left w:val="nil"/>
              <w:bottom w:val="single" w:sz="4" w:space="0" w:color="auto"/>
            </w:tcBorders>
          </w:tcPr>
          <w:p w14:paraId="09BBCB76" w14:textId="7D5396E9" w:rsidR="003C4F72" w:rsidRPr="00167C44" w:rsidRDefault="00E02A5E">
            <w:pPr>
              <w:rPr>
                <w:sz w:val="24"/>
                <w:szCs w:val="24"/>
              </w:rPr>
            </w:pPr>
            <w:r w:rsidRPr="00167C44">
              <w:rPr>
                <w:sz w:val="24"/>
                <w:szCs w:val="24"/>
              </w:rPr>
              <w:t>3/15</w:t>
            </w:r>
          </w:p>
        </w:tc>
        <w:tc>
          <w:tcPr>
            <w:tcW w:w="9355" w:type="dxa"/>
            <w:tcBorders>
              <w:right w:val="nil"/>
            </w:tcBorders>
            <w:tcMar>
              <w:left w:w="68" w:type="dxa"/>
            </w:tcMar>
          </w:tcPr>
          <w:p w14:paraId="785A9670" w14:textId="77777777" w:rsidR="00E02A5E" w:rsidRPr="00167C44" w:rsidRDefault="00E02A5E" w:rsidP="00167C44">
            <w:pPr>
              <w:pStyle w:val="Sluttnotetekst"/>
              <w:spacing w:line="240" w:lineRule="auto"/>
              <w:rPr>
                <w:b/>
                <w:sz w:val="24"/>
                <w:szCs w:val="24"/>
              </w:rPr>
            </w:pPr>
            <w:r w:rsidRPr="00167C44">
              <w:rPr>
                <w:b/>
                <w:sz w:val="24"/>
                <w:szCs w:val="24"/>
              </w:rPr>
              <w:t>Presentasjon av resultater fra foreldreundersøkelsen SFO v/ SFO leder Nadine Littmann</w:t>
            </w:r>
          </w:p>
          <w:p w14:paraId="5B5C33B2" w14:textId="4E7FD305" w:rsidR="001E3D69" w:rsidRPr="00167C44" w:rsidRDefault="001E3D69" w:rsidP="00E02A5E">
            <w:pPr>
              <w:pStyle w:val="Sluttnotetekst"/>
              <w:numPr>
                <w:ilvl w:val="0"/>
                <w:numId w:val="23"/>
              </w:numPr>
              <w:spacing w:line="240" w:lineRule="auto"/>
              <w:rPr>
                <w:sz w:val="24"/>
                <w:szCs w:val="24"/>
              </w:rPr>
            </w:pPr>
            <w:r w:rsidRPr="00167C44">
              <w:rPr>
                <w:sz w:val="24"/>
                <w:szCs w:val="24"/>
              </w:rPr>
              <w:t>Var veldig fornøyd med resultatene. Hadde gått opp på alle områder.</w:t>
            </w:r>
          </w:p>
          <w:p w14:paraId="18CF3678" w14:textId="26AA234F" w:rsidR="001E3D69" w:rsidRDefault="001E3D69" w:rsidP="00E02A5E">
            <w:pPr>
              <w:pStyle w:val="Sluttnotetekst"/>
              <w:numPr>
                <w:ilvl w:val="0"/>
                <w:numId w:val="23"/>
              </w:numPr>
              <w:spacing w:line="240" w:lineRule="auto"/>
              <w:rPr>
                <w:sz w:val="24"/>
                <w:szCs w:val="24"/>
              </w:rPr>
            </w:pPr>
            <w:r w:rsidRPr="00167C44">
              <w:rPr>
                <w:sz w:val="24"/>
                <w:szCs w:val="24"/>
              </w:rPr>
              <w:t>Resultatene er presentert for personalet på SFO. Jobber videre med gode tiltak innen de ulike områdene.</w:t>
            </w:r>
          </w:p>
          <w:p w14:paraId="4340573E" w14:textId="165FC2F6" w:rsidR="009A769D" w:rsidRPr="00167C44" w:rsidRDefault="009A769D" w:rsidP="00E02A5E">
            <w:pPr>
              <w:pStyle w:val="Sluttnotetekst"/>
              <w:numPr>
                <w:ilvl w:val="0"/>
                <w:numId w:val="23"/>
              </w:numPr>
              <w:spacing w:line="240" w:lineRule="auto"/>
              <w:rPr>
                <w:sz w:val="24"/>
                <w:szCs w:val="24"/>
              </w:rPr>
            </w:pPr>
            <w:r>
              <w:rPr>
                <w:sz w:val="24"/>
                <w:szCs w:val="24"/>
              </w:rPr>
              <w:t>Resultatene ligger vedlagt.</w:t>
            </w:r>
          </w:p>
          <w:p w14:paraId="5ECBCF93" w14:textId="77777777" w:rsidR="007556E4" w:rsidRPr="00167C44" w:rsidRDefault="007556E4" w:rsidP="007556E4">
            <w:pPr>
              <w:pStyle w:val="Sluttnotetekst"/>
              <w:spacing w:line="240" w:lineRule="auto"/>
              <w:rPr>
                <w:sz w:val="24"/>
                <w:szCs w:val="24"/>
              </w:rPr>
            </w:pPr>
            <w:hyperlink r:id="rId9" w:history="1">
              <w:r w:rsidRPr="00167C44">
                <w:rPr>
                  <w:rStyle w:val="Hyperkobling"/>
                  <w:sz w:val="24"/>
                  <w:szCs w:val="24"/>
                </w:rPr>
                <w:t>Resultater foreldreundersøkelsen</w:t>
              </w:r>
            </w:hyperlink>
          </w:p>
          <w:p w14:paraId="2C92A543" w14:textId="02149D46" w:rsidR="001E3D69" w:rsidRPr="00167C44" w:rsidRDefault="001E3D69" w:rsidP="003C4F72">
            <w:pPr>
              <w:rPr>
                <w:rFonts w:ascii="Calibri" w:eastAsia="Calibri" w:hAnsi="Calibri"/>
                <w:spacing w:val="0"/>
                <w:sz w:val="24"/>
                <w:szCs w:val="24"/>
                <w:lang w:eastAsia="en-US"/>
              </w:rPr>
            </w:pPr>
          </w:p>
          <w:p w14:paraId="2E6E3EE8" w14:textId="681945AB" w:rsidR="003C4F72" w:rsidRPr="00167C44" w:rsidRDefault="001E3D69" w:rsidP="003C4F72">
            <w:pPr>
              <w:rPr>
                <w:rFonts w:ascii="Calibri" w:eastAsia="Calibri" w:hAnsi="Calibri"/>
                <w:spacing w:val="0"/>
                <w:sz w:val="24"/>
                <w:szCs w:val="24"/>
                <w:lang w:eastAsia="en-US"/>
              </w:rPr>
            </w:pPr>
            <w:r w:rsidRPr="00167C44">
              <w:rPr>
                <w:rFonts w:ascii="Calibri" w:eastAsia="Calibri" w:hAnsi="Calibri"/>
                <w:spacing w:val="0"/>
                <w:sz w:val="24"/>
                <w:szCs w:val="24"/>
                <w:lang w:eastAsia="en-US"/>
              </w:rPr>
              <w:t>DS tok orienteringen til etterretning.</w:t>
            </w:r>
          </w:p>
        </w:tc>
        <w:tc>
          <w:tcPr>
            <w:tcW w:w="4111" w:type="dxa"/>
            <w:tcBorders>
              <w:right w:val="nil"/>
            </w:tcBorders>
          </w:tcPr>
          <w:p w14:paraId="56701CED" w14:textId="77777777" w:rsidR="003C4F72" w:rsidRPr="00167C44" w:rsidRDefault="003C4F72">
            <w:pPr>
              <w:rPr>
                <w:sz w:val="24"/>
                <w:szCs w:val="24"/>
              </w:rPr>
            </w:pPr>
          </w:p>
        </w:tc>
      </w:tr>
      <w:tr w:rsidR="004F3652" w:rsidRPr="00167C44" w14:paraId="32DF7F08" w14:textId="77777777" w:rsidTr="00330B0E">
        <w:tc>
          <w:tcPr>
            <w:tcW w:w="993" w:type="dxa"/>
            <w:tcBorders>
              <w:top w:val="single" w:sz="4" w:space="0" w:color="auto"/>
              <w:left w:val="nil"/>
              <w:bottom w:val="single" w:sz="4" w:space="0" w:color="auto"/>
            </w:tcBorders>
          </w:tcPr>
          <w:p w14:paraId="324516B6" w14:textId="6069504A" w:rsidR="004F3652" w:rsidRPr="00167C44" w:rsidRDefault="0050340A">
            <w:pPr>
              <w:rPr>
                <w:sz w:val="24"/>
                <w:szCs w:val="24"/>
              </w:rPr>
            </w:pPr>
            <w:r w:rsidRPr="00167C44">
              <w:rPr>
                <w:sz w:val="24"/>
                <w:szCs w:val="24"/>
              </w:rPr>
              <w:t>4/15</w:t>
            </w:r>
          </w:p>
        </w:tc>
        <w:tc>
          <w:tcPr>
            <w:tcW w:w="9355" w:type="dxa"/>
            <w:tcBorders>
              <w:right w:val="nil"/>
            </w:tcBorders>
            <w:tcMar>
              <w:left w:w="68" w:type="dxa"/>
            </w:tcMar>
          </w:tcPr>
          <w:p w14:paraId="5C7967CB" w14:textId="77777777" w:rsidR="0050340A" w:rsidRPr="00167C44" w:rsidRDefault="0050340A" w:rsidP="00167C44">
            <w:pPr>
              <w:pStyle w:val="Sluttnotetekst"/>
              <w:spacing w:line="240" w:lineRule="auto"/>
              <w:rPr>
                <w:b/>
                <w:sz w:val="24"/>
                <w:szCs w:val="24"/>
              </w:rPr>
            </w:pPr>
            <w:r w:rsidRPr="00167C44">
              <w:rPr>
                <w:b/>
                <w:sz w:val="24"/>
                <w:szCs w:val="24"/>
              </w:rPr>
              <w:t>Budsjett 2015 orientering v/rektor</w:t>
            </w:r>
          </w:p>
          <w:p w14:paraId="04C86A81" w14:textId="7F1C70DC" w:rsidR="00843DF1" w:rsidRPr="00167C44" w:rsidRDefault="007556E4" w:rsidP="00167C44">
            <w:pPr>
              <w:rPr>
                <w:sz w:val="24"/>
                <w:szCs w:val="24"/>
              </w:rPr>
            </w:pPr>
            <w:r w:rsidRPr="00167C44">
              <w:rPr>
                <w:sz w:val="24"/>
                <w:szCs w:val="24"/>
              </w:rPr>
              <w:t xml:space="preserve">Nytt i 2014 - </w:t>
            </w:r>
            <w:r w:rsidR="00843DF1" w:rsidRPr="00167C44">
              <w:rPr>
                <w:sz w:val="24"/>
                <w:szCs w:val="24"/>
              </w:rPr>
              <w:t xml:space="preserve"> ikke var mulighet til å overføre +/-3% av budsjett. </w:t>
            </w:r>
          </w:p>
          <w:p w14:paraId="045BFF5A" w14:textId="77777777" w:rsidR="00843DF1" w:rsidRPr="00167C44" w:rsidRDefault="00843DF1" w:rsidP="00843DF1">
            <w:pPr>
              <w:rPr>
                <w:sz w:val="24"/>
                <w:szCs w:val="24"/>
              </w:rPr>
            </w:pPr>
            <w:r w:rsidRPr="00167C44">
              <w:rPr>
                <w:sz w:val="24"/>
                <w:szCs w:val="24"/>
              </w:rPr>
              <w:t xml:space="preserve">Lassa skole har hatt en veldig god økonomistyring i alle år. </w:t>
            </w:r>
          </w:p>
          <w:p w14:paraId="39643E0D" w14:textId="1CBF5055" w:rsidR="00843DF1" w:rsidRPr="00167C44" w:rsidRDefault="00843DF1" w:rsidP="00843DF1">
            <w:pPr>
              <w:rPr>
                <w:sz w:val="24"/>
                <w:szCs w:val="24"/>
              </w:rPr>
            </w:pPr>
            <w:r w:rsidRPr="00167C44">
              <w:rPr>
                <w:sz w:val="24"/>
                <w:szCs w:val="24"/>
              </w:rPr>
              <w:t xml:space="preserve">Vi har overført midler fra drift hvert år som har hjulpet oss de gangene vi har brukt for mye på lønn og har måttet dekke opp. </w:t>
            </w:r>
          </w:p>
          <w:p w14:paraId="55AD4B4B" w14:textId="27B5BB1A" w:rsidR="00843DF1" w:rsidRPr="00167C44" w:rsidRDefault="00843DF1" w:rsidP="00843DF1">
            <w:pPr>
              <w:rPr>
                <w:sz w:val="24"/>
                <w:szCs w:val="24"/>
              </w:rPr>
            </w:pPr>
            <w:r w:rsidRPr="00167C44">
              <w:rPr>
                <w:sz w:val="24"/>
                <w:szCs w:val="24"/>
              </w:rPr>
              <w:t xml:space="preserve">Overføringer fra 2013 ble brukt til å dekke opp på overforbruk </w:t>
            </w:r>
            <w:r w:rsidR="007556E4" w:rsidRPr="00167C44">
              <w:rPr>
                <w:sz w:val="24"/>
                <w:szCs w:val="24"/>
              </w:rPr>
              <w:t>lønn i</w:t>
            </w:r>
            <w:r w:rsidRPr="00167C44">
              <w:rPr>
                <w:sz w:val="24"/>
                <w:szCs w:val="24"/>
              </w:rPr>
              <w:t xml:space="preserve"> 2014– samt investeringer for å gjøre behovet for investeringer i 2015 mindre.</w:t>
            </w:r>
          </w:p>
          <w:p w14:paraId="742E5C87" w14:textId="09EABBD1" w:rsidR="00843DF1" w:rsidRPr="00167C44" w:rsidRDefault="007556E4" w:rsidP="00843DF1">
            <w:pPr>
              <w:rPr>
                <w:sz w:val="24"/>
                <w:szCs w:val="24"/>
              </w:rPr>
            </w:pPr>
            <w:r w:rsidRPr="00167C44">
              <w:rPr>
                <w:sz w:val="24"/>
                <w:szCs w:val="24"/>
              </w:rPr>
              <w:t>Desember 2014 – investerte vi</w:t>
            </w:r>
            <w:r w:rsidR="00843DF1" w:rsidRPr="00167C44">
              <w:rPr>
                <w:sz w:val="24"/>
                <w:szCs w:val="24"/>
              </w:rPr>
              <w:t xml:space="preserve"> i bøker, IKT utstyr mm. </w:t>
            </w:r>
            <w:proofErr w:type="gramStart"/>
            <w:r w:rsidR="00843DF1" w:rsidRPr="00167C44">
              <w:rPr>
                <w:sz w:val="24"/>
                <w:szCs w:val="24"/>
              </w:rPr>
              <w:t>noe</w:t>
            </w:r>
            <w:proofErr w:type="gramEnd"/>
            <w:r w:rsidR="00843DF1" w:rsidRPr="00167C44">
              <w:rPr>
                <w:sz w:val="24"/>
                <w:szCs w:val="24"/>
              </w:rPr>
              <w:t xml:space="preserve"> som gjør behovet for nyinvesteringer mindre i 2015.</w:t>
            </w:r>
          </w:p>
          <w:p w14:paraId="458A23E3" w14:textId="77777777" w:rsidR="00843DF1" w:rsidRPr="00167C44" w:rsidRDefault="00843DF1" w:rsidP="00843DF1">
            <w:pPr>
              <w:rPr>
                <w:sz w:val="24"/>
                <w:szCs w:val="24"/>
              </w:rPr>
            </w:pPr>
          </w:p>
          <w:p w14:paraId="3693CA8B" w14:textId="201983BA" w:rsidR="00843DF1" w:rsidRPr="00167C44" w:rsidRDefault="00843DF1" w:rsidP="00843DF1">
            <w:pPr>
              <w:rPr>
                <w:sz w:val="24"/>
                <w:szCs w:val="24"/>
              </w:rPr>
            </w:pPr>
            <w:r w:rsidRPr="00167C44">
              <w:rPr>
                <w:sz w:val="24"/>
                <w:szCs w:val="24"/>
              </w:rPr>
              <w:t>Vi har merforbruk på lønn hver måne</w:t>
            </w:r>
            <w:r w:rsidR="007556E4" w:rsidRPr="00167C44">
              <w:rPr>
                <w:sz w:val="24"/>
                <w:szCs w:val="24"/>
              </w:rPr>
              <w:t>d</w:t>
            </w:r>
            <w:r w:rsidRPr="00167C44">
              <w:rPr>
                <w:sz w:val="24"/>
                <w:szCs w:val="24"/>
              </w:rPr>
              <w:t xml:space="preserve"> – fra 2014 –i tillegg til kutt i budsjettene i 2015. </w:t>
            </w:r>
          </w:p>
          <w:p w14:paraId="213EB176" w14:textId="77777777" w:rsidR="00843DF1" w:rsidRPr="00167C44" w:rsidRDefault="00843DF1" w:rsidP="00843DF1">
            <w:pPr>
              <w:rPr>
                <w:sz w:val="24"/>
                <w:szCs w:val="24"/>
              </w:rPr>
            </w:pPr>
          </w:p>
          <w:p w14:paraId="7D2ABF00" w14:textId="77777777" w:rsidR="00843DF1" w:rsidRPr="00167C44" w:rsidRDefault="00843DF1" w:rsidP="00843DF1">
            <w:pPr>
              <w:rPr>
                <w:sz w:val="24"/>
                <w:szCs w:val="24"/>
              </w:rPr>
            </w:pPr>
            <w:r w:rsidRPr="00167C44">
              <w:rPr>
                <w:sz w:val="24"/>
                <w:szCs w:val="24"/>
              </w:rPr>
              <w:t>Skole/SFO samlet – Forbruk på 99,05</w:t>
            </w:r>
          </w:p>
          <w:p w14:paraId="6BEE599C" w14:textId="6BD63EB0" w:rsidR="00843DF1" w:rsidRPr="00167C44" w:rsidRDefault="00843DF1" w:rsidP="00843DF1">
            <w:pPr>
              <w:rPr>
                <w:sz w:val="24"/>
                <w:szCs w:val="24"/>
              </w:rPr>
            </w:pPr>
            <w:r w:rsidRPr="00167C44">
              <w:rPr>
                <w:sz w:val="24"/>
                <w:szCs w:val="24"/>
              </w:rPr>
              <w:t xml:space="preserve">Skole 99,39 (lønn 104,9%) </w:t>
            </w:r>
          </w:p>
          <w:p w14:paraId="31F0A431" w14:textId="77777777" w:rsidR="00843DF1" w:rsidRPr="00167C44" w:rsidRDefault="00843DF1" w:rsidP="00843DF1">
            <w:pPr>
              <w:rPr>
                <w:sz w:val="24"/>
                <w:szCs w:val="24"/>
              </w:rPr>
            </w:pPr>
            <w:r w:rsidRPr="00167C44">
              <w:rPr>
                <w:sz w:val="24"/>
                <w:szCs w:val="24"/>
              </w:rPr>
              <w:t xml:space="preserve">SFO 96,58 </w:t>
            </w:r>
            <w:proofErr w:type="gramStart"/>
            <w:r w:rsidRPr="00167C44">
              <w:rPr>
                <w:sz w:val="24"/>
                <w:szCs w:val="24"/>
              </w:rPr>
              <w:t>( lønn</w:t>
            </w:r>
            <w:proofErr w:type="gramEnd"/>
            <w:r w:rsidRPr="00167C44">
              <w:rPr>
                <w:sz w:val="24"/>
                <w:szCs w:val="24"/>
              </w:rPr>
              <w:t xml:space="preserve"> 99,75)</w:t>
            </w:r>
          </w:p>
          <w:p w14:paraId="77D7C2A4" w14:textId="77777777" w:rsidR="00843DF1" w:rsidRPr="00167C44" w:rsidRDefault="00843DF1" w:rsidP="00843DF1">
            <w:pPr>
              <w:rPr>
                <w:sz w:val="24"/>
                <w:szCs w:val="24"/>
              </w:rPr>
            </w:pPr>
          </w:p>
          <w:p w14:paraId="2B52FB6D" w14:textId="77777777" w:rsidR="00843DF1" w:rsidRPr="00167C44" w:rsidRDefault="00843DF1" w:rsidP="00843DF1">
            <w:pPr>
              <w:rPr>
                <w:b/>
                <w:sz w:val="24"/>
                <w:szCs w:val="24"/>
              </w:rPr>
            </w:pPr>
            <w:r w:rsidRPr="00167C44">
              <w:rPr>
                <w:b/>
                <w:sz w:val="24"/>
                <w:szCs w:val="24"/>
              </w:rPr>
              <w:t>Budsjett 2015.</w:t>
            </w:r>
          </w:p>
          <w:p w14:paraId="2984432A" w14:textId="46EF4DED" w:rsidR="00843DF1" w:rsidRPr="00167C44" w:rsidRDefault="00843DF1" w:rsidP="00843DF1">
            <w:pPr>
              <w:rPr>
                <w:sz w:val="24"/>
                <w:szCs w:val="24"/>
              </w:rPr>
            </w:pPr>
            <w:r w:rsidRPr="00167C44">
              <w:rPr>
                <w:sz w:val="24"/>
                <w:szCs w:val="24"/>
              </w:rPr>
              <w:t>Det er kutt i budsjet</w:t>
            </w:r>
            <w:r w:rsidR="007556E4" w:rsidRPr="00167C44">
              <w:rPr>
                <w:sz w:val="24"/>
                <w:szCs w:val="24"/>
              </w:rPr>
              <w:t>tene til Stavanger Kommune i</w:t>
            </w:r>
            <w:r w:rsidRPr="00167C44">
              <w:rPr>
                <w:sz w:val="24"/>
                <w:szCs w:val="24"/>
              </w:rPr>
              <w:t xml:space="preserve"> 2015.</w:t>
            </w:r>
          </w:p>
          <w:p w14:paraId="52116F6F" w14:textId="77777777" w:rsidR="00843DF1" w:rsidRPr="00167C44" w:rsidRDefault="00843DF1" w:rsidP="00843DF1">
            <w:pPr>
              <w:rPr>
                <w:sz w:val="24"/>
                <w:szCs w:val="24"/>
              </w:rPr>
            </w:pPr>
            <w:r w:rsidRPr="00167C44">
              <w:rPr>
                <w:sz w:val="24"/>
                <w:szCs w:val="24"/>
              </w:rPr>
              <w:t>Gjelder alle tjenesteområder – sykehjem, park og Idrett, barnehager, skoler mm.</w:t>
            </w:r>
          </w:p>
          <w:p w14:paraId="69280C69" w14:textId="77777777" w:rsidR="00843DF1" w:rsidRPr="00167C44" w:rsidRDefault="00843DF1" w:rsidP="00843DF1">
            <w:pPr>
              <w:rPr>
                <w:sz w:val="24"/>
                <w:szCs w:val="24"/>
              </w:rPr>
            </w:pPr>
          </w:p>
          <w:p w14:paraId="49DA6CE1" w14:textId="77777777" w:rsidR="00843DF1" w:rsidRPr="00167C44" w:rsidRDefault="00843DF1" w:rsidP="00843DF1">
            <w:pPr>
              <w:rPr>
                <w:sz w:val="24"/>
                <w:szCs w:val="24"/>
              </w:rPr>
            </w:pPr>
            <w:r w:rsidRPr="00167C44">
              <w:rPr>
                <w:sz w:val="24"/>
                <w:szCs w:val="24"/>
              </w:rPr>
              <w:t>Sviktende skatteinngang og økt arbeidsledighet. Høyeste på mange år. HØP bebuder kutt hvert år frem til 2018 – økning i kutt.</w:t>
            </w:r>
          </w:p>
          <w:p w14:paraId="60B23DD2" w14:textId="26AA6A20" w:rsidR="00843DF1" w:rsidRPr="00167C44" w:rsidRDefault="00843DF1" w:rsidP="00843DF1">
            <w:pPr>
              <w:rPr>
                <w:sz w:val="24"/>
                <w:szCs w:val="24"/>
              </w:rPr>
            </w:pPr>
            <w:r w:rsidRPr="00167C44">
              <w:rPr>
                <w:sz w:val="24"/>
                <w:szCs w:val="24"/>
              </w:rPr>
              <w:t>Vi må forholde oss til realiteten, noe som betyr kutt i tjenestetilbudet.</w:t>
            </w:r>
          </w:p>
          <w:p w14:paraId="4C6BE792" w14:textId="77777777" w:rsidR="00843DF1" w:rsidRPr="00167C44" w:rsidRDefault="00843DF1" w:rsidP="00843DF1">
            <w:pPr>
              <w:rPr>
                <w:sz w:val="24"/>
                <w:szCs w:val="24"/>
              </w:rPr>
            </w:pPr>
          </w:p>
          <w:p w14:paraId="6F5618B3" w14:textId="44E63E27" w:rsidR="00843DF1" w:rsidRPr="00167C44" w:rsidRDefault="00843DF1" w:rsidP="00843DF1">
            <w:pPr>
              <w:rPr>
                <w:sz w:val="24"/>
                <w:szCs w:val="24"/>
              </w:rPr>
            </w:pPr>
            <w:r w:rsidRPr="00167C44">
              <w:rPr>
                <w:sz w:val="24"/>
                <w:szCs w:val="24"/>
              </w:rPr>
              <w:t xml:space="preserve">Til sammen skal Lassa skole kutte litt </w:t>
            </w:r>
            <w:r w:rsidR="007556E4" w:rsidRPr="00167C44">
              <w:rPr>
                <w:sz w:val="24"/>
                <w:szCs w:val="24"/>
              </w:rPr>
              <w:t>over 2</w:t>
            </w:r>
            <w:r w:rsidRPr="00167C44">
              <w:rPr>
                <w:sz w:val="24"/>
                <w:szCs w:val="24"/>
              </w:rPr>
              <w:t>,1 mill.</w:t>
            </w:r>
          </w:p>
          <w:p w14:paraId="54FE7A98" w14:textId="77777777" w:rsidR="00843DF1" w:rsidRPr="00167C44" w:rsidRDefault="00843DF1" w:rsidP="00843DF1">
            <w:pPr>
              <w:rPr>
                <w:sz w:val="24"/>
                <w:szCs w:val="24"/>
              </w:rPr>
            </w:pPr>
            <w:r w:rsidRPr="00167C44">
              <w:rPr>
                <w:sz w:val="24"/>
                <w:szCs w:val="24"/>
              </w:rPr>
              <w:t>Utviklingen fra skoleåret 2012-2013 og frem til nå viser en klar økning i antall elever og antall vedtakstimer, altså økt tjenesteproduksjon.</w:t>
            </w:r>
          </w:p>
          <w:p w14:paraId="41B204E4" w14:textId="77777777" w:rsidR="00843DF1" w:rsidRPr="00167C44" w:rsidRDefault="00843DF1" w:rsidP="00843DF1">
            <w:pPr>
              <w:rPr>
                <w:sz w:val="24"/>
                <w:szCs w:val="24"/>
              </w:rPr>
            </w:pPr>
            <w:r w:rsidRPr="00167C44">
              <w:rPr>
                <w:sz w:val="24"/>
                <w:szCs w:val="24"/>
              </w:rPr>
              <w:t> Økningen i antall fosterhjemsplasserte barn og elever i private skoler som mottar spesialundervisning tilsvarer en kostnadsøkning på kr 11 mill.</w:t>
            </w:r>
          </w:p>
          <w:p w14:paraId="65727957" w14:textId="77777777" w:rsidR="00843DF1" w:rsidRPr="00167C44" w:rsidRDefault="00843DF1" w:rsidP="00843DF1">
            <w:pPr>
              <w:rPr>
                <w:sz w:val="24"/>
                <w:szCs w:val="24"/>
              </w:rPr>
            </w:pPr>
            <w:r w:rsidRPr="00167C44">
              <w:rPr>
                <w:sz w:val="24"/>
                <w:szCs w:val="24"/>
              </w:rPr>
              <w:t>Økningen i antall fosterhjemsplasserte barn i andre kommuner, ordinær undervisning, tilsvarer en kostnadsøkning på kr 4 mill.</w:t>
            </w:r>
          </w:p>
          <w:p w14:paraId="73A5E8A0" w14:textId="77777777" w:rsidR="00843DF1" w:rsidRPr="00167C44" w:rsidRDefault="00843DF1" w:rsidP="00843DF1">
            <w:pPr>
              <w:rPr>
                <w:sz w:val="24"/>
                <w:szCs w:val="24"/>
              </w:rPr>
            </w:pPr>
            <w:r w:rsidRPr="00167C44">
              <w:rPr>
                <w:sz w:val="24"/>
                <w:szCs w:val="24"/>
              </w:rPr>
              <w:t>I tillegg er det et behov for økte rammer til elever i ATO/forsterkede skoler på kr 2 mill.</w:t>
            </w:r>
          </w:p>
          <w:p w14:paraId="3EDA4327" w14:textId="77777777" w:rsidR="00843DF1" w:rsidRPr="00167C44" w:rsidRDefault="00843DF1" w:rsidP="00843DF1">
            <w:pPr>
              <w:ind w:firstLine="708"/>
              <w:rPr>
                <w:sz w:val="24"/>
                <w:szCs w:val="24"/>
              </w:rPr>
            </w:pPr>
            <w:r w:rsidRPr="00167C44">
              <w:rPr>
                <w:sz w:val="24"/>
                <w:szCs w:val="24"/>
              </w:rPr>
              <w:t xml:space="preserve">Samlet utgjør dette </w:t>
            </w:r>
            <w:r w:rsidRPr="00167C44">
              <w:rPr>
                <w:sz w:val="24"/>
                <w:szCs w:val="24"/>
                <w:u w:val="single"/>
              </w:rPr>
              <w:t>kr 17 mill.</w:t>
            </w:r>
            <w:r w:rsidRPr="00167C44">
              <w:rPr>
                <w:sz w:val="24"/>
                <w:szCs w:val="24"/>
              </w:rPr>
              <w:t xml:space="preserve"> i 2015.</w:t>
            </w:r>
          </w:p>
          <w:p w14:paraId="564F00EA" w14:textId="77777777" w:rsidR="00843DF1" w:rsidRPr="00167C44" w:rsidRDefault="00843DF1" w:rsidP="00843DF1">
            <w:pPr>
              <w:rPr>
                <w:sz w:val="24"/>
                <w:szCs w:val="24"/>
              </w:rPr>
            </w:pPr>
            <w:r w:rsidRPr="00167C44">
              <w:rPr>
                <w:sz w:val="24"/>
                <w:szCs w:val="24"/>
              </w:rPr>
              <w:t>  </w:t>
            </w:r>
          </w:p>
          <w:p w14:paraId="2FE2F15E" w14:textId="77777777" w:rsidR="00843DF1" w:rsidRPr="00167C44" w:rsidRDefault="00843DF1" w:rsidP="00843DF1">
            <w:pPr>
              <w:rPr>
                <w:sz w:val="24"/>
                <w:szCs w:val="24"/>
              </w:rPr>
            </w:pPr>
            <w:r w:rsidRPr="00167C44">
              <w:rPr>
                <w:sz w:val="24"/>
                <w:szCs w:val="24"/>
              </w:rPr>
              <w:t>Rådmannen har orientert kommunalstyrets leder og AU-oppvekst om denne utviklingen og at dette har medført reduksjon i budsjettrammene til de kommunale skolene for å dekke inn de kr 17 mill.</w:t>
            </w:r>
          </w:p>
          <w:p w14:paraId="30526D41" w14:textId="77777777" w:rsidR="00843DF1" w:rsidRPr="00167C44" w:rsidRDefault="00843DF1" w:rsidP="00843DF1">
            <w:pPr>
              <w:rPr>
                <w:sz w:val="24"/>
                <w:szCs w:val="24"/>
              </w:rPr>
            </w:pPr>
            <w:r w:rsidRPr="00167C44">
              <w:rPr>
                <w:sz w:val="24"/>
                <w:szCs w:val="24"/>
              </w:rPr>
              <w:t> </w:t>
            </w:r>
          </w:p>
          <w:p w14:paraId="653622BD" w14:textId="77777777" w:rsidR="00843DF1" w:rsidRPr="00167C44" w:rsidRDefault="00843DF1" w:rsidP="00843DF1">
            <w:pPr>
              <w:rPr>
                <w:sz w:val="24"/>
                <w:szCs w:val="24"/>
              </w:rPr>
            </w:pPr>
            <w:r w:rsidRPr="00167C44">
              <w:rPr>
                <w:sz w:val="24"/>
                <w:szCs w:val="24"/>
              </w:rPr>
              <w:t>Dette fikk vi som kutt etter at vi hadde fått budsjettet med det opprinnelige kuttet. </w:t>
            </w:r>
          </w:p>
          <w:p w14:paraId="68DF9B7A" w14:textId="4FEB4917" w:rsidR="00843DF1" w:rsidRPr="00167C44" w:rsidRDefault="00843DF1" w:rsidP="00843DF1">
            <w:pPr>
              <w:rPr>
                <w:sz w:val="24"/>
                <w:szCs w:val="24"/>
              </w:rPr>
            </w:pPr>
            <w:r w:rsidRPr="00167C44">
              <w:rPr>
                <w:sz w:val="24"/>
                <w:szCs w:val="24"/>
              </w:rPr>
              <w:t>Snittlønn på Lassa er 675.000 – altså ca</w:t>
            </w:r>
            <w:r w:rsidR="007556E4" w:rsidRPr="00167C44">
              <w:rPr>
                <w:sz w:val="24"/>
                <w:szCs w:val="24"/>
              </w:rPr>
              <w:t>.</w:t>
            </w:r>
            <w:r w:rsidRPr="00167C44">
              <w:rPr>
                <w:sz w:val="24"/>
                <w:szCs w:val="24"/>
              </w:rPr>
              <w:t xml:space="preserve"> 3 stillinger.</w:t>
            </w:r>
          </w:p>
          <w:p w14:paraId="655C89F5" w14:textId="08AB3084" w:rsidR="00843DF1" w:rsidRPr="00167C44" w:rsidRDefault="00843DF1" w:rsidP="00843DF1">
            <w:pPr>
              <w:shd w:val="clear" w:color="auto" w:fill="FFFFFF" w:themeFill="background1"/>
              <w:rPr>
                <w:sz w:val="24"/>
                <w:szCs w:val="24"/>
              </w:rPr>
            </w:pPr>
            <w:r w:rsidRPr="00167C44">
              <w:rPr>
                <w:sz w:val="24"/>
                <w:szCs w:val="24"/>
              </w:rPr>
              <w:t>Da har vi flere muligheter – dette vil vi ta sammen med tillitsvalgte.</w:t>
            </w:r>
          </w:p>
          <w:p w14:paraId="2A2578C3" w14:textId="77777777" w:rsidR="00843DF1" w:rsidRPr="00167C44" w:rsidRDefault="00843DF1" w:rsidP="00843DF1">
            <w:pPr>
              <w:rPr>
                <w:sz w:val="24"/>
                <w:szCs w:val="24"/>
              </w:rPr>
            </w:pPr>
            <w:r w:rsidRPr="00167C44">
              <w:rPr>
                <w:sz w:val="24"/>
                <w:szCs w:val="24"/>
              </w:rPr>
              <w:t>Ikke erstatte personer i permisjon.</w:t>
            </w:r>
          </w:p>
          <w:p w14:paraId="7A9694DF" w14:textId="77777777" w:rsidR="00843DF1" w:rsidRPr="00167C44" w:rsidRDefault="00843DF1" w:rsidP="00843DF1">
            <w:pPr>
              <w:rPr>
                <w:sz w:val="24"/>
                <w:szCs w:val="24"/>
              </w:rPr>
            </w:pPr>
            <w:r w:rsidRPr="00167C44">
              <w:rPr>
                <w:sz w:val="24"/>
                <w:szCs w:val="24"/>
              </w:rPr>
              <w:t>La vikariater «gå ut»</w:t>
            </w:r>
          </w:p>
          <w:p w14:paraId="7DDA2C83" w14:textId="77777777" w:rsidR="00843DF1" w:rsidRPr="00167C44" w:rsidRDefault="00843DF1" w:rsidP="00843DF1">
            <w:pPr>
              <w:rPr>
                <w:sz w:val="24"/>
                <w:szCs w:val="24"/>
              </w:rPr>
            </w:pPr>
            <w:r w:rsidRPr="00167C44">
              <w:rPr>
                <w:sz w:val="24"/>
                <w:szCs w:val="24"/>
              </w:rPr>
              <w:t>Melde overtallighet</w:t>
            </w:r>
          </w:p>
          <w:p w14:paraId="35EAA762" w14:textId="77777777" w:rsidR="00843DF1" w:rsidRPr="00167C44" w:rsidRDefault="00843DF1" w:rsidP="00843DF1">
            <w:pPr>
              <w:rPr>
                <w:sz w:val="24"/>
                <w:szCs w:val="24"/>
              </w:rPr>
            </w:pPr>
          </w:p>
          <w:p w14:paraId="062435F1" w14:textId="77777777" w:rsidR="00843DF1" w:rsidRPr="00167C44" w:rsidRDefault="00843DF1" w:rsidP="00843DF1">
            <w:pPr>
              <w:rPr>
                <w:sz w:val="24"/>
                <w:szCs w:val="24"/>
              </w:rPr>
            </w:pPr>
            <w:r w:rsidRPr="00167C44">
              <w:rPr>
                <w:sz w:val="24"/>
                <w:szCs w:val="24"/>
              </w:rPr>
              <w:t>Venter enda på et budsjettrundskriv – gir oss nøkkelen til utregninger.</w:t>
            </w:r>
          </w:p>
          <w:p w14:paraId="36362223" w14:textId="1BFAB7C9" w:rsidR="00843DF1" w:rsidRPr="00167C44" w:rsidRDefault="00843DF1" w:rsidP="00843DF1">
            <w:pPr>
              <w:rPr>
                <w:sz w:val="24"/>
                <w:szCs w:val="24"/>
              </w:rPr>
            </w:pPr>
            <w:r w:rsidRPr="00167C44">
              <w:rPr>
                <w:sz w:val="24"/>
                <w:szCs w:val="24"/>
              </w:rPr>
              <w:t>Ressursfordeling – nå inne i elevressursen.</w:t>
            </w:r>
          </w:p>
          <w:p w14:paraId="7C696060" w14:textId="77777777" w:rsidR="00843DF1" w:rsidRPr="00167C44" w:rsidRDefault="00843DF1" w:rsidP="00843DF1">
            <w:pPr>
              <w:rPr>
                <w:sz w:val="24"/>
                <w:szCs w:val="24"/>
              </w:rPr>
            </w:pPr>
          </w:p>
          <w:p w14:paraId="04F3CDDE" w14:textId="77777777" w:rsidR="00843DF1" w:rsidRPr="00167C44" w:rsidRDefault="00843DF1" w:rsidP="00843DF1">
            <w:pPr>
              <w:shd w:val="clear" w:color="auto" w:fill="FFFFFF" w:themeFill="background1"/>
              <w:rPr>
                <w:sz w:val="24"/>
                <w:szCs w:val="24"/>
              </w:rPr>
            </w:pPr>
            <w:r w:rsidRPr="00167C44">
              <w:rPr>
                <w:sz w:val="24"/>
                <w:szCs w:val="24"/>
              </w:rPr>
              <w:t>Til neste år 27 elever med behov for spesialundervisning.</w:t>
            </w:r>
          </w:p>
          <w:p w14:paraId="182D6956" w14:textId="77777777" w:rsidR="00843DF1" w:rsidRPr="00167C44" w:rsidRDefault="00843DF1" w:rsidP="00843DF1">
            <w:pPr>
              <w:rPr>
                <w:sz w:val="24"/>
                <w:szCs w:val="24"/>
              </w:rPr>
            </w:pPr>
            <w:r w:rsidRPr="00167C44">
              <w:rPr>
                <w:sz w:val="24"/>
                <w:szCs w:val="24"/>
              </w:rPr>
              <w:t>I dag har vi 75 timer i løpet av en uke hvor vi er to lærere i klasserommet.</w:t>
            </w:r>
          </w:p>
          <w:p w14:paraId="212EB7C0" w14:textId="77777777" w:rsidR="00843DF1" w:rsidRPr="00167C44" w:rsidRDefault="00843DF1" w:rsidP="00843DF1">
            <w:pPr>
              <w:rPr>
                <w:sz w:val="24"/>
                <w:szCs w:val="24"/>
              </w:rPr>
            </w:pPr>
            <w:r w:rsidRPr="00167C44">
              <w:rPr>
                <w:sz w:val="24"/>
                <w:szCs w:val="24"/>
              </w:rPr>
              <w:t xml:space="preserve">Innsparinger må tas på høsten – bortsett fra hvis noen går i permisjon. </w:t>
            </w:r>
          </w:p>
          <w:p w14:paraId="184BFA5F" w14:textId="77777777" w:rsidR="00843DF1" w:rsidRPr="00167C44" w:rsidRDefault="00843DF1" w:rsidP="00843DF1">
            <w:pPr>
              <w:rPr>
                <w:sz w:val="24"/>
                <w:szCs w:val="24"/>
              </w:rPr>
            </w:pPr>
            <w:r w:rsidRPr="00167C44">
              <w:rPr>
                <w:sz w:val="24"/>
                <w:szCs w:val="24"/>
              </w:rPr>
              <w:t>Innsparing 2 stillinger er 50 av disse timene.</w:t>
            </w:r>
          </w:p>
          <w:p w14:paraId="65165FA8" w14:textId="77777777" w:rsidR="00843DF1" w:rsidRPr="00167C44" w:rsidRDefault="00843DF1" w:rsidP="00843DF1">
            <w:pPr>
              <w:rPr>
                <w:sz w:val="24"/>
                <w:szCs w:val="24"/>
              </w:rPr>
            </w:pPr>
          </w:p>
          <w:p w14:paraId="26608B39" w14:textId="5737139C" w:rsidR="00843DF1" w:rsidRPr="00167C44" w:rsidRDefault="00843DF1" w:rsidP="00843DF1">
            <w:pPr>
              <w:rPr>
                <w:sz w:val="24"/>
                <w:szCs w:val="24"/>
              </w:rPr>
            </w:pPr>
            <w:r w:rsidRPr="00167C44">
              <w:rPr>
                <w:sz w:val="24"/>
                <w:szCs w:val="24"/>
              </w:rPr>
              <w:t xml:space="preserve">Når vi vet at dette er første runde –og det vil komme flere sparetiltak, vil det være vanskelig å oppfylle lovpålagte oppgaver for oss. </w:t>
            </w:r>
          </w:p>
          <w:p w14:paraId="60C9BF5B" w14:textId="11D0A191" w:rsidR="00843DF1" w:rsidRPr="00167C44" w:rsidRDefault="00843DF1" w:rsidP="00843DF1">
            <w:pPr>
              <w:rPr>
                <w:sz w:val="24"/>
                <w:szCs w:val="24"/>
              </w:rPr>
            </w:pPr>
          </w:p>
          <w:p w14:paraId="36BEE1FF" w14:textId="3FD15484" w:rsidR="00843DF1" w:rsidRPr="00167C44" w:rsidRDefault="00843DF1" w:rsidP="00843DF1">
            <w:pPr>
              <w:rPr>
                <w:sz w:val="24"/>
                <w:szCs w:val="24"/>
              </w:rPr>
            </w:pPr>
            <w:r w:rsidRPr="00167C44">
              <w:rPr>
                <w:sz w:val="24"/>
                <w:szCs w:val="24"/>
              </w:rPr>
              <w:t xml:space="preserve">Skal </w:t>
            </w:r>
            <w:r w:rsidR="00031CAC" w:rsidRPr="00167C44">
              <w:rPr>
                <w:sz w:val="24"/>
                <w:szCs w:val="24"/>
              </w:rPr>
              <w:t>må se på oppgaver som:</w:t>
            </w:r>
          </w:p>
          <w:p w14:paraId="53F0C89B" w14:textId="77777777" w:rsidR="00843DF1" w:rsidRPr="00167C44" w:rsidRDefault="00843DF1" w:rsidP="00843DF1">
            <w:pPr>
              <w:rPr>
                <w:sz w:val="24"/>
                <w:szCs w:val="24"/>
              </w:rPr>
            </w:pPr>
            <w:r w:rsidRPr="00167C44">
              <w:rPr>
                <w:sz w:val="24"/>
                <w:szCs w:val="24"/>
              </w:rPr>
              <w:t>Bibliotek</w:t>
            </w:r>
          </w:p>
          <w:p w14:paraId="574CBB66" w14:textId="77777777" w:rsidR="00843DF1" w:rsidRPr="00167C44" w:rsidRDefault="00843DF1" w:rsidP="00843DF1">
            <w:pPr>
              <w:rPr>
                <w:sz w:val="24"/>
                <w:szCs w:val="24"/>
              </w:rPr>
            </w:pPr>
            <w:r w:rsidRPr="00167C44">
              <w:rPr>
                <w:sz w:val="24"/>
                <w:szCs w:val="24"/>
              </w:rPr>
              <w:t>Svømmeundervisning</w:t>
            </w:r>
          </w:p>
          <w:p w14:paraId="35BE10C5" w14:textId="77777777" w:rsidR="00843DF1" w:rsidRPr="00167C44" w:rsidRDefault="00843DF1" w:rsidP="00843DF1">
            <w:pPr>
              <w:rPr>
                <w:sz w:val="24"/>
                <w:szCs w:val="24"/>
              </w:rPr>
            </w:pPr>
            <w:r w:rsidRPr="00167C44">
              <w:rPr>
                <w:sz w:val="24"/>
                <w:szCs w:val="24"/>
              </w:rPr>
              <w:t>Mat og Helse</w:t>
            </w:r>
          </w:p>
          <w:p w14:paraId="579631CD" w14:textId="77777777" w:rsidR="00843DF1" w:rsidRPr="00167C44" w:rsidRDefault="00843DF1" w:rsidP="00843DF1">
            <w:pPr>
              <w:rPr>
                <w:sz w:val="24"/>
                <w:szCs w:val="24"/>
              </w:rPr>
            </w:pPr>
            <w:r w:rsidRPr="00167C44">
              <w:rPr>
                <w:sz w:val="24"/>
                <w:szCs w:val="24"/>
              </w:rPr>
              <w:t xml:space="preserve">Delingstimer i </w:t>
            </w:r>
            <w:proofErr w:type="spellStart"/>
            <w:r w:rsidRPr="00167C44">
              <w:rPr>
                <w:sz w:val="24"/>
                <w:szCs w:val="24"/>
              </w:rPr>
              <w:t>KogH</w:t>
            </w:r>
            <w:proofErr w:type="spellEnd"/>
          </w:p>
          <w:p w14:paraId="38017651" w14:textId="77777777" w:rsidR="00843DF1" w:rsidRPr="00167C44" w:rsidRDefault="00843DF1" w:rsidP="00843DF1">
            <w:pPr>
              <w:rPr>
                <w:sz w:val="24"/>
                <w:szCs w:val="24"/>
              </w:rPr>
            </w:pPr>
            <w:proofErr w:type="spellStart"/>
            <w:r w:rsidRPr="00167C44">
              <w:rPr>
                <w:sz w:val="24"/>
                <w:szCs w:val="24"/>
              </w:rPr>
              <w:t>Driftstyremøter</w:t>
            </w:r>
            <w:proofErr w:type="spellEnd"/>
          </w:p>
          <w:p w14:paraId="2B24CA08" w14:textId="224A5766" w:rsidR="00843DF1" w:rsidRPr="00167C44" w:rsidRDefault="00031CAC" w:rsidP="00843DF1">
            <w:pPr>
              <w:rPr>
                <w:sz w:val="24"/>
                <w:szCs w:val="24"/>
              </w:rPr>
            </w:pPr>
            <w:r w:rsidRPr="00167C44">
              <w:rPr>
                <w:sz w:val="24"/>
                <w:szCs w:val="24"/>
              </w:rPr>
              <w:t>Permisjoner</w:t>
            </w:r>
          </w:p>
          <w:p w14:paraId="3D676F1F" w14:textId="77777777" w:rsidR="00843DF1" w:rsidRPr="00167C44" w:rsidRDefault="00843DF1" w:rsidP="00843DF1">
            <w:pPr>
              <w:rPr>
                <w:sz w:val="24"/>
                <w:szCs w:val="24"/>
              </w:rPr>
            </w:pPr>
          </w:p>
          <w:p w14:paraId="1907B8CD" w14:textId="77777777" w:rsidR="00CA396B" w:rsidRPr="00167C44" w:rsidRDefault="00031CAC" w:rsidP="00031CAC">
            <w:pPr>
              <w:rPr>
                <w:rFonts w:ascii="Calibri" w:eastAsia="Calibri" w:hAnsi="Calibri"/>
                <w:b/>
                <w:spacing w:val="0"/>
                <w:sz w:val="24"/>
                <w:szCs w:val="24"/>
                <w:lang w:eastAsia="en-US"/>
              </w:rPr>
            </w:pPr>
            <w:r w:rsidRPr="00167C44">
              <w:rPr>
                <w:rFonts w:ascii="Calibri" w:eastAsia="Calibri" w:hAnsi="Calibri"/>
                <w:b/>
                <w:spacing w:val="0"/>
                <w:sz w:val="24"/>
                <w:szCs w:val="24"/>
                <w:lang w:eastAsia="en-US"/>
              </w:rPr>
              <w:t>Vedtak:</w:t>
            </w:r>
          </w:p>
          <w:p w14:paraId="1041961D" w14:textId="105FD8EA" w:rsidR="00031CAC" w:rsidRPr="00167C44" w:rsidRDefault="00031CAC" w:rsidP="00031CAC">
            <w:pPr>
              <w:rPr>
                <w:rFonts w:ascii="Calibri" w:eastAsia="Calibri" w:hAnsi="Calibri"/>
                <w:spacing w:val="0"/>
                <w:sz w:val="24"/>
                <w:szCs w:val="24"/>
                <w:lang w:eastAsia="en-US"/>
              </w:rPr>
            </w:pPr>
            <w:proofErr w:type="spellStart"/>
            <w:r w:rsidRPr="00167C44">
              <w:rPr>
                <w:rFonts w:ascii="Calibri" w:eastAsia="Calibri" w:hAnsi="Calibri"/>
                <w:spacing w:val="0"/>
                <w:sz w:val="24"/>
                <w:szCs w:val="24"/>
                <w:lang w:eastAsia="en-US"/>
              </w:rPr>
              <w:t>Driftstyre</w:t>
            </w:r>
            <w:r w:rsidR="007556E4" w:rsidRPr="00167C44">
              <w:rPr>
                <w:rFonts w:ascii="Calibri" w:eastAsia="Calibri" w:hAnsi="Calibri"/>
                <w:spacing w:val="0"/>
                <w:sz w:val="24"/>
                <w:szCs w:val="24"/>
                <w:lang w:eastAsia="en-US"/>
              </w:rPr>
              <w:t>t</w:t>
            </w:r>
            <w:proofErr w:type="spellEnd"/>
            <w:r w:rsidRPr="00167C44">
              <w:rPr>
                <w:rFonts w:ascii="Calibri" w:eastAsia="Calibri" w:hAnsi="Calibri"/>
                <w:spacing w:val="0"/>
                <w:sz w:val="24"/>
                <w:szCs w:val="24"/>
                <w:lang w:eastAsia="en-US"/>
              </w:rPr>
              <w:t xml:space="preserve"> vedtok ikke Lassa skole sitt budsjett.</w:t>
            </w:r>
          </w:p>
          <w:p w14:paraId="0ADAB53E" w14:textId="77777777" w:rsidR="00031CAC" w:rsidRPr="00167C44" w:rsidRDefault="00031CAC" w:rsidP="00031CAC">
            <w:pPr>
              <w:rPr>
                <w:rFonts w:ascii="Calibri" w:eastAsia="Calibri" w:hAnsi="Calibri"/>
                <w:spacing w:val="0"/>
                <w:sz w:val="24"/>
                <w:szCs w:val="24"/>
                <w:lang w:eastAsia="en-US"/>
              </w:rPr>
            </w:pPr>
            <w:r w:rsidRPr="00167C44">
              <w:rPr>
                <w:rFonts w:ascii="Calibri" w:eastAsia="Calibri" w:hAnsi="Calibri"/>
                <w:spacing w:val="0"/>
                <w:sz w:val="24"/>
                <w:szCs w:val="24"/>
                <w:lang w:eastAsia="en-US"/>
              </w:rPr>
              <w:t>Kontakter Økonomiavdelingen for å få de til å forklare fordelingsmodellen.</w:t>
            </w:r>
          </w:p>
          <w:p w14:paraId="2B1507D6" w14:textId="0367C84B" w:rsidR="00817B11" w:rsidRPr="00167C44" w:rsidRDefault="00817B11" w:rsidP="00031CAC">
            <w:pPr>
              <w:rPr>
                <w:rFonts w:ascii="Calibri" w:eastAsia="Calibri" w:hAnsi="Calibri"/>
                <w:spacing w:val="0"/>
                <w:sz w:val="24"/>
                <w:szCs w:val="24"/>
                <w:lang w:eastAsia="en-US"/>
              </w:rPr>
            </w:pPr>
            <w:r w:rsidRPr="00167C44">
              <w:rPr>
                <w:rFonts w:ascii="Calibri" w:eastAsia="Calibri" w:hAnsi="Calibri"/>
                <w:spacing w:val="0"/>
                <w:sz w:val="24"/>
                <w:szCs w:val="24"/>
                <w:lang w:eastAsia="en-US"/>
              </w:rPr>
              <w:t>Det skrives et brev fra skolen med ønske om et møte med skolesjefen for å få lagt frem Lassa skole sin økonomiske situasjon</w:t>
            </w:r>
            <w:r w:rsidRPr="00167C44">
              <w:rPr>
                <w:rFonts w:ascii="Calibri" w:eastAsia="Calibri" w:hAnsi="Calibri"/>
                <w:b/>
                <w:spacing w:val="0"/>
                <w:sz w:val="24"/>
                <w:szCs w:val="24"/>
                <w:lang w:eastAsia="en-US"/>
              </w:rPr>
              <w:t>.</w:t>
            </w:r>
          </w:p>
        </w:tc>
        <w:tc>
          <w:tcPr>
            <w:tcW w:w="4111" w:type="dxa"/>
            <w:tcBorders>
              <w:right w:val="nil"/>
            </w:tcBorders>
          </w:tcPr>
          <w:p w14:paraId="60DA5443" w14:textId="77777777" w:rsidR="004F3652" w:rsidRPr="00167C44" w:rsidRDefault="004F3652">
            <w:pPr>
              <w:rPr>
                <w:sz w:val="24"/>
                <w:szCs w:val="24"/>
              </w:rPr>
            </w:pPr>
          </w:p>
        </w:tc>
      </w:tr>
      <w:tr w:rsidR="00A507DC" w:rsidRPr="00167C44" w14:paraId="6D29C3AD" w14:textId="77777777" w:rsidTr="00330B0E">
        <w:tc>
          <w:tcPr>
            <w:tcW w:w="993" w:type="dxa"/>
            <w:tcBorders>
              <w:top w:val="single" w:sz="4" w:space="0" w:color="auto"/>
              <w:left w:val="nil"/>
              <w:bottom w:val="single" w:sz="4" w:space="0" w:color="auto"/>
            </w:tcBorders>
          </w:tcPr>
          <w:p w14:paraId="431936F0" w14:textId="3F288B49" w:rsidR="00A507DC" w:rsidRPr="00167C44" w:rsidRDefault="0050340A">
            <w:pPr>
              <w:rPr>
                <w:sz w:val="24"/>
                <w:szCs w:val="24"/>
              </w:rPr>
            </w:pPr>
            <w:r w:rsidRPr="00167C44">
              <w:rPr>
                <w:sz w:val="24"/>
                <w:szCs w:val="24"/>
              </w:rPr>
              <w:t>5/15</w:t>
            </w:r>
          </w:p>
        </w:tc>
        <w:tc>
          <w:tcPr>
            <w:tcW w:w="9355" w:type="dxa"/>
            <w:tcBorders>
              <w:right w:val="nil"/>
            </w:tcBorders>
            <w:tcMar>
              <w:left w:w="68" w:type="dxa"/>
            </w:tcMar>
          </w:tcPr>
          <w:p w14:paraId="03BE0164" w14:textId="77777777" w:rsidR="0050340A" w:rsidRPr="00167C44" w:rsidRDefault="0050340A" w:rsidP="0050340A">
            <w:pPr>
              <w:pStyle w:val="Sluttnotetekst"/>
              <w:spacing w:line="240" w:lineRule="auto"/>
              <w:rPr>
                <w:b/>
                <w:sz w:val="24"/>
                <w:szCs w:val="24"/>
              </w:rPr>
            </w:pPr>
            <w:r w:rsidRPr="00167C44">
              <w:rPr>
                <w:b/>
                <w:sz w:val="24"/>
                <w:szCs w:val="24"/>
              </w:rPr>
              <w:t>Skoleruta 2015/2016</w:t>
            </w:r>
          </w:p>
          <w:p w14:paraId="2B47FBA6" w14:textId="256BFD2A" w:rsidR="0050340A" w:rsidRPr="00167C44" w:rsidRDefault="00D43216" w:rsidP="0050340A">
            <w:pPr>
              <w:pStyle w:val="Sluttnotetekst"/>
              <w:spacing w:line="240" w:lineRule="auto"/>
              <w:ind w:left="720"/>
              <w:rPr>
                <w:b/>
                <w:sz w:val="24"/>
                <w:szCs w:val="24"/>
              </w:rPr>
            </w:pPr>
            <w:hyperlink r:id="rId10" w:history="1">
              <w:r w:rsidR="0050340A" w:rsidRPr="00167C44">
                <w:rPr>
                  <w:rStyle w:val="Hyperkobling"/>
                  <w:b/>
                  <w:sz w:val="24"/>
                  <w:szCs w:val="24"/>
                </w:rPr>
                <w:t>Skriv skoleruta 2015 2016.doc</w:t>
              </w:r>
            </w:hyperlink>
          </w:p>
          <w:p w14:paraId="038DCA21" w14:textId="77777777" w:rsidR="0050340A" w:rsidRPr="00167C44" w:rsidRDefault="0050340A" w:rsidP="0050340A">
            <w:pPr>
              <w:pStyle w:val="Sluttnotetekst"/>
              <w:spacing w:line="240" w:lineRule="auto"/>
              <w:rPr>
                <w:sz w:val="24"/>
                <w:szCs w:val="24"/>
                <w:u w:val="single"/>
              </w:rPr>
            </w:pPr>
            <w:r w:rsidRPr="00167C44">
              <w:rPr>
                <w:sz w:val="24"/>
                <w:szCs w:val="24"/>
                <w:u w:val="single"/>
              </w:rPr>
              <w:t>Skolens forslag til planleggingsdager er følgende:</w:t>
            </w:r>
          </w:p>
          <w:p w14:paraId="47CE3714" w14:textId="77777777" w:rsidR="0050340A" w:rsidRPr="00167C44" w:rsidRDefault="0050340A" w:rsidP="0050340A">
            <w:pPr>
              <w:pStyle w:val="Listeavsnitt"/>
              <w:numPr>
                <w:ilvl w:val="0"/>
                <w:numId w:val="24"/>
              </w:numPr>
              <w:shd w:val="clear" w:color="auto" w:fill="FFFFFF"/>
              <w:spacing w:line="240" w:lineRule="auto"/>
              <w:rPr>
                <w:rFonts w:ascii="Helvetica" w:hAnsi="Helvetica"/>
                <w:color w:val="333333"/>
                <w:sz w:val="24"/>
                <w:szCs w:val="24"/>
                <w:shd w:val="clear" w:color="auto" w:fill="FFFFFF"/>
                <w:lang w:eastAsia="en-US"/>
              </w:rPr>
            </w:pPr>
            <w:r w:rsidRPr="00167C44">
              <w:rPr>
                <w:color w:val="333333"/>
                <w:sz w:val="24"/>
                <w:szCs w:val="24"/>
                <w:shd w:val="clear" w:color="auto" w:fill="FFFFFF"/>
                <w:lang w:eastAsia="en-US"/>
              </w:rPr>
              <w:t>11. - 14.august</w:t>
            </w:r>
          </w:p>
          <w:p w14:paraId="4D23C664" w14:textId="77777777" w:rsidR="0050340A" w:rsidRPr="00167C44" w:rsidRDefault="0050340A" w:rsidP="0050340A">
            <w:pPr>
              <w:pStyle w:val="Listeavsnitt"/>
              <w:numPr>
                <w:ilvl w:val="0"/>
                <w:numId w:val="24"/>
              </w:numPr>
              <w:shd w:val="clear" w:color="auto" w:fill="FFFFFF"/>
              <w:spacing w:line="240" w:lineRule="auto"/>
              <w:rPr>
                <w:rFonts w:ascii="Helvetica" w:hAnsi="Helvetica"/>
                <w:color w:val="333333"/>
                <w:sz w:val="24"/>
                <w:szCs w:val="24"/>
                <w:shd w:val="clear" w:color="auto" w:fill="FFFFFF"/>
                <w:lang w:eastAsia="en-US"/>
              </w:rPr>
            </w:pPr>
            <w:r w:rsidRPr="00167C44">
              <w:rPr>
                <w:color w:val="333333"/>
                <w:sz w:val="24"/>
                <w:szCs w:val="24"/>
                <w:shd w:val="clear" w:color="auto" w:fill="FFFFFF"/>
                <w:lang w:eastAsia="en-US"/>
              </w:rPr>
              <w:t>12.novmber</w:t>
            </w:r>
          </w:p>
          <w:p w14:paraId="707ED925" w14:textId="77777777" w:rsidR="0050340A" w:rsidRPr="00167C44" w:rsidRDefault="0050340A" w:rsidP="0050340A">
            <w:pPr>
              <w:pStyle w:val="Listeavsnitt"/>
              <w:numPr>
                <w:ilvl w:val="0"/>
                <w:numId w:val="24"/>
              </w:numPr>
              <w:shd w:val="clear" w:color="auto" w:fill="FFFFFF"/>
              <w:spacing w:line="240" w:lineRule="auto"/>
              <w:rPr>
                <w:sz w:val="24"/>
                <w:szCs w:val="24"/>
                <w:lang w:eastAsia="en-US"/>
              </w:rPr>
            </w:pPr>
            <w:r w:rsidRPr="00167C44">
              <w:rPr>
                <w:color w:val="333333"/>
                <w:sz w:val="24"/>
                <w:szCs w:val="24"/>
                <w:shd w:val="clear" w:color="auto" w:fill="FFFFFF"/>
                <w:lang w:eastAsia="en-US"/>
              </w:rPr>
              <w:t>2 ettermiddager/kvelder vårhalvåret 2016.</w:t>
            </w:r>
          </w:p>
          <w:p w14:paraId="4D5D5315" w14:textId="77777777" w:rsidR="0050340A" w:rsidRPr="00167C44" w:rsidRDefault="0050340A" w:rsidP="0050340A">
            <w:pPr>
              <w:shd w:val="clear" w:color="auto" w:fill="FFFFFF"/>
              <w:rPr>
                <w:sz w:val="24"/>
                <w:szCs w:val="24"/>
                <w:u w:val="single"/>
                <w:lang w:eastAsia="en-US"/>
              </w:rPr>
            </w:pPr>
          </w:p>
          <w:p w14:paraId="1049232D" w14:textId="77777777" w:rsidR="0050340A" w:rsidRPr="00167C44" w:rsidRDefault="0050340A" w:rsidP="0050340A">
            <w:pPr>
              <w:shd w:val="clear" w:color="auto" w:fill="FFFFFF"/>
              <w:rPr>
                <w:sz w:val="24"/>
                <w:szCs w:val="24"/>
                <w:u w:val="single"/>
                <w:lang w:eastAsia="en-US"/>
              </w:rPr>
            </w:pPr>
            <w:r w:rsidRPr="00167C44">
              <w:rPr>
                <w:sz w:val="24"/>
                <w:szCs w:val="24"/>
                <w:u w:val="single"/>
                <w:lang w:eastAsia="en-US"/>
              </w:rPr>
              <w:t>SFO sitt forslag til planleggingsdager:</w:t>
            </w:r>
          </w:p>
          <w:p w14:paraId="4D1CE99A" w14:textId="073053C2" w:rsidR="008003E4" w:rsidRPr="00167C44" w:rsidRDefault="001E3D69" w:rsidP="008003E4">
            <w:pPr>
              <w:pStyle w:val="Listeavsnitt"/>
              <w:numPr>
                <w:ilvl w:val="0"/>
                <w:numId w:val="23"/>
              </w:numPr>
              <w:rPr>
                <w:rFonts w:ascii="Calibri" w:hAnsi="Calibri"/>
                <w:spacing w:val="0"/>
                <w:sz w:val="24"/>
                <w:szCs w:val="24"/>
              </w:rPr>
            </w:pPr>
            <w:r w:rsidRPr="00167C44">
              <w:rPr>
                <w:rFonts w:ascii="Calibri" w:hAnsi="Calibri"/>
                <w:sz w:val="24"/>
                <w:szCs w:val="24"/>
              </w:rPr>
              <w:t>31.juli</w:t>
            </w:r>
          </w:p>
          <w:p w14:paraId="693A97A7" w14:textId="36A0885B" w:rsidR="008003E4" w:rsidRPr="00167C44" w:rsidRDefault="008003E4" w:rsidP="008003E4">
            <w:pPr>
              <w:pStyle w:val="Listeavsnitt"/>
              <w:numPr>
                <w:ilvl w:val="0"/>
                <w:numId w:val="23"/>
              </w:numPr>
              <w:rPr>
                <w:rFonts w:ascii="Calibri" w:hAnsi="Calibri"/>
                <w:sz w:val="24"/>
                <w:szCs w:val="24"/>
              </w:rPr>
            </w:pPr>
            <w:r w:rsidRPr="00167C44">
              <w:rPr>
                <w:rFonts w:ascii="Calibri" w:hAnsi="Calibri"/>
                <w:sz w:val="24"/>
                <w:szCs w:val="24"/>
              </w:rPr>
              <w:t>08.og 9.oktober</w:t>
            </w:r>
          </w:p>
          <w:p w14:paraId="07D8D24A" w14:textId="4258A0D9" w:rsidR="008003E4" w:rsidRPr="00167C44" w:rsidRDefault="008003E4" w:rsidP="008003E4">
            <w:pPr>
              <w:pStyle w:val="Listeavsnitt"/>
              <w:numPr>
                <w:ilvl w:val="0"/>
                <w:numId w:val="23"/>
              </w:numPr>
              <w:rPr>
                <w:rFonts w:ascii="Calibri" w:hAnsi="Calibri"/>
                <w:sz w:val="24"/>
                <w:szCs w:val="24"/>
              </w:rPr>
            </w:pPr>
            <w:r w:rsidRPr="00167C44">
              <w:rPr>
                <w:rFonts w:ascii="Calibri" w:hAnsi="Calibri"/>
                <w:sz w:val="24"/>
                <w:szCs w:val="24"/>
              </w:rPr>
              <w:t>13.november</w:t>
            </w:r>
          </w:p>
          <w:p w14:paraId="24081496" w14:textId="1C459E6B" w:rsidR="008003E4" w:rsidRPr="00167C44" w:rsidRDefault="008003E4" w:rsidP="008003E4">
            <w:pPr>
              <w:pStyle w:val="Listeavsnitt"/>
              <w:numPr>
                <w:ilvl w:val="0"/>
                <w:numId w:val="23"/>
              </w:numPr>
              <w:rPr>
                <w:rFonts w:ascii="Calibri" w:hAnsi="Calibri"/>
                <w:sz w:val="24"/>
                <w:szCs w:val="24"/>
              </w:rPr>
            </w:pPr>
            <w:r w:rsidRPr="00167C44">
              <w:rPr>
                <w:rFonts w:ascii="Calibri" w:hAnsi="Calibri"/>
                <w:sz w:val="24"/>
                <w:szCs w:val="24"/>
              </w:rPr>
              <w:t>19.februar</w:t>
            </w:r>
          </w:p>
          <w:p w14:paraId="0658758B" w14:textId="77777777" w:rsidR="001E3D69" w:rsidRPr="00167C44" w:rsidRDefault="001E3D69" w:rsidP="001E3D69">
            <w:pPr>
              <w:pStyle w:val="Listeavsnitt"/>
              <w:ind w:left="720"/>
              <w:rPr>
                <w:rFonts w:ascii="Calibri" w:hAnsi="Calibri"/>
                <w:sz w:val="24"/>
                <w:szCs w:val="24"/>
              </w:rPr>
            </w:pPr>
          </w:p>
          <w:p w14:paraId="65637198" w14:textId="77777777" w:rsidR="00167C44" w:rsidRDefault="001E3D69" w:rsidP="001E3D69">
            <w:pPr>
              <w:shd w:val="clear" w:color="auto" w:fill="FFFFFF"/>
              <w:spacing w:line="240" w:lineRule="auto"/>
              <w:rPr>
                <w:rFonts w:ascii="Calibri" w:eastAsia="Calibri" w:hAnsi="Calibri"/>
                <w:b/>
                <w:spacing w:val="0"/>
                <w:sz w:val="24"/>
                <w:szCs w:val="24"/>
                <w:lang w:eastAsia="en-US"/>
              </w:rPr>
            </w:pPr>
            <w:r w:rsidRPr="00167C44">
              <w:rPr>
                <w:rFonts w:ascii="Calibri" w:eastAsia="Calibri" w:hAnsi="Calibri"/>
                <w:b/>
                <w:spacing w:val="0"/>
                <w:sz w:val="24"/>
                <w:szCs w:val="24"/>
                <w:lang w:eastAsia="en-US"/>
              </w:rPr>
              <w:t>Vedtak:</w:t>
            </w:r>
          </w:p>
          <w:p w14:paraId="22B9583C" w14:textId="1AF0675E" w:rsidR="0050340A" w:rsidRPr="00167C44" w:rsidRDefault="001E3D69" w:rsidP="001E3D69">
            <w:pPr>
              <w:shd w:val="clear" w:color="auto" w:fill="FFFFFF"/>
              <w:spacing w:line="240" w:lineRule="auto"/>
              <w:rPr>
                <w:rFonts w:ascii="Calibri" w:eastAsia="Calibri" w:hAnsi="Calibri"/>
                <w:b/>
                <w:spacing w:val="0"/>
                <w:sz w:val="24"/>
                <w:szCs w:val="24"/>
                <w:lang w:eastAsia="en-US"/>
              </w:rPr>
            </w:pPr>
            <w:r w:rsidRPr="00167C44">
              <w:rPr>
                <w:rFonts w:ascii="Calibri" w:eastAsia="Calibri" w:hAnsi="Calibri"/>
                <w:spacing w:val="0"/>
                <w:sz w:val="24"/>
                <w:szCs w:val="24"/>
                <w:lang w:eastAsia="en-US"/>
              </w:rPr>
              <w:t>Forslag vedtatt</w:t>
            </w:r>
          </w:p>
        </w:tc>
        <w:tc>
          <w:tcPr>
            <w:tcW w:w="4111" w:type="dxa"/>
            <w:tcBorders>
              <w:right w:val="nil"/>
            </w:tcBorders>
          </w:tcPr>
          <w:p w14:paraId="3B7AB2CA" w14:textId="77777777" w:rsidR="00A507DC" w:rsidRPr="00167C44" w:rsidRDefault="00A507DC">
            <w:pPr>
              <w:rPr>
                <w:sz w:val="24"/>
                <w:szCs w:val="24"/>
              </w:rPr>
            </w:pPr>
          </w:p>
        </w:tc>
      </w:tr>
      <w:tr w:rsidR="0050340A" w:rsidRPr="00167C44" w14:paraId="0D41F9AC" w14:textId="77777777" w:rsidTr="00330B0E">
        <w:tc>
          <w:tcPr>
            <w:tcW w:w="993" w:type="dxa"/>
            <w:tcBorders>
              <w:top w:val="single" w:sz="4" w:space="0" w:color="auto"/>
              <w:left w:val="nil"/>
              <w:bottom w:val="single" w:sz="4" w:space="0" w:color="auto"/>
            </w:tcBorders>
          </w:tcPr>
          <w:p w14:paraId="5118DC09" w14:textId="716245EB" w:rsidR="0050340A" w:rsidRPr="00B0226B" w:rsidRDefault="0050340A">
            <w:pPr>
              <w:rPr>
                <w:sz w:val="24"/>
                <w:szCs w:val="24"/>
              </w:rPr>
            </w:pPr>
            <w:r w:rsidRPr="00B0226B">
              <w:rPr>
                <w:sz w:val="24"/>
                <w:szCs w:val="24"/>
              </w:rPr>
              <w:t>6/15</w:t>
            </w:r>
          </w:p>
        </w:tc>
        <w:tc>
          <w:tcPr>
            <w:tcW w:w="9355" w:type="dxa"/>
            <w:tcBorders>
              <w:right w:val="nil"/>
            </w:tcBorders>
            <w:tcMar>
              <w:left w:w="68" w:type="dxa"/>
            </w:tcMar>
          </w:tcPr>
          <w:p w14:paraId="3713E140" w14:textId="77777777" w:rsidR="0050340A" w:rsidRPr="00167C44" w:rsidRDefault="0050340A" w:rsidP="0050340A">
            <w:pPr>
              <w:pStyle w:val="Sluttnotetekst"/>
              <w:spacing w:line="240" w:lineRule="auto"/>
              <w:rPr>
                <w:b/>
                <w:sz w:val="24"/>
                <w:szCs w:val="24"/>
              </w:rPr>
            </w:pPr>
            <w:r w:rsidRPr="00167C44">
              <w:rPr>
                <w:b/>
                <w:sz w:val="24"/>
                <w:szCs w:val="24"/>
              </w:rPr>
              <w:t>Presentasjon av foreldreundersøkelsen på 3. og 6. trinn v/ rektor</w:t>
            </w:r>
          </w:p>
          <w:p w14:paraId="48114F84" w14:textId="5B2451DE" w:rsidR="007556E4" w:rsidRDefault="007556E4" w:rsidP="00167C44">
            <w:pPr>
              <w:pStyle w:val="Sluttnotetekst"/>
              <w:numPr>
                <w:ilvl w:val="0"/>
                <w:numId w:val="31"/>
              </w:numPr>
              <w:spacing w:line="240" w:lineRule="auto"/>
              <w:rPr>
                <w:b/>
                <w:sz w:val="24"/>
                <w:szCs w:val="24"/>
              </w:rPr>
            </w:pPr>
            <w:r w:rsidRPr="00167C44">
              <w:rPr>
                <w:sz w:val="24"/>
                <w:szCs w:val="24"/>
              </w:rPr>
              <w:t>Gode resultater. Følges opp etter standard prosedyre</w:t>
            </w:r>
            <w:r w:rsidRPr="00167C44">
              <w:rPr>
                <w:b/>
                <w:sz w:val="24"/>
                <w:szCs w:val="24"/>
              </w:rPr>
              <w:t>.</w:t>
            </w:r>
          </w:p>
          <w:p w14:paraId="64B72712" w14:textId="6162D3A0" w:rsidR="00167C44" w:rsidRDefault="00167C44" w:rsidP="00167C44">
            <w:pPr>
              <w:pStyle w:val="Sluttnotetekst"/>
              <w:numPr>
                <w:ilvl w:val="0"/>
                <w:numId w:val="31"/>
              </w:numPr>
              <w:spacing w:line="240" w:lineRule="auto"/>
              <w:rPr>
                <w:sz w:val="24"/>
                <w:szCs w:val="24"/>
              </w:rPr>
            </w:pPr>
            <w:r w:rsidRPr="00167C44">
              <w:rPr>
                <w:sz w:val="24"/>
                <w:szCs w:val="24"/>
              </w:rPr>
              <w:t>Legges ut på skolens hjemmeside.</w:t>
            </w:r>
          </w:p>
          <w:p w14:paraId="24AD20A9" w14:textId="77777777" w:rsidR="00B0226B" w:rsidRDefault="00B0226B" w:rsidP="00B0226B">
            <w:pPr>
              <w:pStyle w:val="Sluttnotetekst"/>
              <w:spacing w:line="240" w:lineRule="auto"/>
              <w:ind w:left="720"/>
              <w:rPr>
                <w:sz w:val="24"/>
                <w:szCs w:val="24"/>
              </w:rPr>
            </w:pPr>
          </w:p>
          <w:p w14:paraId="65A8AF15" w14:textId="77777777" w:rsidR="00B0226B" w:rsidRDefault="00B0226B" w:rsidP="00B0226B">
            <w:pPr>
              <w:pStyle w:val="Sluttnotetekst"/>
              <w:spacing w:line="240" w:lineRule="auto"/>
              <w:ind w:left="720"/>
              <w:rPr>
                <w:sz w:val="24"/>
                <w:szCs w:val="24"/>
              </w:rPr>
            </w:pPr>
          </w:p>
          <w:p w14:paraId="6BE23B8D" w14:textId="636A0BFD" w:rsidR="00B0226B" w:rsidRPr="00167C44" w:rsidRDefault="00B0226B" w:rsidP="00B0226B">
            <w:pPr>
              <w:pStyle w:val="Sluttnotetekst"/>
              <w:spacing w:line="240" w:lineRule="auto"/>
              <w:ind w:left="720"/>
              <w:rPr>
                <w:sz w:val="24"/>
                <w:szCs w:val="24"/>
              </w:rPr>
            </w:pPr>
            <w:r>
              <w:rPr>
                <w:noProof/>
              </w:rPr>
              <w:drawing>
                <wp:inline distT="0" distB="0" distL="0" distR="0" wp14:anchorId="765AC8E4" wp14:editId="13D9C6D2">
                  <wp:extent cx="6114415" cy="5041265"/>
                  <wp:effectExtent l="0" t="0" r="635" b="6985"/>
                  <wp:docPr id="201" name="Bil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5041265"/>
                          </a:xfrm>
                          <a:prstGeom prst="rect">
                            <a:avLst/>
                          </a:prstGeom>
                          <a:noFill/>
                          <a:ln>
                            <a:noFill/>
                          </a:ln>
                        </pic:spPr>
                      </pic:pic>
                    </a:graphicData>
                  </a:graphic>
                </wp:inline>
              </w:drawing>
            </w:r>
          </w:p>
          <w:p w14:paraId="022218BB" w14:textId="77777777" w:rsidR="00167C44" w:rsidRPr="00167C44" w:rsidRDefault="00167C44" w:rsidP="0050340A">
            <w:pPr>
              <w:pStyle w:val="Sluttnotetekst"/>
              <w:spacing w:line="240" w:lineRule="auto"/>
              <w:rPr>
                <w:sz w:val="24"/>
                <w:szCs w:val="24"/>
              </w:rPr>
            </w:pPr>
          </w:p>
          <w:p w14:paraId="41BE1704" w14:textId="711B6E42" w:rsidR="00167C44" w:rsidRPr="00167C44" w:rsidRDefault="001E3D69" w:rsidP="0050340A">
            <w:pPr>
              <w:pStyle w:val="Sluttnotetekst"/>
              <w:spacing w:line="240" w:lineRule="auto"/>
              <w:rPr>
                <w:b/>
                <w:sz w:val="24"/>
                <w:szCs w:val="24"/>
              </w:rPr>
            </w:pPr>
            <w:r w:rsidRPr="00167C44">
              <w:rPr>
                <w:sz w:val="24"/>
                <w:szCs w:val="24"/>
              </w:rPr>
              <w:t>Informasjon tatt til etterretning</w:t>
            </w:r>
            <w:r w:rsidR="0050340A" w:rsidRPr="00167C44">
              <w:rPr>
                <w:b/>
                <w:sz w:val="24"/>
                <w:szCs w:val="24"/>
              </w:rPr>
              <w:t>.</w:t>
            </w:r>
          </w:p>
        </w:tc>
        <w:tc>
          <w:tcPr>
            <w:tcW w:w="4111" w:type="dxa"/>
            <w:tcBorders>
              <w:right w:val="nil"/>
            </w:tcBorders>
          </w:tcPr>
          <w:p w14:paraId="3485D4D0" w14:textId="77777777" w:rsidR="0050340A" w:rsidRPr="00167C44" w:rsidRDefault="0050340A">
            <w:pPr>
              <w:rPr>
                <w:sz w:val="24"/>
                <w:szCs w:val="24"/>
              </w:rPr>
            </w:pPr>
          </w:p>
        </w:tc>
      </w:tr>
      <w:tr w:rsidR="0050340A" w:rsidRPr="00167C44" w14:paraId="04459981" w14:textId="77777777" w:rsidTr="00330B0E">
        <w:tc>
          <w:tcPr>
            <w:tcW w:w="993" w:type="dxa"/>
            <w:tcBorders>
              <w:top w:val="single" w:sz="4" w:space="0" w:color="auto"/>
              <w:left w:val="nil"/>
              <w:bottom w:val="single" w:sz="4" w:space="0" w:color="auto"/>
            </w:tcBorders>
          </w:tcPr>
          <w:p w14:paraId="3E1C14A8" w14:textId="582B1B6F" w:rsidR="0050340A" w:rsidRPr="00167C44" w:rsidRDefault="0050340A">
            <w:pPr>
              <w:rPr>
                <w:sz w:val="24"/>
                <w:szCs w:val="24"/>
              </w:rPr>
            </w:pPr>
            <w:r w:rsidRPr="00167C44">
              <w:rPr>
                <w:sz w:val="24"/>
                <w:szCs w:val="24"/>
              </w:rPr>
              <w:t>7/15</w:t>
            </w:r>
          </w:p>
        </w:tc>
        <w:tc>
          <w:tcPr>
            <w:tcW w:w="9355" w:type="dxa"/>
            <w:tcBorders>
              <w:right w:val="nil"/>
            </w:tcBorders>
            <w:tcMar>
              <w:left w:w="68" w:type="dxa"/>
            </w:tcMar>
          </w:tcPr>
          <w:p w14:paraId="4A62C8E7" w14:textId="77777777" w:rsidR="0050340A" w:rsidRPr="00167C44" w:rsidRDefault="0050340A" w:rsidP="0050340A">
            <w:pPr>
              <w:pStyle w:val="Sluttnotetekst"/>
              <w:spacing w:line="240" w:lineRule="auto"/>
              <w:rPr>
                <w:b/>
                <w:sz w:val="24"/>
                <w:szCs w:val="24"/>
              </w:rPr>
            </w:pPr>
            <w:r w:rsidRPr="00167C44">
              <w:rPr>
                <w:b/>
                <w:sz w:val="24"/>
                <w:szCs w:val="24"/>
              </w:rPr>
              <w:t>Presentasjon av resultater fra Nasjonale prøver på 5. trinn v/ avdelingsleder Ingvar Lunde.</w:t>
            </w:r>
          </w:p>
          <w:p w14:paraId="4AC21AE3" w14:textId="77777777" w:rsidR="0050340A" w:rsidRPr="00167C44" w:rsidRDefault="00D43216" w:rsidP="0050340A">
            <w:pPr>
              <w:pStyle w:val="Sluttnotetekst"/>
              <w:spacing w:line="240" w:lineRule="auto"/>
              <w:rPr>
                <w:b/>
                <w:sz w:val="24"/>
                <w:szCs w:val="24"/>
              </w:rPr>
            </w:pPr>
            <w:hyperlink r:id="rId12" w:history="1">
              <w:r w:rsidR="0050340A" w:rsidRPr="00167C44">
                <w:rPr>
                  <w:rStyle w:val="Hyperkobling"/>
                  <w:b/>
                  <w:sz w:val="24"/>
                  <w:szCs w:val="24"/>
                </w:rPr>
                <w:t>Resultater Nasjonale prøver</w:t>
              </w:r>
            </w:hyperlink>
          </w:p>
          <w:p w14:paraId="11A95797" w14:textId="77777777" w:rsidR="004068A5" w:rsidRPr="00167C44" w:rsidRDefault="004068A5" w:rsidP="0050340A">
            <w:pPr>
              <w:pStyle w:val="Sluttnotetekst"/>
              <w:spacing w:line="240" w:lineRule="auto"/>
              <w:rPr>
                <w:sz w:val="24"/>
                <w:szCs w:val="24"/>
              </w:rPr>
            </w:pPr>
            <w:r w:rsidRPr="00167C44">
              <w:rPr>
                <w:sz w:val="24"/>
                <w:szCs w:val="24"/>
              </w:rPr>
              <w:object w:dxaOrig="1551" w:dyaOrig="991" w14:anchorId="3ECCC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77.25pt;height:49.5pt" o:ole="">
                  <v:imagedata r:id="rId13" o:title=""/>
                </v:shape>
                <o:OLEObject Type="Embed" ProgID="PowerPoint.Show.8" ShapeID="_x0000_i1080" DrawAspect="Icon" ObjectID="_1495440825" r:id="rId14"/>
              </w:object>
            </w:r>
          </w:p>
          <w:p w14:paraId="40DB5DFA" w14:textId="52513565" w:rsidR="00D12B7A" w:rsidRDefault="00D12B7A" w:rsidP="00167C44">
            <w:pPr>
              <w:pStyle w:val="Sluttnotetekst"/>
              <w:numPr>
                <w:ilvl w:val="0"/>
                <w:numId w:val="31"/>
              </w:numPr>
              <w:spacing w:line="240" w:lineRule="auto"/>
              <w:rPr>
                <w:sz w:val="24"/>
                <w:szCs w:val="24"/>
              </w:rPr>
            </w:pPr>
            <w:r w:rsidRPr="00167C44">
              <w:rPr>
                <w:sz w:val="24"/>
                <w:szCs w:val="24"/>
              </w:rPr>
              <w:t xml:space="preserve">Lassa skole scorer godt på de </w:t>
            </w:r>
            <w:r w:rsidR="00167C44" w:rsidRPr="00167C44">
              <w:rPr>
                <w:sz w:val="24"/>
                <w:szCs w:val="24"/>
              </w:rPr>
              <w:t>nasjonale</w:t>
            </w:r>
            <w:r w:rsidRPr="00167C44">
              <w:rPr>
                <w:sz w:val="24"/>
                <w:szCs w:val="24"/>
              </w:rPr>
              <w:t xml:space="preserve"> prøvene. Vi er imidlertid ikke helt fornøyde med resultatene i lesing, noe som samsvarer med personalet sin egenvurdering når det gjelder utviklingsbehov. Scorene er gode, men vi ønsker å bli enda bedre på lesing.</w:t>
            </w:r>
          </w:p>
          <w:p w14:paraId="72C71E3F" w14:textId="4529A005" w:rsidR="009A769D" w:rsidRDefault="009A769D" w:rsidP="00167C44">
            <w:pPr>
              <w:pStyle w:val="Sluttnotetekst"/>
              <w:numPr>
                <w:ilvl w:val="0"/>
                <w:numId w:val="31"/>
              </w:numPr>
              <w:spacing w:line="240" w:lineRule="auto"/>
              <w:rPr>
                <w:sz w:val="24"/>
                <w:szCs w:val="24"/>
              </w:rPr>
            </w:pPr>
            <w:r>
              <w:rPr>
                <w:sz w:val="24"/>
                <w:szCs w:val="24"/>
              </w:rPr>
              <w:t>Lesing blir et satsningsområde for Lassa skole til neste år.</w:t>
            </w:r>
          </w:p>
          <w:p w14:paraId="2536F358" w14:textId="48223E27" w:rsidR="00167C44" w:rsidRPr="00167C44" w:rsidRDefault="00167C44" w:rsidP="00167C44">
            <w:pPr>
              <w:pStyle w:val="Sluttnotetekst"/>
              <w:numPr>
                <w:ilvl w:val="0"/>
                <w:numId w:val="31"/>
              </w:numPr>
              <w:spacing w:line="240" w:lineRule="auto"/>
              <w:rPr>
                <w:sz w:val="24"/>
                <w:szCs w:val="24"/>
              </w:rPr>
            </w:pPr>
            <w:r>
              <w:rPr>
                <w:sz w:val="24"/>
                <w:szCs w:val="24"/>
              </w:rPr>
              <w:t>Resultater ligger vedlagt.</w:t>
            </w:r>
          </w:p>
          <w:p w14:paraId="68751EF2" w14:textId="28017FE5" w:rsidR="00D12B7A" w:rsidRPr="00167C44" w:rsidRDefault="00D12B7A" w:rsidP="00167C44">
            <w:pPr>
              <w:pStyle w:val="Sluttnotetekst"/>
              <w:numPr>
                <w:ilvl w:val="0"/>
                <w:numId w:val="31"/>
              </w:numPr>
              <w:spacing w:line="240" w:lineRule="auto"/>
              <w:rPr>
                <w:sz w:val="24"/>
                <w:szCs w:val="24"/>
              </w:rPr>
            </w:pPr>
            <w:r w:rsidRPr="00167C44">
              <w:rPr>
                <w:sz w:val="24"/>
                <w:szCs w:val="24"/>
              </w:rPr>
              <w:t>Følges opp etter standard prosedy</w:t>
            </w:r>
            <w:r w:rsidRPr="00167C44">
              <w:rPr>
                <w:sz w:val="24"/>
                <w:szCs w:val="24"/>
              </w:rPr>
              <w:t>rer for Lassa skole.</w:t>
            </w:r>
          </w:p>
          <w:p w14:paraId="42203B86" w14:textId="77777777" w:rsidR="00167C44" w:rsidRDefault="00167C44" w:rsidP="00D12B7A">
            <w:pPr>
              <w:pStyle w:val="Sluttnotetekst"/>
              <w:spacing w:line="240" w:lineRule="auto"/>
              <w:rPr>
                <w:sz w:val="24"/>
                <w:szCs w:val="24"/>
              </w:rPr>
            </w:pPr>
          </w:p>
          <w:p w14:paraId="135199AA" w14:textId="77777777" w:rsidR="00B0226B" w:rsidRDefault="00B0226B" w:rsidP="00D12B7A">
            <w:pPr>
              <w:pStyle w:val="Sluttnotetekst"/>
              <w:spacing w:line="240" w:lineRule="auto"/>
              <w:rPr>
                <w:sz w:val="24"/>
                <w:szCs w:val="24"/>
              </w:rPr>
            </w:pPr>
          </w:p>
          <w:p w14:paraId="3C80CADA" w14:textId="77777777" w:rsidR="00B0226B" w:rsidRDefault="00B0226B" w:rsidP="00D12B7A">
            <w:pPr>
              <w:pStyle w:val="Sluttnotetekst"/>
              <w:spacing w:line="240" w:lineRule="auto"/>
              <w:rPr>
                <w:sz w:val="24"/>
                <w:szCs w:val="24"/>
              </w:rPr>
            </w:pPr>
          </w:p>
          <w:p w14:paraId="33F2DA99" w14:textId="77777777" w:rsidR="00B0226B" w:rsidRDefault="00B0226B" w:rsidP="00D12B7A">
            <w:pPr>
              <w:pStyle w:val="Sluttnotetekst"/>
              <w:spacing w:line="240" w:lineRule="auto"/>
              <w:rPr>
                <w:sz w:val="24"/>
                <w:szCs w:val="24"/>
              </w:rPr>
            </w:pPr>
          </w:p>
          <w:p w14:paraId="06B8EB6A" w14:textId="77777777" w:rsidR="00B0226B" w:rsidRPr="00167C44" w:rsidRDefault="00B0226B" w:rsidP="00D12B7A">
            <w:pPr>
              <w:pStyle w:val="Sluttnotetekst"/>
              <w:spacing w:line="240" w:lineRule="auto"/>
              <w:rPr>
                <w:sz w:val="24"/>
                <w:szCs w:val="24"/>
              </w:rPr>
            </w:pPr>
          </w:p>
          <w:p w14:paraId="5A07935B" w14:textId="77777777" w:rsidR="00167C44" w:rsidRPr="00167C44" w:rsidRDefault="00167C44" w:rsidP="00167C44">
            <w:pPr>
              <w:shd w:val="clear" w:color="auto" w:fill="95B3D7"/>
              <w:rPr>
                <w:b/>
                <w:sz w:val="24"/>
                <w:szCs w:val="24"/>
              </w:rPr>
            </w:pPr>
          </w:p>
          <w:p w14:paraId="6FACE65E" w14:textId="77777777" w:rsidR="00167C44" w:rsidRPr="00167C44" w:rsidRDefault="00167C44" w:rsidP="00167C44">
            <w:pPr>
              <w:shd w:val="clear" w:color="auto" w:fill="95B3D7"/>
              <w:rPr>
                <w:b/>
                <w:sz w:val="24"/>
                <w:szCs w:val="24"/>
              </w:rPr>
            </w:pPr>
            <w:r w:rsidRPr="00167C44">
              <w:rPr>
                <w:b/>
                <w:sz w:val="24"/>
                <w:szCs w:val="24"/>
              </w:rPr>
              <w:t>Prosedyre for oppfølging av nasjonale prøver og lese/regne kartlegging på Lassa skole:</w:t>
            </w:r>
          </w:p>
          <w:p w14:paraId="570E9BF5" w14:textId="77777777" w:rsidR="00167C44" w:rsidRPr="00167C44" w:rsidRDefault="00167C44" w:rsidP="00167C44">
            <w:pPr>
              <w:ind w:left="284"/>
              <w:rPr>
                <w:sz w:val="24"/>
                <w:szCs w:val="24"/>
              </w:rPr>
            </w:pPr>
          </w:p>
          <w:p w14:paraId="6681F0ED" w14:textId="77777777" w:rsidR="00167C44" w:rsidRPr="00167C44" w:rsidRDefault="00167C44" w:rsidP="00167C44">
            <w:pPr>
              <w:numPr>
                <w:ilvl w:val="0"/>
                <w:numId w:val="27"/>
              </w:numPr>
              <w:spacing w:line="240" w:lineRule="auto"/>
              <w:rPr>
                <w:sz w:val="24"/>
                <w:szCs w:val="24"/>
              </w:rPr>
            </w:pPr>
            <w:r w:rsidRPr="00167C44">
              <w:rPr>
                <w:sz w:val="24"/>
                <w:szCs w:val="24"/>
              </w:rPr>
              <w:t>Alle trinn har oppfølgingsmøte med sin inspektør/ rektor innen en uke etter at resultatene foreligger. Inspektør/ rektor er ansvarlig for å kalle inn til samtalen.</w:t>
            </w:r>
          </w:p>
          <w:p w14:paraId="220495A8" w14:textId="77777777" w:rsidR="00167C44" w:rsidRPr="00167C44" w:rsidRDefault="00167C44" w:rsidP="00167C44">
            <w:pPr>
              <w:ind w:left="360"/>
              <w:rPr>
                <w:sz w:val="24"/>
                <w:szCs w:val="24"/>
              </w:rPr>
            </w:pPr>
            <w:r w:rsidRPr="00167C44">
              <w:rPr>
                <w:sz w:val="24"/>
                <w:szCs w:val="24"/>
              </w:rPr>
              <w:t>Samtalen skal inneholde følgende spørsmålstillinger:</w:t>
            </w:r>
          </w:p>
          <w:p w14:paraId="24EE148A" w14:textId="77777777" w:rsidR="00167C44" w:rsidRPr="00167C44" w:rsidRDefault="00167C44" w:rsidP="00167C44">
            <w:pPr>
              <w:numPr>
                <w:ilvl w:val="0"/>
                <w:numId w:val="28"/>
              </w:numPr>
              <w:spacing w:line="240" w:lineRule="auto"/>
              <w:rPr>
                <w:sz w:val="24"/>
                <w:szCs w:val="24"/>
                <w:u w:val="single"/>
              </w:rPr>
            </w:pPr>
            <w:r w:rsidRPr="00167C44">
              <w:rPr>
                <w:sz w:val="24"/>
                <w:szCs w:val="24"/>
                <w:u w:val="single"/>
              </w:rPr>
              <w:t>ELEVNIVÅ:</w:t>
            </w:r>
          </w:p>
          <w:p w14:paraId="5C96C90C" w14:textId="77777777" w:rsidR="00167C44" w:rsidRPr="00167C44" w:rsidRDefault="00167C44" w:rsidP="00167C44">
            <w:pPr>
              <w:numPr>
                <w:ilvl w:val="0"/>
                <w:numId w:val="28"/>
              </w:numPr>
              <w:spacing w:line="240" w:lineRule="auto"/>
              <w:rPr>
                <w:sz w:val="24"/>
                <w:szCs w:val="24"/>
              </w:rPr>
            </w:pPr>
            <w:r w:rsidRPr="00167C44">
              <w:rPr>
                <w:sz w:val="24"/>
                <w:szCs w:val="24"/>
              </w:rPr>
              <w:t>Speiler resultatet det faglige nivået slik en oppfatter det?</w:t>
            </w:r>
          </w:p>
          <w:p w14:paraId="1FABC62D" w14:textId="77777777" w:rsidR="00167C44" w:rsidRPr="00167C44" w:rsidRDefault="00167C44" w:rsidP="00167C44">
            <w:pPr>
              <w:numPr>
                <w:ilvl w:val="0"/>
                <w:numId w:val="28"/>
              </w:numPr>
              <w:spacing w:line="240" w:lineRule="auto"/>
              <w:rPr>
                <w:sz w:val="24"/>
                <w:szCs w:val="24"/>
              </w:rPr>
            </w:pPr>
            <w:r w:rsidRPr="00167C44">
              <w:rPr>
                <w:sz w:val="24"/>
                <w:szCs w:val="24"/>
              </w:rPr>
              <w:t>Hva er det eventuelt som avviker?</w:t>
            </w:r>
          </w:p>
          <w:p w14:paraId="1BDE66A5" w14:textId="77777777" w:rsidR="00167C44" w:rsidRPr="00167C44" w:rsidRDefault="00167C44" w:rsidP="00167C44">
            <w:pPr>
              <w:numPr>
                <w:ilvl w:val="0"/>
                <w:numId w:val="28"/>
              </w:numPr>
              <w:spacing w:line="240" w:lineRule="auto"/>
              <w:rPr>
                <w:sz w:val="24"/>
                <w:szCs w:val="24"/>
              </w:rPr>
            </w:pPr>
            <w:r w:rsidRPr="00167C44">
              <w:rPr>
                <w:sz w:val="24"/>
                <w:szCs w:val="24"/>
              </w:rPr>
              <w:t>Varierer resultatene mellom elevgrupper på samme skole?</w:t>
            </w:r>
          </w:p>
          <w:p w14:paraId="3E14878E" w14:textId="77777777" w:rsidR="00167C44" w:rsidRPr="00167C44" w:rsidRDefault="00167C44" w:rsidP="00167C44">
            <w:pPr>
              <w:numPr>
                <w:ilvl w:val="0"/>
                <w:numId w:val="28"/>
              </w:numPr>
              <w:spacing w:line="240" w:lineRule="auto"/>
              <w:rPr>
                <w:sz w:val="24"/>
                <w:szCs w:val="24"/>
              </w:rPr>
            </w:pPr>
            <w:r w:rsidRPr="00167C44">
              <w:rPr>
                <w:sz w:val="24"/>
                <w:szCs w:val="24"/>
              </w:rPr>
              <w:t>Er det noen som gjør det bedre/dårligere enn forventet? Hvorfor? Hvordan følge opp elevene?</w:t>
            </w:r>
          </w:p>
          <w:p w14:paraId="34A13498" w14:textId="77777777" w:rsidR="00167C44" w:rsidRPr="00167C44" w:rsidRDefault="00167C44" w:rsidP="00167C44">
            <w:pPr>
              <w:numPr>
                <w:ilvl w:val="0"/>
                <w:numId w:val="28"/>
              </w:numPr>
              <w:spacing w:line="240" w:lineRule="auto"/>
              <w:rPr>
                <w:sz w:val="24"/>
                <w:szCs w:val="24"/>
              </w:rPr>
            </w:pPr>
            <w:r w:rsidRPr="00167C44">
              <w:rPr>
                <w:sz w:val="24"/>
                <w:szCs w:val="24"/>
              </w:rPr>
              <w:t>Hva vil gjøres for å løfte elever som ligger på laveste mestringsnivå?</w:t>
            </w:r>
          </w:p>
          <w:p w14:paraId="276B752D" w14:textId="77777777" w:rsidR="00167C44" w:rsidRPr="00167C44" w:rsidRDefault="00167C44" w:rsidP="00167C44">
            <w:pPr>
              <w:rPr>
                <w:sz w:val="24"/>
                <w:szCs w:val="24"/>
              </w:rPr>
            </w:pPr>
          </w:p>
          <w:p w14:paraId="607AFD89" w14:textId="77777777" w:rsidR="00167C44" w:rsidRPr="00167C44" w:rsidRDefault="00167C44" w:rsidP="00167C44">
            <w:pPr>
              <w:numPr>
                <w:ilvl w:val="0"/>
                <w:numId w:val="28"/>
              </w:numPr>
              <w:spacing w:line="240" w:lineRule="auto"/>
              <w:rPr>
                <w:sz w:val="24"/>
                <w:szCs w:val="24"/>
                <w:u w:val="single"/>
              </w:rPr>
            </w:pPr>
            <w:r w:rsidRPr="00167C44">
              <w:rPr>
                <w:sz w:val="24"/>
                <w:szCs w:val="24"/>
                <w:u w:val="single"/>
              </w:rPr>
              <w:t>SYSTEMNIVÅ:</w:t>
            </w:r>
          </w:p>
          <w:p w14:paraId="695D67D4" w14:textId="77777777" w:rsidR="00167C44" w:rsidRPr="00167C44" w:rsidRDefault="00167C44" w:rsidP="00167C44">
            <w:pPr>
              <w:numPr>
                <w:ilvl w:val="0"/>
                <w:numId w:val="28"/>
              </w:numPr>
              <w:spacing w:line="240" w:lineRule="auto"/>
              <w:rPr>
                <w:sz w:val="24"/>
                <w:szCs w:val="24"/>
              </w:rPr>
            </w:pPr>
            <w:r w:rsidRPr="00167C44">
              <w:rPr>
                <w:sz w:val="24"/>
                <w:szCs w:val="24"/>
              </w:rPr>
              <w:t xml:space="preserve">Benytter vi lærerkompetansen riktig? Faglærer </w:t>
            </w:r>
            <w:proofErr w:type="spellStart"/>
            <w:r w:rsidRPr="00167C44">
              <w:rPr>
                <w:sz w:val="24"/>
                <w:szCs w:val="24"/>
              </w:rPr>
              <w:t>vs.klasselærer</w:t>
            </w:r>
            <w:proofErr w:type="spellEnd"/>
            <w:r w:rsidRPr="00167C44">
              <w:rPr>
                <w:sz w:val="24"/>
                <w:szCs w:val="24"/>
              </w:rPr>
              <w:t>?</w:t>
            </w:r>
          </w:p>
          <w:p w14:paraId="3F6521E8" w14:textId="77777777" w:rsidR="00167C44" w:rsidRPr="00167C44" w:rsidRDefault="00167C44" w:rsidP="00167C44">
            <w:pPr>
              <w:numPr>
                <w:ilvl w:val="0"/>
                <w:numId w:val="28"/>
              </w:numPr>
              <w:spacing w:line="240" w:lineRule="auto"/>
              <w:rPr>
                <w:sz w:val="24"/>
                <w:szCs w:val="24"/>
              </w:rPr>
            </w:pPr>
            <w:r w:rsidRPr="00167C44">
              <w:rPr>
                <w:sz w:val="24"/>
                <w:szCs w:val="24"/>
              </w:rPr>
              <w:t>Er organiseringen vi har valgt optimal i forhold til læring?</w:t>
            </w:r>
          </w:p>
          <w:p w14:paraId="25D29EB8" w14:textId="77777777" w:rsidR="00167C44" w:rsidRPr="00167C44" w:rsidRDefault="00167C44" w:rsidP="00167C44">
            <w:pPr>
              <w:numPr>
                <w:ilvl w:val="0"/>
                <w:numId w:val="28"/>
              </w:numPr>
              <w:spacing w:line="240" w:lineRule="auto"/>
              <w:rPr>
                <w:sz w:val="24"/>
                <w:szCs w:val="24"/>
              </w:rPr>
            </w:pPr>
            <w:r w:rsidRPr="00167C44">
              <w:rPr>
                <w:sz w:val="24"/>
                <w:szCs w:val="24"/>
              </w:rPr>
              <w:t>Hvilke pedagogiske og organisatoriske råd vil trinnet gi kollegiet?</w:t>
            </w:r>
          </w:p>
          <w:p w14:paraId="1C1FBFBA" w14:textId="77777777" w:rsidR="00167C44" w:rsidRPr="00167C44" w:rsidRDefault="00167C44" w:rsidP="00167C44">
            <w:pPr>
              <w:ind w:left="1440"/>
              <w:rPr>
                <w:sz w:val="24"/>
                <w:szCs w:val="24"/>
              </w:rPr>
            </w:pPr>
          </w:p>
          <w:p w14:paraId="090B15F8" w14:textId="77777777" w:rsidR="00167C44" w:rsidRPr="00167C44" w:rsidRDefault="00167C44" w:rsidP="00167C44">
            <w:pPr>
              <w:numPr>
                <w:ilvl w:val="0"/>
                <w:numId w:val="27"/>
              </w:numPr>
              <w:spacing w:line="240" w:lineRule="auto"/>
              <w:rPr>
                <w:sz w:val="24"/>
                <w:szCs w:val="24"/>
              </w:rPr>
            </w:pPr>
            <w:r w:rsidRPr="00167C44">
              <w:rPr>
                <w:sz w:val="24"/>
                <w:szCs w:val="24"/>
              </w:rPr>
              <w:t>Teamene, sammen med sin inspektør/ rektor blir enige om hvilke tiltak/organisering/disponering av ressursene / ulike verk/materiell en ønsker å prøve ut.</w:t>
            </w:r>
          </w:p>
          <w:p w14:paraId="095684F1" w14:textId="77777777" w:rsidR="00167C44" w:rsidRPr="00167C44" w:rsidRDefault="00167C44" w:rsidP="00167C44">
            <w:pPr>
              <w:numPr>
                <w:ilvl w:val="0"/>
                <w:numId w:val="27"/>
              </w:numPr>
              <w:spacing w:line="240" w:lineRule="auto"/>
              <w:rPr>
                <w:sz w:val="24"/>
                <w:szCs w:val="24"/>
              </w:rPr>
            </w:pPr>
            <w:r w:rsidRPr="00167C44">
              <w:rPr>
                <w:sz w:val="24"/>
                <w:szCs w:val="24"/>
              </w:rPr>
              <w:t>Tiltakene formuleres skriftlig, det lages en fremdriftsplan med tidsfrister og ansvarsfordeling og det avtales en dato for evaluering. Rektor/ inspektør holdes informert.</w:t>
            </w:r>
          </w:p>
          <w:p w14:paraId="5736CDB8" w14:textId="77777777" w:rsidR="00167C44" w:rsidRPr="00167C44" w:rsidRDefault="00167C44" w:rsidP="00167C44">
            <w:pPr>
              <w:numPr>
                <w:ilvl w:val="0"/>
                <w:numId w:val="27"/>
              </w:numPr>
              <w:spacing w:line="240" w:lineRule="auto"/>
              <w:rPr>
                <w:sz w:val="24"/>
                <w:szCs w:val="24"/>
              </w:rPr>
            </w:pPr>
            <w:r w:rsidRPr="00167C44">
              <w:rPr>
                <w:sz w:val="24"/>
                <w:szCs w:val="24"/>
              </w:rPr>
              <w:t>Foreldre informeres om resultatene ved en forberedt samtale hvor også eventuelle tiltak legges frem.</w:t>
            </w:r>
          </w:p>
          <w:p w14:paraId="6C7EE036" w14:textId="77777777" w:rsidR="00167C44" w:rsidRPr="00167C44" w:rsidRDefault="00167C44" w:rsidP="00167C44">
            <w:pPr>
              <w:numPr>
                <w:ilvl w:val="0"/>
                <w:numId w:val="27"/>
              </w:numPr>
              <w:spacing w:line="240" w:lineRule="auto"/>
              <w:rPr>
                <w:sz w:val="24"/>
                <w:szCs w:val="24"/>
              </w:rPr>
            </w:pPr>
            <w:r w:rsidRPr="00167C44">
              <w:rPr>
                <w:sz w:val="24"/>
                <w:szCs w:val="24"/>
              </w:rPr>
              <w:t xml:space="preserve">Resten av personalet informeres eller gjøres klar over at resultatene er lagt ut. </w:t>
            </w:r>
          </w:p>
          <w:p w14:paraId="5A6C65B0" w14:textId="77777777" w:rsidR="00167C44" w:rsidRPr="00167C44" w:rsidRDefault="00167C44" w:rsidP="00167C44">
            <w:pPr>
              <w:pStyle w:val="Brdtekst"/>
              <w:numPr>
                <w:ilvl w:val="0"/>
                <w:numId w:val="27"/>
              </w:numPr>
              <w:rPr>
                <w:sz w:val="24"/>
              </w:rPr>
            </w:pPr>
            <w:r w:rsidRPr="00167C44">
              <w:rPr>
                <w:sz w:val="24"/>
              </w:rPr>
              <w:t xml:space="preserve">Resultater fra alle obligatoriske kartlegginger og brukerundersøkelser skal legges fram for skolens driftsstyre sammen med eventuelle forslag </w:t>
            </w:r>
            <w:proofErr w:type="gramStart"/>
            <w:r w:rsidRPr="00167C44">
              <w:rPr>
                <w:sz w:val="24"/>
              </w:rPr>
              <w:t>til  forbedringer</w:t>
            </w:r>
            <w:proofErr w:type="gramEnd"/>
            <w:r w:rsidRPr="00167C44">
              <w:rPr>
                <w:sz w:val="24"/>
              </w:rPr>
              <w:t>/oppfølgende tiltak.</w:t>
            </w:r>
          </w:p>
          <w:p w14:paraId="0B85E456" w14:textId="77777777" w:rsidR="00167C44" w:rsidRPr="00167C44" w:rsidRDefault="00167C44" w:rsidP="00167C44">
            <w:pPr>
              <w:pStyle w:val="Brdtekst"/>
              <w:numPr>
                <w:ilvl w:val="0"/>
                <w:numId w:val="27"/>
              </w:numPr>
              <w:rPr>
                <w:sz w:val="24"/>
              </w:rPr>
            </w:pPr>
            <w:proofErr w:type="gramStart"/>
            <w:r w:rsidRPr="00167C44">
              <w:rPr>
                <w:sz w:val="24"/>
              </w:rPr>
              <w:t>Tiltak  følges</w:t>
            </w:r>
            <w:proofErr w:type="gramEnd"/>
            <w:r w:rsidRPr="00167C44">
              <w:rPr>
                <w:sz w:val="24"/>
              </w:rPr>
              <w:t xml:space="preserve"> opp i medarbeidersamtale med din nærmeste leder.</w:t>
            </w:r>
          </w:p>
          <w:p w14:paraId="2A957117" w14:textId="77777777" w:rsidR="00167C44" w:rsidRPr="00167C44" w:rsidRDefault="00167C44" w:rsidP="00167C44">
            <w:pPr>
              <w:ind w:left="360"/>
              <w:rPr>
                <w:sz w:val="24"/>
                <w:szCs w:val="24"/>
              </w:rPr>
            </w:pPr>
          </w:p>
          <w:p w14:paraId="126223E4" w14:textId="77777777" w:rsidR="00167C44" w:rsidRPr="00167C44" w:rsidRDefault="00167C44" w:rsidP="00D12B7A">
            <w:pPr>
              <w:pStyle w:val="Sluttnotetekst"/>
              <w:spacing w:line="240" w:lineRule="auto"/>
              <w:rPr>
                <w:sz w:val="24"/>
                <w:szCs w:val="24"/>
              </w:rPr>
            </w:pPr>
          </w:p>
          <w:p w14:paraId="2215A441" w14:textId="77777777" w:rsidR="00D12B7A" w:rsidRPr="00167C44" w:rsidRDefault="00D12B7A" w:rsidP="0050340A">
            <w:pPr>
              <w:pStyle w:val="Sluttnotetekst"/>
              <w:spacing w:line="240" w:lineRule="auto"/>
              <w:rPr>
                <w:sz w:val="24"/>
                <w:szCs w:val="24"/>
              </w:rPr>
            </w:pPr>
          </w:p>
          <w:p w14:paraId="6FBEA2D6" w14:textId="77777777" w:rsidR="00D12B7A" w:rsidRDefault="00D12B7A" w:rsidP="0050340A">
            <w:pPr>
              <w:pStyle w:val="Sluttnotetekst"/>
              <w:spacing w:line="240" w:lineRule="auto"/>
              <w:rPr>
                <w:b/>
                <w:sz w:val="24"/>
                <w:szCs w:val="24"/>
              </w:rPr>
            </w:pPr>
            <w:r w:rsidRPr="00167C44">
              <w:rPr>
                <w:b/>
                <w:sz w:val="24"/>
                <w:szCs w:val="24"/>
              </w:rPr>
              <w:t>Informasjonen tatt til etterretning.</w:t>
            </w:r>
          </w:p>
          <w:p w14:paraId="56515835" w14:textId="6089D0A1" w:rsidR="00167C44" w:rsidRPr="00167C44" w:rsidRDefault="00167C44" w:rsidP="0050340A">
            <w:pPr>
              <w:pStyle w:val="Sluttnotetekst"/>
              <w:spacing w:line="240" w:lineRule="auto"/>
              <w:rPr>
                <w:b/>
                <w:sz w:val="24"/>
                <w:szCs w:val="24"/>
              </w:rPr>
            </w:pPr>
          </w:p>
        </w:tc>
        <w:tc>
          <w:tcPr>
            <w:tcW w:w="4111" w:type="dxa"/>
            <w:tcBorders>
              <w:right w:val="nil"/>
            </w:tcBorders>
          </w:tcPr>
          <w:p w14:paraId="09B1C7AB" w14:textId="77777777" w:rsidR="0050340A" w:rsidRPr="00167C44" w:rsidRDefault="0050340A">
            <w:pPr>
              <w:rPr>
                <w:sz w:val="24"/>
                <w:szCs w:val="24"/>
              </w:rPr>
            </w:pPr>
          </w:p>
        </w:tc>
      </w:tr>
      <w:tr w:rsidR="0050340A" w:rsidRPr="00167C44" w14:paraId="15C81493" w14:textId="77777777" w:rsidTr="00330B0E">
        <w:tc>
          <w:tcPr>
            <w:tcW w:w="993" w:type="dxa"/>
            <w:tcBorders>
              <w:top w:val="single" w:sz="4" w:space="0" w:color="auto"/>
              <w:left w:val="nil"/>
              <w:bottom w:val="single" w:sz="4" w:space="0" w:color="auto"/>
            </w:tcBorders>
          </w:tcPr>
          <w:p w14:paraId="184AD6B1" w14:textId="3AB11D42" w:rsidR="0050340A" w:rsidRPr="00167C44" w:rsidRDefault="0050340A">
            <w:pPr>
              <w:rPr>
                <w:sz w:val="24"/>
                <w:szCs w:val="24"/>
              </w:rPr>
            </w:pPr>
            <w:r w:rsidRPr="00167C44">
              <w:rPr>
                <w:sz w:val="24"/>
                <w:szCs w:val="24"/>
              </w:rPr>
              <w:t>8/15</w:t>
            </w:r>
          </w:p>
        </w:tc>
        <w:tc>
          <w:tcPr>
            <w:tcW w:w="9355" w:type="dxa"/>
            <w:tcBorders>
              <w:right w:val="nil"/>
            </w:tcBorders>
            <w:tcMar>
              <w:left w:w="68" w:type="dxa"/>
            </w:tcMar>
          </w:tcPr>
          <w:p w14:paraId="3A6B4A59" w14:textId="77777777" w:rsidR="0050340A" w:rsidRPr="00167C44" w:rsidRDefault="0050340A" w:rsidP="0050340A">
            <w:pPr>
              <w:pStyle w:val="Sluttnotetekst"/>
              <w:spacing w:line="240" w:lineRule="auto"/>
              <w:rPr>
                <w:b/>
                <w:sz w:val="24"/>
                <w:szCs w:val="24"/>
              </w:rPr>
            </w:pPr>
            <w:r w:rsidRPr="00167C44">
              <w:rPr>
                <w:b/>
                <w:sz w:val="24"/>
                <w:szCs w:val="24"/>
              </w:rPr>
              <w:t>Presentasjon av resultater fra Elevundersøkelsen 2014 v/ rektor</w:t>
            </w:r>
          </w:p>
          <w:p w14:paraId="410FFD91" w14:textId="77777777" w:rsidR="0050340A" w:rsidRPr="00167C44" w:rsidRDefault="00D43216" w:rsidP="0050340A">
            <w:pPr>
              <w:pStyle w:val="Sluttnotetekst"/>
              <w:spacing w:line="240" w:lineRule="auto"/>
              <w:rPr>
                <w:b/>
                <w:sz w:val="24"/>
                <w:szCs w:val="24"/>
              </w:rPr>
            </w:pPr>
            <w:hyperlink r:id="rId15" w:history="1">
              <w:r w:rsidR="0050340A" w:rsidRPr="00167C44">
                <w:rPr>
                  <w:rStyle w:val="Hyperkobling"/>
                  <w:b/>
                  <w:sz w:val="24"/>
                  <w:szCs w:val="24"/>
                </w:rPr>
                <w:t>Resultater Elevundersøkelsen</w:t>
              </w:r>
            </w:hyperlink>
          </w:p>
          <w:p w14:paraId="18484E6F" w14:textId="77777777" w:rsidR="0050340A" w:rsidRDefault="00167C44" w:rsidP="00167C44">
            <w:pPr>
              <w:pStyle w:val="Sluttnotetekst"/>
              <w:numPr>
                <w:ilvl w:val="0"/>
                <w:numId w:val="32"/>
              </w:numPr>
              <w:spacing w:line="240" w:lineRule="auto"/>
              <w:rPr>
                <w:sz w:val="24"/>
                <w:szCs w:val="24"/>
              </w:rPr>
            </w:pPr>
            <w:r w:rsidRPr="00167C44">
              <w:rPr>
                <w:sz w:val="24"/>
                <w:szCs w:val="24"/>
              </w:rPr>
              <w:t>Lassa skole hadde veldig gode resultater på Elevundersøkelsen som er gjennomført av alle elever på 7.trinn. Vi er spesielt fornøyde med fraværet av mobbing. Elevene ved Lassa viser høy grad av motivasjon, trivsel og opplever støtte både på skolen og hjemme.</w:t>
            </w:r>
          </w:p>
          <w:p w14:paraId="28F5C534" w14:textId="77777777" w:rsidR="00167C44" w:rsidRDefault="00167C44" w:rsidP="00167C44">
            <w:pPr>
              <w:pStyle w:val="Sluttnotetekst"/>
              <w:numPr>
                <w:ilvl w:val="0"/>
                <w:numId w:val="32"/>
              </w:numPr>
              <w:spacing w:line="240" w:lineRule="auto"/>
              <w:rPr>
                <w:sz w:val="24"/>
                <w:szCs w:val="24"/>
              </w:rPr>
            </w:pPr>
            <w:r>
              <w:rPr>
                <w:sz w:val="24"/>
                <w:szCs w:val="24"/>
              </w:rPr>
              <w:t>Resultatene ligger vedlagt.</w:t>
            </w:r>
          </w:p>
          <w:p w14:paraId="0A1AF828" w14:textId="14C002C5" w:rsidR="00167C44" w:rsidRPr="00167C44" w:rsidRDefault="00167C44" w:rsidP="00167C44">
            <w:pPr>
              <w:pStyle w:val="Sluttnotetekst"/>
              <w:spacing w:line="240" w:lineRule="auto"/>
              <w:ind w:left="360"/>
              <w:rPr>
                <w:sz w:val="24"/>
                <w:szCs w:val="24"/>
              </w:rPr>
            </w:pPr>
            <w:r>
              <w:rPr>
                <w:sz w:val="24"/>
                <w:szCs w:val="24"/>
              </w:rPr>
              <w:t>Informasjon tatt til etterretning.</w:t>
            </w:r>
          </w:p>
        </w:tc>
        <w:tc>
          <w:tcPr>
            <w:tcW w:w="4111" w:type="dxa"/>
            <w:tcBorders>
              <w:right w:val="nil"/>
            </w:tcBorders>
          </w:tcPr>
          <w:p w14:paraId="47AEBE51" w14:textId="77777777" w:rsidR="0050340A" w:rsidRPr="00167C44" w:rsidRDefault="0050340A">
            <w:pPr>
              <w:rPr>
                <w:sz w:val="24"/>
                <w:szCs w:val="24"/>
              </w:rPr>
            </w:pPr>
          </w:p>
        </w:tc>
      </w:tr>
      <w:tr w:rsidR="0050340A" w:rsidRPr="00167C44" w14:paraId="2674D4DB" w14:textId="77777777" w:rsidTr="00330B0E">
        <w:tc>
          <w:tcPr>
            <w:tcW w:w="993" w:type="dxa"/>
            <w:tcBorders>
              <w:top w:val="single" w:sz="4" w:space="0" w:color="auto"/>
              <w:left w:val="nil"/>
              <w:bottom w:val="single" w:sz="4" w:space="0" w:color="auto"/>
            </w:tcBorders>
          </w:tcPr>
          <w:p w14:paraId="2D88AD6C" w14:textId="779B1D4D" w:rsidR="0050340A" w:rsidRPr="00167C44" w:rsidRDefault="0050340A">
            <w:pPr>
              <w:rPr>
                <w:sz w:val="24"/>
                <w:szCs w:val="24"/>
              </w:rPr>
            </w:pPr>
            <w:r w:rsidRPr="00167C44">
              <w:rPr>
                <w:sz w:val="24"/>
                <w:szCs w:val="24"/>
              </w:rPr>
              <w:t>9/15</w:t>
            </w:r>
          </w:p>
        </w:tc>
        <w:tc>
          <w:tcPr>
            <w:tcW w:w="9355" w:type="dxa"/>
            <w:tcBorders>
              <w:right w:val="nil"/>
            </w:tcBorders>
            <w:tcMar>
              <w:left w:w="68" w:type="dxa"/>
            </w:tcMar>
          </w:tcPr>
          <w:p w14:paraId="6B169911" w14:textId="77777777" w:rsidR="0050340A" w:rsidRPr="00167C44" w:rsidRDefault="0050340A" w:rsidP="0050340A">
            <w:pPr>
              <w:pStyle w:val="Sluttnotetekst"/>
              <w:spacing w:line="240" w:lineRule="auto"/>
              <w:rPr>
                <w:b/>
                <w:sz w:val="24"/>
                <w:szCs w:val="24"/>
              </w:rPr>
            </w:pPr>
            <w:r w:rsidRPr="00167C44">
              <w:rPr>
                <w:b/>
                <w:sz w:val="24"/>
                <w:szCs w:val="24"/>
              </w:rPr>
              <w:t>Ståstedsanalysen 2014</w:t>
            </w:r>
          </w:p>
          <w:p w14:paraId="5CFB1444" w14:textId="77777777" w:rsidR="0050340A" w:rsidRPr="00167C44" w:rsidRDefault="00D43216" w:rsidP="0050340A">
            <w:pPr>
              <w:pStyle w:val="Sluttnotetekst"/>
              <w:spacing w:line="240" w:lineRule="auto"/>
              <w:rPr>
                <w:b/>
                <w:sz w:val="24"/>
                <w:szCs w:val="24"/>
              </w:rPr>
            </w:pPr>
            <w:hyperlink r:id="rId16" w:history="1">
              <w:r w:rsidR="0050340A" w:rsidRPr="00167C44">
                <w:rPr>
                  <w:rStyle w:val="Hyperkobling"/>
                  <w:b/>
                  <w:sz w:val="24"/>
                  <w:szCs w:val="24"/>
                </w:rPr>
                <w:t>Hva er en Ståstedsanalyse?</w:t>
              </w:r>
            </w:hyperlink>
          </w:p>
          <w:p w14:paraId="1A74E9EB" w14:textId="77777777" w:rsidR="00B25130" w:rsidRPr="003F6850" w:rsidRDefault="00B25130" w:rsidP="00B25130">
            <w:pPr>
              <w:rPr>
                <w:b/>
                <w:sz w:val="24"/>
              </w:rPr>
            </w:pPr>
            <w:r w:rsidRPr="003F6850">
              <w:rPr>
                <w:b/>
                <w:sz w:val="24"/>
              </w:rPr>
              <w:t>Bakgrunn for ståstedsanalysen:</w:t>
            </w:r>
          </w:p>
          <w:p w14:paraId="123EA61B" w14:textId="77777777" w:rsidR="00B25130" w:rsidRPr="00127DC9" w:rsidRDefault="00B25130" w:rsidP="00B25130">
            <w:pPr>
              <w:rPr>
                <w:szCs w:val="18"/>
              </w:rPr>
            </w:pPr>
            <w:r w:rsidRPr="00127DC9">
              <w:rPr>
                <w:szCs w:val="18"/>
              </w:rPr>
              <w:t xml:space="preserve">Ståstedsanalysen er et refleksjons- og prosessverktøy og et hjelpemiddel til bruk ved gjennomføring av skolebasert vurdering (jf. § 2-1 i forskriftene til </w:t>
            </w:r>
            <w:r>
              <w:rPr>
                <w:szCs w:val="18"/>
              </w:rPr>
              <w:t>opplæringsloven</w:t>
            </w:r>
            <w:r w:rsidRPr="00127DC9">
              <w:rPr>
                <w:szCs w:val="18"/>
              </w:rPr>
              <w:t xml:space="preserve"> og § 2-1 i forskriftene til </w:t>
            </w:r>
            <w:r>
              <w:rPr>
                <w:szCs w:val="18"/>
              </w:rPr>
              <w:t>privatskoleloven</w:t>
            </w:r>
            <w:r w:rsidRPr="00127DC9">
              <w:rPr>
                <w:szCs w:val="18"/>
              </w:rPr>
              <w:t>). Målet er å skape felles refleksjon om skolens praksis og om</w:t>
            </w:r>
            <w:r>
              <w:rPr>
                <w:szCs w:val="18"/>
              </w:rPr>
              <w:t xml:space="preserve"> </w:t>
            </w:r>
            <w:r w:rsidRPr="00127DC9">
              <w:rPr>
                <w:szCs w:val="18"/>
              </w:rPr>
              <w:t xml:space="preserve">hvilke områder skolen vil prioritere å arbeide videre med. </w:t>
            </w:r>
          </w:p>
          <w:p w14:paraId="08770319" w14:textId="77777777" w:rsidR="00B25130" w:rsidRPr="00127DC9" w:rsidRDefault="00B25130" w:rsidP="00B25130">
            <w:pPr>
              <w:rPr>
                <w:szCs w:val="18"/>
              </w:rPr>
            </w:pPr>
          </w:p>
          <w:p w14:paraId="58BE8CC7" w14:textId="77777777" w:rsidR="00B25130" w:rsidRPr="00127DC9" w:rsidRDefault="00B25130" w:rsidP="00B25130">
            <w:pPr>
              <w:rPr>
                <w:szCs w:val="18"/>
              </w:rPr>
            </w:pPr>
            <w:r w:rsidRPr="00127DC9">
              <w:rPr>
                <w:szCs w:val="18"/>
              </w:rPr>
              <w:t>I analysen sammenstilles data fra Skoleporten, blant annet data om ressurser, resultater fra Elevundersøkelsen</w:t>
            </w:r>
            <w:r>
              <w:rPr>
                <w:szCs w:val="18"/>
              </w:rPr>
              <w:t xml:space="preserve"> og elevresultater fra Nasjonale prøver.</w:t>
            </w:r>
            <w:r w:rsidRPr="00127DC9">
              <w:rPr>
                <w:szCs w:val="18"/>
              </w:rPr>
              <w:t xml:space="preserve"> Disse blir sett i sammenheng med de ansattes vurdering av skolens praksis. Dette gir skolen et utgangspunkt for å velge ut og prioritere noen innsatsområder for å sette i verk en helhetlig skoleutvikling. </w:t>
            </w:r>
          </w:p>
          <w:p w14:paraId="212B9F10" w14:textId="77777777" w:rsidR="00B25130" w:rsidRPr="00127DC9" w:rsidRDefault="00B25130" w:rsidP="00B25130">
            <w:pPr>
              <w:rPr>
                <w:szCs w:val="18"/>
              </w:rPr>
            </w:pPr>
            <w:r w:rsidRPr="00127DC9">
              <w:rPr>
                <w:szCs w:val="18"/>
              </w:rPr>
              <w:t xml:space="preserve"> </w:t>
            </w:r>
          </w:p>
          <w:p w14:paraId="2181EA74" w14:textId="77777777" w:rsidR="00B25130" w:rsidRPr="00127DC9" w:rsidRDefault="00B25130" w:rsidP="00B25130">
            <w:pPr>
              <w:rPr>
                <w:szCs w:val="18"/>
              </w:rPr>
            </w:pPr>
            <w:r>
              <w:rPr>
                <w:szCs w:val="18"/>
              </w:rPr>
              <w:t>Konklusjonene i S</w:t>
            </w:r>
            <w:r w:rsidRPr="00127DC9">
              <w:rPr>
                <w:szCs w:val="18"/>
              </w:rPr>
              <w:t>tåstedsanalysen er et uttrykk for hvordan de ansatte vurderer skolens praksis, hva som er skolens sterke sider og hva som er skolens utfordringer. Verktøyet gir ikke resultater som kan brukes til å sammenligne ulike skoler i en kommune eller i en fylkeskommune.</w:t>
            </w:r>
          </w:p>
          <w:p w14:paraId="100C1C1E" w14:textId="77777777" w:rsidR="00B25130" w:rsidRPr="00127DC9" w:rsidRDefault="00B25130" w:rsidP="00B25130">
            <w:pPr>
              <w:rPr>
                <w:szCs w:val="18"/>
              </w:rPr>
            </w:pPr>
          </w:p>
          <w:p w14:paraId="3B9F5250" w14:textId="77777777" w:rsidR="00B25130" w:rsidRDefault="00B25130" w:rsidP="00B25130">
            <w:pPr>
              <w:rPr>
                <w:b/>
                <w:noProof/>
                <w:sz w:val="24"/>
              </w:rPr>
            </w:pPr>
          </w:p>
          <w:p w14:paraId="6A258F5E" w14:textId="77777777" w:rsidR="00B25130" w:rsidRPr="00E10B88" w:rsidRDefault="00B25130" w:rsidP="00B25130">
            <w:pPr>
              <w:rPr>
                <w:b/>
                <w:noProof/>
                <w:sz w:val="24"/>
              </w:rPr>
            </w:pPr>
            <w:r w:rsidRPr="00E10B88">
              <w:rPr>
                <w:b/>
                <w:noProof/>
                <w:sz w:val="24"/>
              </w:rPr>
              <w:t xml:space="preserve">Prosessen i arbeidet med analysen </w:t>
            </w:r>
            <w:r>
              <w:rPr>
                <w:b/>
                <w:noProof/>
                <w:sz w:val="24"/>
              </w:rPr>
              <w:t>på Lassa skole.</w:t>
            </w:r>
          </w:p>
          <w:p w14:paraId="3DF9EDDA" w14:textId="77777777" w:rsidR="00B25130" w:rsidRPr="000976E9" w:rsidRDefault="00B25130" w:rsidP="00B25130">
            <w:pPr>
              <w:rPr>
                <w:szCs w:val="18"/>
                <w:u w:val="single"/>
              </w:rPr>
            </w:pPr>
          </w:p>
          <w:p w14:paraId="3826A2D5" w14:textId="77777777" w:rsidR="00B25130" w:rsidRPr="000976E9" w:rsidRDefault="00B25130" w:rsidP="00B25130">
            <w:pPr>
              <w:rPr>
                <w:b/>
                <w:szCs w:val="18"/>
                <w:u w:val="single"/>
              </w:rPr>
            </w:pPr>
            <w:r w:rsidRPr="000976E9">
              <w:rPr>
                <w:b/>
                <w:szCs w:val="18"/>
                <w:u w:val="single"/>
              </w:rPr>
              <w:t xml:space="preserve">Fase 1: </w:t>
            </w:r>
            <w:r>
              <w:rPr>
                <w:b/>
                <w:szCs w:val="18"/>
                <w:u w:val="single"/>
              </w:rPr>
              <w:t>Drøfting av i</w:t>
            </w:r>
            <w:r w:rsidRPr="000976E9">
              <w:rPr>
                <w:b/>
                <w:szCs w:val="18"/>
                <w:u w:val="single"/>
              </w:rPr>
              <w:t>nnsamlet informasjon om skolen</w:t>
            </w:r>
          </w:p>
          <w:p w14:paraId="3D4188AA" w14:textId="77777777" w:rsidR="00B25130" w:rsidRPr="00127DC9" w:rsidRDefault="00B25130" w:rsidP="00B25130">
            <w:pPr>
              <w:rPr>
                <w:b/>
                <w:szCs w:val="18"/>
              </w:rPr>
            </w:pPr>
          </w:p>
          <w:p w14:paraId="1624BFF2" w14:textId="77777777" w:rsidR="00B25130" w:rsidRPr="00074378" w:rsidRDefault="00B25130" w:rsidP="00B25130">
            <w:pPr>
              <w:pStyle w:val="Listeavsnitt"/>
              <w:numPr>
                <w:ilvl w:val="0"/>
                <w:numId w:val="33"/>
              </w:numPr>
              <w:spacing w:line="240" w:lineRule="auto"/>
              <w:contextualSpacing/>
              <w:rPr>
                <w:szCs w:val="18"/>
              </w:rPr>
            </w:pPr>
            <w:r w:rsidRPr="00074378">
              <w:rPr>
                <w:szCs w:val="18"/>
              </w:rPr>
              <w:t>Ressurser</w:t>
            </w:r>
          </w:p>
          <w:p w14:paraId="1AE466C1" w14:textId="77777777" w:rsidR="00B25130" w:rsidRPr="00074378" w:rsidRDefault="00B25130" w:rsidP="00B25130">
            <w:pPr>
              <w:pStyle w:val="Listeavsnitt"/>
              <w:numPr>
                <w:ilvl w:val="0"/>
                <w:numId w:val="33"/>
              </w:numPr>
              <w:spacing w:line="240" w:lineRule="auto"/>
              <w:contextualSpacing/>
              <w:rPr>
                <w:szCs w:val="18"/>
              </w:rPr>
            </w:pPr>
            <w:r w:rsidRPr="00074378">
              <w:rPr>
                <w:szCs w:val="18"/>
              </w:rPr>
              <w:t>Læringsmiljø</w:t>
            </w:r>
          </w:p>
          <w:p w14:paraId="4746CAA9" w14:textId="77777777" w:rsidR="00B25130" w:rsidRPr="00074378" w:rsidRDefault="00B25130" w:rsidP="00B25130">
            <w:pPr>
              <w:pStyle w:val="Listeavsnitt"/>
              <w:numPr>
                <w:ilvl w:val="0"/>
                <w:numId w:val="33"/>
              </w:numPr>
              <w:spacing w:line="240" w:lineRule="auto"/>
              <w:contextualSpacing/>
              <w:rPr>
                <w:szCs w:val="18"/>
              </w:rPr>
            </w:pPr>
            <w:r w:rsidRPr="00074378">
              <w:rPr>
                <w:szCs w:val="18"/>
              </w:rPr>
              <w:t>Elevresultater</w:t>
            </w:r>
          </w:p>
          <w:p w14:paraId="01D9995A" w14:textId="77777777" w:rsidR="00B25130" w:rsidRPr="00127DC9" w:rsidRDefault="00B25130" w:rsidP="00B25130">
            <w:pPr>
              <w:rPr>
                <w:szCs w:val="18"/>
              </w:rPr>
            </w:pPr>
          </w:p>
          <w:p w14:paraId="73064A25" w14:textId="3E576E79" w:rsidR="00B25130" w:rsidRPr="00B25130" w:rsidRDefault="00B25130" w:rsidP="00B25130">
            <w:pPr>
              <w:pStyle w:val="Listeavsnitt"/>
              <w:numPr>
                <w:ilvl w:val="0"/>
                <w:numId w:val="35"/>
              </w:numPr>
              <w:rPr>
                <w:szCs w:val="18"/>
              </w:rPr>
            </w:pPr>
            <w:r w:rsidRPr="00B25130">
              <w:rPr>
                <w:szCs w:val="18"/>
              </w:rPr>
              <w:t xml:space="preserve">Dette datagrunnlaget ble drøftet i personalet. Det ble ikke trukket noen konklusjoner, men drøftingen skapte et viktig grunnlag for neste fase.  </w:t>
            </w:r>
          </w:p>
          <w:p w14:paraId="07D320BF" w14:textId="11C3523D" w:rsidR="00B25130" w:rsidRPr="00B25130" w:rsidRDefault="00B25130" w:rsidP="00B25130">
            <w:pPr>
              <w:pStyle w:val="Listeavsnitt"/>
              <w:numPr>
                <w:ilvl w:val="0"/>
                <w:numId w:val="35"/>
              </w:numPr>
              <w:rPr>
                <w:szCs w:val="18"/>
              </w:rPr>
            </w:pPr>
            <w:r w:rsidRPr="00B25130">
              <w:rPr>
                <w:szCs w:val="18"/>
              </w:rPr>
              <w:t>Vi vurderte styrker og utfordringer utfra tallmaterialet. Etter plenumssamling delte vi personalet i grupper hvor alle fikk i oppgave å se på hva vi gjorde på Lassa skole for å lykkes innen de områdene vi scoret godt på. Vi hadde ikke, i denne fasen fokus på hva vi kunne gjøre bedre eller hva som var våre utfordringer. Målet var å bli bevisst på hva vi gjorde bra, for å kunne gjøre mer av det.</w:t>
            </w:r>
          </w:p>
          <w:p w14:paraId="499BEA9F" w14:textId="77777777" w:rsidR="00B25130" w:rsidRDefault="00B25130" w:rsidP="00B25130">
            <w:pPr>
              <w:rPr>
                <w:szCs w:val="18"/>
              </w:rPr>
            </w:pPr>
          </w:p>
          <w:p w14:paraId="2062D568" w14:textId="77777777" w:rsidR="00B25130" w:rsidRPr="00B25130" w:rsidRDefault="00B25130" w:rsidP="00B25130">
            <w:pPr>
              <w:pStyle w:val="Listeavsnitt"/>
              <w:numPr>
                <w:ilvl w:val="0"/>
                <w:numId w:val="35"/>
              </w:numPr>
              <w:rPr>
                <w:szCs w:val="18"/>
              </w:rPr>
            </w:pPr>
            <w:r w:rsidRPr="00B25130">
              <w:rPr>
                <w:szCs w:val="18"/>
              </w:rPr>
              <w:t>Neste skritt var å undersøke skolens praksis. Personalet svarte på undersøkelsen ved å vurdere skolens praksis ut fra en rekke påstander om god praksis. I forkant av at alle svarte på undersøkelsen hadde vi 4 samlinger hvor vi gikk gjennom alle påstandene som skulle besvares for å sikre at vi definerte begrepene og påstandene på samme måte.</w:t>
            </w:r>
          </w:p>
          <w:p w14:paraId="0AA1C1CA" w14:textId="77777777" w:rsidR="00B25130" w:rsidRDefault="00B25130" w:rsidP="00B25130">
            <w:pPr>
              <w:rPr>
                <w:szCs w:val="18"/>
              </w:rPr>
            </w:pPr>
          </w:p>
          <w:p w14:paraId="7A940F09" w14:textId="77777777" w:rsidR="00B25130" w:rsidRDefault="00B25130" w:rsidP="00B25130">
            <w:pPr>
              <w:rPr>
                <w:szCs w:val="18"/>
              </w:rPr>
            </w:pPr>
          </w:p>
          <w:p w14:paraId="1D11D65D" w14:textId="58089A3A" w:rsidR="00B25130" w:rsidRPr="00B25130" w:rsidRDefault="00B25130" w:rsidP="00B25130">
            <w:pPr>
              <w:pStyle w:val="Listeavsnitt"/>
              <w:numPr>
                <w:ilvl w:val="0"/>
                <w:numId w:val="35"/>
              </w:numPr>
              <w:rPr>
                <w:szCs w:val="18"/>
              </w:rPr>
            </w:pPr>
            <w:r w:rsidRPr="00B25130">
              <w:rPr>
                <w:szCs w:val="18"/>
              </w:rPr>
              <w:t>Det er viktig å være bevisst på at resultatene fra undersøkelsen kun gir noen indikasjoner på hvor skolen står i lys av tegn på god praksis. De egner seg bare som et underlag for personalets felles drøfting ved oppstart, valg og prioritering av forbedringstiltak.</w:t>
            </w:r>
          </w:p>
          <w:p w14:paraId="50597EA2" w14:textId="77777777" w:rsidR="00B25130" w:rsidRPr="000976E9" w:rsidRDefault="00B25130" w:rsidP="00B25130">
            <w:pPr>
              <w:rPr>
                <w:b/>
                <w:szCs w:val="18"/>
              </w:rPr>
            </w:pPr>
          </w:p>
          <w:p w14:paraId="145BE652" w14:textId="77777777" w:rsidR="00B25130" w:rsidRPr="000976E9" w:rsidRDefault="00B25130" w:rsidP="00B25130">
            <w:pPr>
              <w:rPr>
                <w:b/>
                <w:szCs w:val="18"/>
              </w:rPr>
            </w:pPr>
            <w:r w:rsidRPr="000976E9">
              <w:rPr>
                <w:b/>
              </w:rPr>
              <w:t>Påstandene i hoveddelen er samlet under følgende temaer:</w:t>
            </w:r>
          </w:p>
          <w:p w14:paraId="249F869F" w14:textId="77777777" w:rsidR="00B25130" w:rsidRDefault="00B25130" w:rsidP="00B25130">
            <w:pPr>
              <w:rPr>
                <w:szCs w:val="18"/>
              </w:rPr>
            </w:pPr>
          </w:p>
          <w:p w14:paraId="16FC4965" w14:textId="77777777" w:rsidR="00B25130" w:rsidRDefault="00B25130" w:rsidP="00B25130">
            <w:pPr>
              <w:pStyle w:val="Listeavsnitt"/>
              <w:numPr>
                <w:ilvl w:val="0"/>
                <w:numId w:val="34"/>
              </w:numPr>
              <w:spacing w:line="240" w:lineRule="auto"/>
              <w:contextualSpacing/>
            </w:pPr>
            <w:r>
              <w:t xml:space="preserve">Kompetanse og motivasjon </w:t>
            </w:r>
          </w:p>
          <w:p w14:paraId="6798740B" w14:textId="77777777" w:rsidR="00B25130" w:rsidRDefault="00B25130" w:rsidP="00B25130">
            <w:pPr>
              <w:pStyle w:val="Listeavsnitt"/>
              <w:numPr>
                <w:ilvl w:val="0"/>
                <w:numId w:val="34"/>
              </w:numPr>
              <w:spacing w:line="240" w:lineRule="auto"/>
              <w:contextualSpacing/>
            </w:pPr>
            <w:r>
              <w:t>Tilpasset opplæring og vurdering</w:t>
            </w:r>
          </w:p>
          <w:p w14:paraId="5EA8A75B" w14:textId="77777777" w:rsidR="00B25130" w:rsidRDefault="00B25130" w:rsidP="00B25130">
            <w:pPr>
              <w:pStyle w:val="Listeavsnitt"/>
              <w:numPr>
                <w:ilvl w:val="0"/>
                <w:numId w:val="34"/>
              </w:numPr>
              <w:spacing w:line="240" w:lineRule="auto"/>
              <w:contextualSpacing/>
            </w:pPr>
            <w:r>
              <w:t>Læringsmiljø og rådgiving</w:t>
            </w:r>
          </w:p>
          <w:p w14:paraId="07293457" w14:textId="77777777" w:rsidR="00B25130" w:rsidRDefault="00B25130" w:rsidP="00B25130">
            <w:pPr>
              <w:pStyle w:val="Listeavsnitt"/>
              <w:numPr>
                <w:ilvl w:val="0"/>
                <w:numId w:val="34"/>
              </w:numPr>
              <w:spacing w:line="240" w:lineRule="auto"/>
              <w:contextualSpacing/>
            </w:pPr>
            <w:r>
              <w:t xml:space="preserve">Kultur for læring </w:t>
            </w:r>
          </w:p>
          <w:p w14:paraId="52C99EC2" w14:textId="77777777" w:rsidR="00B25130" w:rsidRDefault="00B25130" w:rsidP="00B25130">
            <w:pPr>
              <w:pStyle w:val="Listeavsnitt"/>
              <w:numPr>
                <w:ilvl w:val="0"/>
                <w:numId w:val="34"/>
              </w:numPr>
              <w:spacing w:line="240" w:lineRule="auto"/>
              <w:contextualSpacing/>
            </w:pPr>
            <w:r>
              <w:t>Ledelse</w:t>
            </w:r>
          </w:p>
          <w:p w14:paraId="1BDC5850" w14:textId="77777777" w:rsidR="00B25130" w:rsidRDefault="00B25130" w:rsidP="00B25130">
            <w:pPr>
              <w:pStyle w:val="Listeavsnitt"/>
              <w:numPr>
                <w:ilvl w:val="0"/>
                <w:numId w:val="34"/>
              </w:numPr>
              <w:spacing w:line="240" w:lineRule="auto"/>
              <w:contextualSpacing/>
            </w:pPr>
            <w:r>
              <w:t>Profesjonsutvikling og samarbeid</w:t>
            </w:r>
          </w:p>
          <w:p w14:paraId="7FD5D953" w14:textId="7F9637D7" w:rsidR="00D43216" w:rsidRDefault="00D43216" w:rsidP="00D43216">
            <w:r>
              <w:t xml:space="preserve">Lassa skole er en skole med høy trivsel både blant elever og personalet. Vi har jevnt gode faglige resultater over tid og elever som er motiverte for læring. Selv om resultatene i lesing er over snittet for Stavanger Kommune er dette noe vi ønsker å jobbe mer med. Vi ser at ved de omleggingene vi har gjort på leseopplæringen, samt den nye leseplanen vi har laget så håper vi at det kan vise resultater i form av økt </w:t>
            </w:r>
            <w:proofErr w:type="gramStart"/>
            <w:r>
              <w:t>læringsutbytte..</w:t>
            </w:r>
            <w:proofErr w:type="gramEnd"/>
            <w:r>
              <w:t xml:space="preserve"> </w:t>
            </w:r>
          </w:p>
          <w:p w14:paraId="49FF4BA6" w14:textId="77777777" w:rsidR="00D43216" w:rsidRDefault="00D43216" w:rsidP="00D43216">
            <w:r>
              <w:t>Tilpasset opplæring er et vanskelig område og analysen viser at vi klarer det godt, men at vi kan ha et forbedringspotensialet på dette området.</w:t>
            </w:r>
          </w:p>
          <w:p w14:paraId="6205FAF1" w14:textId="77777777" w:rsidR="00D43216" w:rsidRDefault="00D43216" w:rsidP="00D43216">
            <w:r>
              <w:t xml:space="preserve"> Det forekommer lite mobbing på Lassa skole. Dette, mener vi skyldes systematisk jobbing </w:t>
            </w:r>
            <w:proofErr w:type="spellStart"/>
            <w:r>
              <w:t>ifht</w:t>
            </w:r>
            <w:proofErr w:type="spellEnd"/>
            <w:r>
              <w:t xml:space="preserve">. </w:t>
            </w:r>
            <w:proofErr w:type="gramStart"/>
            <w:r>
              <w:t>sosial</w:t>
            </w:r>
            <w:proofErr w:type="gramEnd"/>
            <w:r>
              <w:t xml:space="preserve"> kompetanse som har egne årsplaner ved skolen, samt et velfungerende Elevråd som har disse temaene på dagsplanen. Elevrådet jobber til beste for felleskapet og det mener vi at vi ser resultater av.</w:t>
            </w:r>
          </w:p>
          <w:p w14:paraId="1A78CF03" w14:textId="77777777" w:rsidR="00D43216" w:rsidRDefault="00D43216" w:rsidP="00D43216">
            <w:r>
              <w:t>Relasjoner er viktig på Lassa skole. Lærer – elev, hjem – skole og relasjonene mellom personalet og ledelsen. Vi mener dette er noe av styrken til Lassa skole. Vi har for det meste veldig positive foreldre som er med på å støtte skolens arbeid og legger vekt på det gode samarbeidet.</w:t>
            </w:r>
          </w:p>
          <w:p w14:paraId="27AA694D" w14:textId="40E91F27" w:rsidR="00D43216" w:rsidRDefault="00D43216" w:rsidP="00D43216">
            <w:r>
              <w:t xml:space="preserve">Ståstedsanalysen viser at vi har en skole med gode rutiner for daglig drift og at det er et godt forhold mellom ledelse og personalet. Det er tydelig pedagogisk ledelse og ansvarsfordeling på skolen. </w:t>
            </w:r>
          </w:p>
          <w:p w14:paraId="6F34B4C0" w14:textId="0661B905" w:rsidR="00B25130" w:rsidRDefault="00D43216" w:rsidP="00D43216">
            <w:r>
              <w:t xml:space="preserve"> Vurderingspraksisen til skolen skal det jobbes med fremover. Det for</w:t>
            </w:r>
            <w:r>
              <w:t>egår mye god vurdering på Lassa, og</w:t>
            </w:r>
            <w:r>
              <w:t xml:space="preserve"> </w:t>
            </w:r>
            <w:r>
              <w:t>s</w:t>
            </w:r>
            <w:r>
              <w:t xml:space="preserve">kolen scorer godt både på foreldreundersøkelsen og </w:t>
            </w:r>
            <w:r>
              <w:t>elevundersøkelsen innen område. L</w:t>
            </w:r>
            <w:r>
              <w:t>ærerne selv vurderer seg noe mer kritisk. Det er et godt utgangspunkt for forandring og som vi vil jobbe videre med. Vi definerer oss selv som en lærende organisasjon og det er et godt utgangspunkt for utvikling.</w:t>
            </w:r>
          </w:p>
          <w:p w14:paraId="61155CCA" w14:textId="77777777" w:rsidR="00D43216" w:rsidRDefault="00D43216" w:rsidP="00D43216"/>
          <w:p w14:paraId="6E03AB10" w14:textId="1DC67223" w:rsidR="00D43216" w:rsidRDefault="00D43216" w:rsidP="00D43216">
            <w:r>
              <w:t>Informasjon tatt til etterretning.</w:t>
            </w:r>
          </w:p>
          <w:p w14:paraId="6F71E631" w14:textId="67F17D88" w:rsidR="00B25130" w:rsidRPr="00167C44" w:rsidRDefault="00B25130" w:rsidP="0050340A">
            <w:pPr>
              <w:pStyle w:val="Sluttnotetekst"/>
              <w:spacing w:line="240" w:lineRule="auto"/>
              <w:rPr>
                <w:b/>
                <w:sz w:val="24"/>
                <w:szCs w:val="24"/>
              </w:rPr>
            </w:pPr>
          </w:p>
        </w:tc>
        <w:tc>
          <w:tcPr>
            <w:tcW w:w="4111" w:type="dxa"/>
            <w:tcBorders>
              <w:right w:val="nil"/>
            </w:tcBorders>
          </w:tcPr>
          <w:p w14:paraId="7F98DD75" w14:textId="77777777" w:rsidR="0050340A" w:rsidRPr="00167C44" w:rsidRDefault="0050340A">
            <w:pPr>
              <w:rPr>
                <w:sz w:val="24"/>
                <w:szCs w:val="24"/>
              </w:rPr>
            </w:pPr>
          </w:p>
        </w:tc>
      </w:tr>
      <w:tr w:rsidR="0050340A" w:rsidRPr="00167C44" w14:paraId="0015C000" w14:textId="77777777" w:rsidTr="00330B0E">
        <w:tc>
          <w:tcPr>
            <w:tcW w:w="993" w:type="dxa"/>
            <w:tcBorders>
              <w:top w:val="single" w:sz="4" w:space="0" w:color="auto"/>
              <w:left w:val="nil"/>
              <w:bottom w:val="single" w:sz="4" w:space="0" w:color="auto"/>
            </w:tcBorders>
          </w:tcPr>
          <w:p w14:paraId="31635B2E" w14:textId="640D49B0" w:rsidR="0050340A" w:rsidRPr="00167C44" w:rsidRDefault="0050340A">
            <w:pPr>
              <w:rPr>
                <w:sz w:val="24"/>
                <w:szCs w:val="24"/>
              </w:rPr>
            </w:pPr>
            <w:r w:rsidRPr="00167C44">
              <w:rPr>
                <w:sz w:val="24"/>
                <w:szCs w:val="24"/>
              </w:rPr>
              <w:t>10/15</w:t>
            </w:r>
          </w:p>
        </w:tc>
        <w:tc>
          <w:tcPr>
            <w:tcW w:w="9355" w:type="dxa"/>
            <w:tcBorders>
              <w:right w:val="nil"/>
            </w:tcBorders>
            <w:tcMar>
              <w:left w:w="68" w:type="dxa"/>
            </w:tcMar>
          </w:tcPr>
          <w:p w14:paraId="69BD80B9" w14:textId="77777777" w:rsidR="0050340A" w:rsidRDefault="0050340A" w:rsidP="0050340A">
            <w:pPr>
              <w:pStyle w:val="Sluttnotetekst"/>
              <w:spacing w:line="240" w:lineRule="auto"/>
              <w:rPr>
                <w:b/>
                <w:sz w:val="24"/>
                <w:szCs w:val="24"/>
              </w:rPr>
            </w:pPr>
            <w:r w:rsidRPr="00167C44">
              <w:rPr>
                <w:b/>
                <w:sz w:val="24"/>
                <w:szCs w:val="24"/>
              </w:rPr>
              <w:t>Tilsyn Miljørettet Helsevern Lassa skole v/ rektor</w:t>
            </w:r>
          </w:p>
          <w:p w14:paraId="7F2BEE16" w14:textId="77777777" w:rsidR="00B0226B" w:rsidRPr="00B0226B" w:rsidRDefault="00B0226B" w:rsidP="0050340A">
            <w:pPr>
              <w:pStyle w:val="Sluttnotetekst"/>
              <w:spacing w:line="240" w:lineRule="auto"/>
              <w:rPr>
                <w:sz w:val="24"/>
                <w:szCs w:val="24"/>
              </w:rPr>
            </w:pPr>
            <w:r w:rsidRPr="00B0226B">
              <w:rPr>
                <w:sz w:val="24"/>
                <w:szCs w:val="24"/>
              </w:rPr>
              <w:t>Tilsyn gjennomført uten merknader, bortsett fra at det søkes om nedgravde containere og tilsyn på heis i bygget.</w:t>
            </w:r>
          </w:p>
          <w:p w14:paraId="5359C51E" w14:textId="35BAD19C" w:rsidR="00B0226B" w:rsidRPr="00B0226B" w:rsidRDefault="00B0226B" w:rsidP="0050340A">
            <w:pPr>
              <w:pStyle w:val="Sluttnotetekst"/>
              <w:spacing w:line="240" w:lineRule="auto"/>
              <w:rPr>
                <w:sz w:val="24"/>
                <w:szCs w:val="24"/>
              </w:rPr>
            </w:pPr>
            <w:r w:rsidRPr="00B0226B">
              <w:rPr>
                <w:sz w:val="24"/>
                <w:szCs w:val="24"/>
              </w:rPr>
              <w:t>Ellers var alt av HMS prosedyrer, dokumentasjon og brannbok i orden.</w:t>
            </w:r>
          </w:p>
          <w:p w14:paraId="4BADBFB0" w14:textId="5B082244" w:rsidR="004068A5" w:rsidRPr="00B0226B" w:rsidRDefault="00B0226B" w:rsidP="004068A5">
            <w:pPr>
              <w:pStyle w:val="Sluttnotetekst"/>
              <w:spacing w:line="240" w:lineRule="auto"/>
              <w:rPr>
                <w:sz w:val="24"/>
                <w:szCs w:val="24"/>
              </w:rPr>
            </w:pPr>
            <w:r w:rsidRPr="00B0226B">
              <w:rPr>
                <w:sz w:val="24"/>
                <w:szCs w:val="24"/>
              </w:rPr>
              <w:t>Informasjon tatt til etterretning.</w:t>
            </w:r>
          </w:p>
        </w:tc>
        <w:tc>
          <w:tcPr>
            <w:tcW w:w="4111" w:type="dxa"/>
            <w:tcBorders>
              <w:right w:val="nil"/>
            </w:tcBorders>
          </w:tcPr>
          <w:p w14:paraId="639FAF52" w14:textId="77777777" w:rsidR="0050340A" w:rsidRPr="00167C44" w:rsidRDefault="0050340A">
            <w:pPr>
              <w:rPr>
                <w:sz w:val="24"/>
                <w:szCs w:val="24"/>
              </w:rPr>
            </w:pPr>
          </w:p>
        </w:tc>
      </w:tr>
      <w:tr w:rsidR="001A1281" w:rsidRPr="00167C44" w14:paraId="59D6BCE0" w14:textId="77777777" w:rsidTr="00330B0E">
        <w:tc>
          <w:tcPr>
            <w:tcW w:w="993" w:type="dxa"/>
            <w:tcBorders>
              <w:top w:val="single" w:sz="4" w:space="0" w:color="auto"/>
              <w:left w:val="nil"/>
              <w:bottom w:val="single" w:sz="4" w:space="0" w:color="auto"/>
            </w:tcBorders>
          </w:tcPr>
          <w:p w14:paraId="08807B86" w14:textId="62176750" w:rsidR="001A1281" w:rsidRPr="00167C44" w:rsidRDefault="00B0226B">
            <w:pPr>
              <w:rPr>
                <w:sz w:val="24"/>
                <w:szCs w:val="24"/>
              </w:rPr>
            </w:pPr>
            <w:r>
              <w:rPr>
                <w:sz w:val="24"/>
                <w:szCs w:val="24"/>
              </w:rPr>
              <w:t>11/15</w:t>
            </w:r>
          </w:p>
        </w:tc>
        <w:tc>
          <w:tcPr>
            <w:tcW w:w="9355" w:type="dxa"/>
            <w:tcBorders>
              <w:right w:val="nil"/>
            </w:tcBorders>
            <w:tcMar>
              <w:left w:w="68" w:type="dxa"/>
            </w:tcMar>
          </w:tcPr>
          <w:p w14:paraId="4A4F6AF7" w14:textId="77777777" w:rsidR="001A1281" w:rsidRDefault="00B0226B" w:rsidP="0050340A">
            <w:pPr>
              <w:pStyle w:val="Sluttnotetekst"/>
              <w:spacing w:line="240" w:lineRule="auto"/>
              <w:rPr>
                <w:b/>
                <w:sz w:val="24"/>
                <w:szCs w:val="24"/>
              </w:rPr>
            </w:pPr>
            <w:r>
              <w:rPr>
                <w:b/>
                <w:sz w:val="24"/>
                <w:szCs w:val="24"/>
              </w:rPr>
              <w:t>Ny møtedato satt til 15.april.</w:t>
            </w:r>
          </w:p>
          <w:p w14:paraId="7FA92FE8" w14:textId="77777777" w:rsidR="00B0226B" w:rsidRDefault="00B0226B" w:rsidP="0050340A">
            <w:pPr>
              <w:pStyle w:val="Sluttnotetekst"/>
              <w:spacing w:line="240" w:lineRule="auto"/>
              <w:rPr>
                <w:sz w:val="24"/>
                <w:szCs w:val="24"/>
              </w:rPr>
            </w:pPr>
            <w:r w:rsidRPr="00B0226B">
              <w:rPr>
                <w:sz w:val="24"/>
                <w:szCs w:val="24"/>
              </w:rPr>
              <w:t>Vil avhenge litt av prosessen videre med budsjettet og utfallet av henvendelsen til Økonomiavdelingen og skolesjef.</w:t>
            </w:r>
          </w:p>
          <w:p w14:paraId="440F78CE" w14:textId="731BC939" w:rsidR="00B0226B" w:rsidRPr="00B0226B" w:rsidRDefault="00B0226B" w:rsidP="0050340A">
            <w:pPr>
              <w:pStyle w:val="Sluttnotetekst"/>
              <w:spacing w:line="240" w:lineRule="auto"/>
              <w:rPr>
                <w:sz w:val="24"/>
                <w:szCs w:val="24"/>
              </w:rPr>
            </w:pPr>
          </w:p>
        </w:tc>
        <w:tc>
          <w:tcPr>
            <w:tcW w:w="4111" w:type="dxa"/>
            <w:tcBorders>
              <w:right w:val="nil"/>
            </w:tcBorders>
          </w:tcPr>
          <w:p w14:paraId="209A485C" w14:textId="77777777" w:rsidR="001A1281" w:rsidRPr="00167C44" w:rsidRDefault="001A1281">
            <w:pPr>
              <w:rPr>
                <w:sz w:val="24"/>
                <w:szCs w:val="24"/>
              </w:rPr>
            </w:pPr>
          </w:p>
        </w:tc>
      </w:tr>
      <w:tr w:rsidR="00B0226B" w:rsidRPr="00167C44" w14:paraId="371E7981" w14:textId="77777777" w:rsidTr="00330B0E">
        <w:tc>
          <w:tcPr>
            <w:tcW w:w="993" w:type="dxa"/>
            <w:tcBorders>
              <w:top w:val="single" w:sz="4" w:space="0" w:color="auto"/>
              <w:left w:val="nil"/>
              <w:bottom w:val="single" w:sz="4" w:space="0" w:color="auto"/>
            </w:tcBorders>
          </w:tcPr>
          <w:p w14:paraId="5549EB3C" w14:textId="272825A7" w:rsidR="00B0226B" w:rsidRDefault="00B0226B">
            <w:pPr>
              <w:rPr>
                <w:sz w:val="24"/>
                <w:szCs w:val="24"/>
              </w:rPr>
            </w:pPr>
            <w:r>
              <w:rPr>
                <w:sz w:val="24"/>
                <w:szCs w:val="24"/>
              </w:rPr>
              <w:t>12/15</w:t>
            </w:r>
          </w:p>
        </w:tc>
        <w:tc>
          <w:tcPr>
            <w:tcW w:w="9355" w:type="dxa"/>
            <w:tcBorders>
              <w:right w:val="nil"/>
            </w:tcBorders>
            <w:tcMar>
              <w:left w:w="68" w:type="dxa"/>
            </w:tcMar>
          </w:tcPr>
          <w:p w14:paraId="4A393EB3" w14:textId="77777777" w:rsidR="00B0226B" w:rsidRDefault="00B0226B" w:rsidP="0050340A">
            <w:pPr>
              <w:pStyle w:val="Sluttnotetekst"/>
              <w:spacing w:line="240" w:lineRule="auto"/>
              <w:rPr>
                <w:b/>
                <w:sz w:val="24"/>
                <w:szCs w:val="24"/>
              </w:rPr>
            </w:pPr>
            <w:r>
              <w:rPr>
                <w:b/>
                <w:sz w:val="24"/>
                <w:szCs w:val="24"/>
              </w:rPr>
              <w:t>Eventuelt</w:t>
            </w:r>
          </w:p>
          <w:p w14:paraId="40D7372C" w14:textId="4B56619E" w:rsidR="00B0226B" w:rsidRDefault="00B0226B" w:rsidP="0050340A">
            <w:pPr>
              <w:pStyle w:val="Sluttnotetekst"/>
              <w:spacing w:line="240" w:lineRule="auto"/>
              <w:rPr>
                <w:sz w:val="24"/>
                <w:szCs w:val="24"/>
              </w:rPr>
            </w:pPr>
            <w:r>
              <w:rPr>
                <w:sz w:val="24"/>
                <w:szCs w:val="24"/>
              </w:rPr>
              <w:t xml:space="preserve">Henvendelse </w:t>
            </w:r>
            <w:r w:rsidR="00D43216">
              <w:rPr>
                <w:sz w:val="24"/>
                <w:szCs w:val="24"/>
              </w:rPr>
              <w:t xml:space="preserve">fra </w:t>
            </w:r>
            <w:proofErr w:type="spellStart"/>
            <w:r w:rsidR="00D43216">
              <w:rPr>
                <w:sz w:val="24"/>
                <w:szCs w:val="24"/>
              </w:rPr>
              <w:t>Fo</w:t>
            </w:r>
            <w:r>
              <w:rPr>
                <w:sz w:val="24"/>
                <w:szCs w:val="24"/>
              </w:rPr>
              <w:t>v</w:t>
            </w:r>
            <w:r w:rsidR="00D43216">
              <w:rPr>
                <w:sz w:val="24"/>
                <w:szCs w:val="24"/>
              </w:rPr>
              <w:t>e</w:t>
            </w:r>
            <w:r>
              <w:rPr>
                <w:sz w:val="24"/>
                <w:szCs w:val="24"/>
              </w:rPr>
              <w:t>a</w:t>
            </w:r>
            <w:proofErr w:type="spellEnd"/>
            <w:r>
              <w:rPr>
                <w:sz w:val="24"/>
                <w:szCs w:val="24"/>
              </w:rPr>
              <w:t xml:space="preserve"> ang. fotografering, slik vi har gjort </w:t>
            </w:r>
            <w:r w:rsidR="00D43216">
              <w:rPr>
                <w:sz w:val="24"/>
                <w:szCs w:val="24"/>
              </w:rPr>
              <w:t>tidligere</w:t>
            </w:r>
            <w:bookmarkStart w:id="0" w:name="_GoBack"/>
            <w:bookmarkEnd w:id="0"/>
            <w:r>
              <w:rPr>
                <w:sz w:val="24"/>
                <w:szCs w:val="24"/>
              </w:rPr>
              <w:t xml:space="preserve"> år.</w:t>
            </w:r>
          </w:p>
          <w:p w14:paraId="0FD248B2" w14:textId="78359E19" w:rsidR="00B0226B" w:rsidRPr="00B0226B" w:rsidRDefault="00B0226B" w:rsidP="0050340A">
            <w:pPr>
              <w:pStyle w:val="Sluttnotetekst"/>
              <w:spacing w:line="240" w:lineRule="auto"/>
              <w:rPr>
                <w:sz w:val="24"/>
                <w:szCs w:val="24"/>
              </w:rPr>
            </w:pPr>
            <w:r w:rsidRPr="00B0226B">
              <w:rPr>
                <w:b/>
                <w:sz w:val="24"/>
                <w:szCs w:val="24"/>
              </w:rPr>
              <w:t>Vedtak:</w:t>
            </w:r>
            <w:r>
              <w:rPr>
                <w:sz w:val="24"/>
                <w:szCs w:val="24"/>
              </w:rPr>
              <w:t xml:space="preserve"> Vi gjennomfører fotografering med enkeltbilde av 1. 4. og 7.klasse – samt gruppebilde av alle klassene. Alle eleven får en katalog.</w:t>
            </w:r>
          </w:p>
        </w:tc>
        <w:tc>
          <w:tcPr>
            <w:tcW w:w="4111" w:type="dxa"/>
            <w:tcBorders>
              <w:right w:val="nil"/>
            </w:tcBorders>
          </w:tcPr>
          <w:p w14:paraId="113B9DB9" w14:textId="77777777" w:rsidR="00B0226B" w:rsidRPr="00167C44" w:rsidRDefault="00B0226B">
            <w:pPr>
              <w:rPr>
                <w:sz w:val="24"/>
                <w:szCs w:val="24"/>
              </w:rPr>
            </w:pPr>
          </w:p>
        </w:tc>
      </w:tr>
    </w:tbl>
    <w:p w14:paraId="1CF28EBF" w14:textId="1B6C6F60" w:rsidR="001558AD" w:rsidRPr="00167C44" w:rsidRDefault="001558AD">
      <w:pPr>
        <w:rPr>
          <w:sz w:val="24"/>
          <w:szCs w:val="24"/>
        </w:rPr>
      </w:pPr>
    </w:p>
    <w:p w14:paraId="5BC3AB06" w14:textId="0C038F9D" w:rsidR="001558AD" w:rsidRPr="00167C44" w:rsidRDefault="00B0226B">
      <w:pPr>
        <w:rPr>
          <w:sz w:val="24"/>
          <w:szCs w:val="24"/>
        </w:rPr>
      </w:pPr>
      <w:r>
        <w:rPr>
          <w:sz w:val="24"/>
          <w:szCs w:val="24"/>
        </w:rPr>
        <w:tab/>
      </w:r>
    </w:p>
    <w:p w14:paraId="04299F3E" w14:textId="25BC6C58" w:rsidR="007B62D3" w:rsidRDefault="007B62D3">
      <w:r w:rsidRPr="00167C44">
        <w:rPr>
          <w:sz w:val="24"/>
          <w:szCs w:val="24"/>
        </w:rPr>
        <w:t>Referent: Kristin Haugen</w:t>
      </w:r>
      <w:r>
        <w:t xml:space="preserve"> Olsen</w:t>
      </w:r>
    </w:p>
    <w:sectPr w:rsidR="007B62D3" w:rsidSect="001558AD">
      <w:headerReference w:type="default" r:id="rId17"/>
      <w:footerReference w:type="default" r:id="rId18"/>
      <w:headerReference w:type="first" r:id="rId19"/>
      <w:footerReference w:type="first" r:id="rId20"/>
      <w:type w:val="continuous"/>
      <w:pgSz w:w="11906" w:h="16838" w:code="9"/>
      <w:pgMar w:top="907" w:right="1247" w:bottom="1985" w:left="158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6C696" w14:textId="77777777" w:rsidR="004A3AAE" w:rsidRDefault="004A3AAE">
      <w:pPr>
        <w:spacing w:line="240" w:lineRule="auto"/>
      </w:pPr>
      <w:r>
        <w:separator/>
      </w:r>
    </w:p>
  </w:endnote>
  <w:endnote w:type="continuationSeparator" w:id="0">
    <w:p w14:paraId="5978C088" w14:textId="77777777" w:rsidR="004A3AAE" w:rsidRDefault="004A3A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31C1F" w14:textId="77777777" w:rsidR="004A3AAE" w:rsidRDefault="004A3AAE">
    <w:pPr>
      <w:pStyle w:val="Bunntekst"/>
      <w:spacing w:before="100" w:beforeAutospacing="1" w:after="100" w:afterAutospacing="1"/>
      <w:jc w:val="center"/>
      <w:rPr>
        <w:sz w:val="20"/>
      </w:rPr>
    </w:pPr>
    <w:r>
      <w:rPr>
        <w:sz w:val="20"/>
      </w:rPr>
      <w:fldChar w:fldCharType="begin"/>
    </w:r>
    <w:r>
      <w:rPr>
        <w:sz w:val="20"/>
      </w:rPr>
      <w:instrText xml:space="preserve"> PAGE </w:instrText>
    </w:r>
    <w:r>
      <w:rPr>
        <w:sz w:val="20"/>
      </w:rPr>
      <w:fldChar w:fldCharType="separate"/>
    </w:r>
    <w:r w:rsidR="00D43216">
      <w:rPr>
        <w:noProof/>
        <w:sz w:val="20"/>
      </w:rPr>
      <w:t>6</w:t>
    </w:r>
    <w:r>
      <w:rPr>
        <w:sz w:val="20"/>
      </w:rPr>
      <w:fldChar w:fldCharType="end"/>
    </w:r>
    <w:r>
      <w:rPr>
        <w:sz w:val="20"/>
      </w:rPr>
      <w:t>/</w:t>
    </w:r>
    <w:r>
      <w:rPr>
        <w:sz w:val="20"/>
      </w:rPr>
      <w:fldChar w:fldCharType="begin"/>
    </w:r>
    <w:r>
      <w:rPr>
        <w:sz w:val="20"/>
      </w:rPr>
      <w:instrText xml:space="preserve"> NUMPAGES </w:instrText>
    </w:r>
    <w:r>
      <w:rPr>
        <w:sz w:val="20"/>
      </w:rPr>
      <w:fldChar w:fldCharType="separate"/>
    </w:r>
    <w:r w:rsidR="00D43216">
      <w:rPr>
        <w:noProof/>
        <w:sz w:val="20"/>
      </w:rPr>
      <w:t>8</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3AB7" w14:textId="77777777" w:rsidR="004A3AAE" w:rsidRDefault="004A3AAE">
    <w:pPr>
      <w:pStyle w:val="Bunntekst"/>
      <w:tabs>
        <w:tab w:val="clear" w:pos="4320"/>
        <w:tab w:val="clear" w:pos="8640"/>
        <w:tab w:val="left" w:pos="7088"/>
        <w:tab w:val="right" w:pos="9072"/>
      </w:tabs>
      <w:ind w:left="6067"/>
      <w:rPr>
        <w:rFonts w:ascii="Arial" w:hAnsi="Arial" w:cs="Arial"/>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6C432" w14:textId="77777777" w:rsidR="004A3AAE" w:rsidRDefault="004A3AAE">
      <w:pPr>
        <w:spacing w:line="240" w:lineRule="auto"/>
      </w:pPr>
      <w:r>
        <w:separator/>
      </w:r>
    </w:p>
  </w:footnote>
  <w:footnote w:type="continuationSeparator" w:id="0">
    <w:p w14:paraId="3FAFF83F" w14:textId="77777777" w:rsidR="004A3AAE" w:rsidRDefault="004A3A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C5BD6" w14:textId="77777777" w:rsidR="004A3AAE" w:rsidRDefault="004A3AAE">
    <w:pPr>
      <w:pStyle w:val="Topptekst"/>
      <w:spacing w:after="0"/>
    </w:pPr>
  </w:p>
  <w:p w14:paraId="4E3BD1F8" w14:textId="77777777" w:rsidR="004A3AAE" w:rsidRDefault="004A3AAE">
    <w:pPr>
      <w:pStyle w:val="Topptekst"/>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5DB7F" w14:textId="77777777" w:rsidR="004A3AAE" w:rsidRDefault="004A3AAE">
    <w:pPr>
      <w:pStyle w:val="Topptekst"/>
      <w:spacing w:after="0"/>
      <w:rPr>
        <w:caps/>
      </w:rPr>
    </w:pPr>
    <w:r>
      <w:rPr>
        <w:caps/>
      </w:rPr>
      <w:t xml:space="preserve"> </w:t>
    </w:r>
  </w:p>
  <w:p w14:paraId="34B27566" w14:textId="77777777" w:rsidR="004A3AAE" w:rsidRDefault="004A3AAE">
    <w:pPr>
      <w:pStyle w:val="Topptekst"/>
      <w:spacing w:after="0"/>
      <w:rPr>
        <w:rFonts w:ascii="Arial" w:hAnsi="Arial" w:cs="Arial"/>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E30CE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FF645A20"/>
    <w:lvl w:ilvl="0">
      <w:start w:val="1"/>
      <w:numFmt w:val="bullet"/>
      <w:lvlText w:val=""/>
      <w:lvlJc w:val="left"/>
      <w:pPr>
        <w:tabs>
          <w:tab w:val="num" w:pos="926"/>
        </w:tabs>
        <w:ind w:left="926" w:hanging="360"/>
      </w:pPr>
      <w:rPr>
        <w:rFonts w:ascii="Symbol" w:hAnsi="Symbol" w:hint="default"/>
      </w:rPr>
    </w:lvl>
  </w:abstractNum>
  <w:abstractNum w:abstractNumId="2">
    <w:nsid w:val="00795F75"/>
    <w:multiLevelType w:val="hybridMultilevel"/>
    <w:tmpl w:val="B28053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AA50B5B"/>
    <w:multiLevelType w:val="hybridMultilevel"/>
    <w:tmpl w:val="C376406C"/>
    <w:lvl w:ilvl="0" w:tplc="F8CEACB8">
      <w:start w:val="6"/>
      <w:numFmt w:val="bullet"/>
      <w:lvlText w:val="-"/>
      <w:lvlJc w:val="left"/>
      <w:pPr>
        <w:ind w:left="720" w:hanging="360"/>
      </w:pPr>
      <w:rPr>
        <w:rFonts w:ascii="Verdana" w:eastAsia="Calibri" w:hAnsi="Verdana" w:cs="Times New Roman" w:hint="default"/>
        <w:sz w:val="18"/>
      </w:rPr>
    </w:lvl>
    <w:lvl w:ilvl="1" w:tplc="A6129A46" w:tentative="1">
      <w:start w:val="1"/>
      <w:numFmt w:val="lowerLetter"/>
      <w:lvlText w:val="%2."/>
      <w:lvlJc w:val="left"/>
      <w:pPr>
        <w:ind w:left="1440" w:hanging="360"/>
      </w:pPr>
      <w:rPr>
        <w:rFonts w:cs="Times New Roman"/>
      </w:rPr>
    </w:lvl>
    <w:lvl w:ilvl="2" w:tplc="1C44C864" w:tentative="1">
      <w:start w:val="1"/>
      <w:numFmt w:val="lowerRoman"/>
      <w:lvlText w:val="%3."/>
      <w:lvlJc w:val="right"/>
      <w:pPr>
        <w:ind w:left="2160" w:hanging="180"/>
      </w:pPr>
      <w:rPr>
        <w:rFonts w:cs="Times New Roman"/>
      </w:rPr>
    </w:lvl>
    <w:lvl w:ilvl="3" w:tplc="38D4A0C8" w:tentative="1">
      <w:start w:val="1"/>
      <w:numFmt w:val="decimal"/>
      <w:lvlText w:val="%4."/>
      <w:lvlJc w:val="left"/>
      <w:pPr>
        <w:ind w:left="2880" w:hanging="360"/>
      </w:pPr>
      <w:rPr>
        <w:rFonts w:cs="Times New Roman"/>
      </w:rPr>
    </w:lvl>
    <w:lvl w:ilvl="4" w:tplc="94E6AE4C" w:tentative="1">
      <w:start w:val="1"/>
      <w:numFmt w:val="lowerLetter"/>
      <w:lvlText w:val="%5."/>
      <w:lvlJc w:val="left"/>
      <w:pPr>
        <w:ind w:left="3600" w:hanging="360"/>
      </w:pPr>
      <w:rPr>
        <w:rFonts w:cs="Times New Roman"/>
      </w:rPr>
    </w:lvl>
    <w:lvl w:ilvl="5" w:tplc="3094179E" w:tentative="1">
      <w:start w:val="1"/>
      <w:numFmt w:val="lowerRoman"/>
      <w:lvlText w:val="%6."/>
      <w:lvlJc w:val="right"/>
      <w:pPr>
        <w:ind w:left="4320" w:hanging="180"/>
      </w:pPr>
      <w:rPr>
        <w:rFonts w:cs="Times New Roman"/>
      </w:rPr>
    </w:lvl>
    <w:lvl w:ilvl="6" w:tplc="4F98EB88" w:tentative="1">
      <w:start w:val="1"/>
      <w:numFmt w:val="decimal"/>
      <w:lvlText w:val="%7."/>
      <w:lvlJc w:val="left"/>
      <w:pPr>
        <w:ind w:left="5040" w:hanging="360"/>
      </w:pPr>
      <w:rPr>
        <w:rFonts w:cs="Times New Roman"/>
      </w:rPr>
    </w:lvl>
    <w:lvl w:ilvl="7" w:tplc="5A783D80" w:tentative="1">
      <w:start w:val="1"/>
      <w:numFmt w:val="lowerLetter"/>
      <w:lvlText w:val="%8."/>
      <w:lvlJc w:val="left"/>
      <w:pPr>
        <w:ind w:left="5760" w:hanging="360"/>
      </w:pPr>
      <w:rPr>
        <w:rFonts w:cs="Times New Roman"/>
      </w:rPr>
    </w:lvl>
    <w:lvl w:ilvl="8" w:tplc="C5D27B60" w:tentative="1">
      <w:start w:val="1"/>
      <w:numFmt w:val="lowerRoman"/>
      <w:lvlText w:val="%9."/>
      <w:lvlJc w:val="right"/>
      <w:pPr>
        <w:ind w:left="6480" w:hanging="180"/>
      </w:pPr>
      <w:rPr>
        <w:rFonts w:cs="Times New Roman"/>
      </w:rPr>
    </w:lvl>
  </w:abstractNum>
  <w:abstractNum w:abstractNumId="4">
    <w:nsid w:val="10A654A3"/>
    <w:multiLevelType w:val="hybridMultilevel"/>
    <w:tmpl w:val="4AD0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6C37E1"/>
    <w:multiLevelType w:val="hybridMultilevel"/>
    <w:tmpl w:val="D72099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67B3065"/>
    <w:multiLevelType w:val="hybridMultilevel"/>
    <w:tmpl w:val="2AD2193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nsid w:val="17F966A2"/>
    <w:multiLevelType w:val="hybridMultilevel"/>
    <w:tmpl w:val="CD4C795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nsid w:val="1CF06C4E"/>
    <w:multiLevelType w:val="hybridMultilevel"/>
    <w:tmpl w:val="919801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C266C68"/>
    <w:multiLevelType w:val="hybridMultilevel"/>
    <w:tmpl w:val="841CCF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34072CD4"/>
    <w:multiLevelType w:val="hybridMultilevel"/>
    <w:tmpl w:val="CF7EB186"/>
    <w:lvl w:ilvl="0" w:tplc="F6663D94">
      <w:start w:val="1"/>
      <w:numFmt w:val="decimal"/>
      <w:lvlText w:val="%1."/>
      <w:lvlJc w:val="left"/>
      <w:pPr>
        <w:ind w:left="360" w:hanging="360"/>
      </w:pPr>
      <w:rPr>
        <w:sz w:val="24"/>
        <w:szCs w:val="24"/>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nsid w:val="36B02CD7"/>
    <w:multiLevelType w:val="hybridMultilevel"/>
    <w:tmpl w:val="F6AA6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9EA14DC"/>
    <w:multiLevelType w:val="hybridMultilevel"/>
    <w:tmpl w:val="E2E630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B3520F3"/>
    <w:multiLevelType w:val="hybridMultilevel"/>
    <w:tmpl w:val="B916F6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D58085D"/>
    <w:multiLevelType w:val="hybridMultilevel"/>
    <w:tmpl w:val="249258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F043B5A"/>
    <w:multiLevelType w:val="hybridMultilevel"/>
    <w:tmpl w:val="87B6DE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03E5B42"/>
    <w:multiLevelType w:val="hybridMultilevel"/>
    <w:tmpl w:val="6CEAE8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41105077"/>
    <w:multiLevelType w:val="hybridMultilevel"/>
    <w:tmpl w:val="6F883CD6"/>
    <w:lvl w:ilvl="0" w:tplc="948EA8F6">
      <w:start w:val="6"/>
      <w:numFmt w:val="bullet"/>
      <w:lvlText w:val="-"/>
      <w:lvlJc w:val="left"/>
      <w:pPr>
        <w:ind w:left="720" w:hanging="360"/>
      </w:pPr>
      <w:rPr>
        <w:rFonts w:ascii="Verdana" w:eastAsia="Calibri" w:hAnsi="Verdana" w:cs="Times New Roman" w:hint="default"/>
        <w:sz w:val="18"/>
      </w:rPr>
    </w:lvl>
    <w:lvl w:ilvl="1" w:tplc="520C1592" w:tentative="1">
      <w:start w:val="1"/>
      <w:numFmt w:val="bullet"/>
      <w:lvlText w:val="o"/>
      <w:lvlJc w:val="left"/>
      <w:pPr>
        <w:ind w:left="1440" w:hanging="360"/>
      </w:pPr>
      <w:rPr>
        <w:rFonts w:ascii="Courier New" w:hAnsi="Courier New" w:cs="Courier New" w:hint="default"/>
      </w:rPr>
    </w:lvl>
    <w:lvl w:ilvl="2" w:tplc="CE60E1EC" w:tentative="1">
      <w:start w:val="1"/>
      <w:numFmt w:val="bullet"/>
      <w:lvlText w:val=""/>
      <w:lvlJc w:val="left"/>
      <w:pPr>
        <w:ind w:left="2160" w:hanging="360"/>
      </w:pPr>
      <w:rPr>
        <w:rFonts w:ascii="Wingdings" w:hAnsi="Wingdings" w:hint="default"/>
      </w:rPr>
    </w:lvl>
    <w:lvl w:ilvl="3" w:tplc="D4BCB8FC" w:tentative="1">
      <w:start w:val="1"/>
      <w:numFmt w:val="bullet"/>
      <w:lvlText w:val=""/>
      <w:lvlJc w:val="left"/>
      <w:pPr>
        <w:ind w:left="2880" w:hanging="360"/>
      </w:pPr>
      <w:rPr>
        <w:rFonts w:ascii="Symbol" w:hAnsi="Symbol" w:hint="default"/>
      </w:rPr>
    </w:lvl>
    <w:lvl w:ilvl="4" w:tplc="3D2299DA" w:tentative="1">
      <w:start w:val="1"/>
      <w:numFmt w:val="bullet"/>
      <w:lvlText w:val="o"/>
      <w:lvlJc w:val="left"/>
      <w:pPr>
        <w:ind w:left="3600" w:hanging="360"/>
      </w:pPr>
      <w:rPr>
        <w:rFonts w:ascii="Courier New" w:hAnsi="Courier New" w:cs="Courier New" w:hint="default"/>
      </w:rPr>
    </w:lvl>
    <w:lvl w:ilvl="5" w:tplc="C0BEB2B0" w:tentative="1">
      <w:start w:val="1"/>
      <w:numFmt w:val="bullet"/>
      <w:lvlText w:val=""/>
      <w:lvlJc w:val="left"/>
      <w:pPr>
        <w:ind w:left="4320" w:hanging="360"/>
      </w:pPr>
      <w:rPr>
        <w:rFonts w:ascii="Wingdings" w:hAnsi="Wingdings" w:hint="default"/>
      </w:rPr>
    </w:lvl>
    <w:lvl w:ilvl="6" w:tplc="9CC010EE" w:tentative="1">
      <w:start w:val="1"/>
      <w:numFmt w:val="bullet"/>
      <w:lvlText w:val=""/>
      <w:lvlJc w:val="left"/>
      <w:pPr>
        <w:ind w:left="5040" w:hanging="360"/>
      </w:pPr>
      <w:rPr>
        <w:rFonts w:ascii="Symbol" w:hAnsi="Symbol" w:hint="default"/>
      </w:rPr>
    </w:lvl>
    <w:lvl w:ilvl="7" w:tplc="E924C2D2" w:tentative="1">
      <w:start w:val="1"/>
      <w:numFmt w:val="bullet"/>
      <w:lvlText w:val="o"/>
      <w:lvlJc w:val="left"/>
      <w:pPr>
        <w:ind w:left="5760" w:hanging="360"/>
      </w:pPr>
      <w:rPr>
        <w:rFonts w:ascii="Courier New" w:hAnsi="Courier New" w:cs="Courier New" w:hint="default"/>
      </w:rPr>
    </w:lvl>
    <w:lvl w:ilvl="8" w:tplc="A644231C" w:tentative="1">
      <w:start w:val="1"/>
      <w:numFmt w:val="bullet"/>
      <w:lvlText w:val=""/>
      <w:lvlJc w:val="left"/>
      <w:pPr>
        <w:ind w:left="6480" w:hanging="360"/>
      </w:pPr>
      <w:rPr>
        <w:rFonts w:ascii="Wingdings" w:hAnsi="Wingdings" w:hint="default"/>
      </w:rPr>
    </w:lvl>
  </w:abstractNum>
  <w:abstractNum w:abstractNumId="18">
    <w:nsid w:val="41650526"/>
    <w:multiLevelType w:val="hybridMultilevel"/>
    <w:tmpl w:val="70328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4441460B"/>
    <w:multiLevelType w:val="hybridMultilevel"/>
    <w:tmpl w:val="9BFA74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444E1646"/>
    <w:multiLevelType w:val="hybridMultilevel"/>
    <w:tmpl w:val="4F6C42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E554AC0"/>
    <w:multiLevelType w:val="hybridMultilevel"/>
    <w:tmpl w:val="57E0A3D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2">
    <w:nsid w:val="500D3C6E"/>
    <w:multiLevelType w:val="hybridMultilevel"/>
    <w:tmpl w:val="72E6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171C8F"/>
    <w:multiLevelType w:val="hybridMultilevel"/>
    <w:tmpl w:val="B942BE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1432FCC"/>
    <w:multiLevelType w:val="hybridMultilevel"/>
    <w:tmpl w:val="CA4654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52FF3AE9"/>
    <w:multiLevelType w:val="hybridMultilevel"/>
    <w:tmpl w:val="EA5A06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549C3E92"/>
    <w:multiLevelType w:val="hybridMultilevel"/>
    <w:tmpl w:val="1312EE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5DF308F0"/>
    <w:multiLevelType w:val="hybridMultilevel"/>
    <w:tmpl w:val="22A479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5E007644"/>
    <w:multiLevelType w:val="hybridMultilevel"/>
    <w:tmpl w:val="C4766C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5FA503DC"/>
    <w:multiLevelType w:val="hybridMultilevel"/>
    <w:tmpl w:val="9F8C2C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69AB2561"/>
    <w:multiLevelType w:val="hybridMultilevel"/>
    <w:tmpl w:val="20F47F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70EA1AEE"/>
    <w:multiLevelType w:val="hybridMultilevel"/>
    <w:tmpl w:val="26B8A8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711209D0"/>
    <w:multiLevelType w:val="hybridMultilevel"/>
    <w:tmpl w:val="287E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F33575"/>
    <w:multiLevelType w:val="hybridMultilevel"/>
    <w:tmpl w:val="1C1E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7517DC"/>
    <w:multiLevelType w:val="singleLevel"/>
    <w:tmpl w:val="0409000B"/>
    <w:lvl w:ilvl="0">
      <w:numFmt w:val="bullet"/>
      <w:lvlText w:val=""/>
      <w:lvlJc w:val="left"/>
      <w:pPr>
        <w:tabs>
          <w:tab w:val="num" w:pos="360"/>
        </w:tabs>
        <w:ind w:left="360" w:hanging="360"/>
      </w:pPr>
      <w:rPr>
        <w:rFonts w:ascii="Wingdings" w:hAnsi="Wingdings" w:hint="default"/>
      </w:rPr>
    </w:lvl>
  </w:abstractNum>
  <w:num w:numId="1">
    <w:abstractNumId w:val="1"/>
  </w:num>
  <w:num w:numId="2">
    <w:abstractNumId w:val="34"/>
  </w:num>
  <w:num w:numId="3">
    <w:abstractNumId w:val="12"/>
  </w:num>
  <w:num w:numId="4">
    <w:abstractNumId w:val="29"/>
  </w:num>
  <w:num w:numId="5">
    <w:abstractNumId w:val="19"/>
  </w:num>
  <w:num w:numId="6">
    <w:abstractNumId w:val="31"/>
  </w:num>
  <w:num w:numId="7">
    <w:abstractNumId w:val="7"/>
  </w:num>
  <w:num w:numId="8">
    <w:abstractNumId w:val="16"/>
  </w:num>
  <w:num w:numId="9">
    <w:abstractNumId w:val="2"/>
  </w:num>
  <w:num w:numId="10">
    <w:abstractNumId w:val="8"/>
  </w:num>
  <w:num w:numId="11">
    <w:abstractNumId w:val="26"/>
  </w:num>
  <w:num w:numId="12">
    <w:abstractNumId w:val="15"/>
  </w:num>
  <w:num w:numId="13">
    <w:abstractNumId w:val="28"/>
  </w:num>
  <w:num w:numId="14">
    <w:abstractNumId w:val="5"/>
  </w:num>
  <w:num w:numId="15">
    <w:abstractNumId w:val="27"/>
  </w:num>
  <w:num w:numId="16">
    <w:abstractNumId w:val="21"/>
  </w:num>
  <w:num w:numId="17">
    <w:abstractNumId w:val="0"/>
  </w:num>
  <w:num w:numId="18">
    <w:abstractNumId w:val="9"/>
  </w:num>
  <w:num w:numId="19">
    <w:abstractNumId w:val="32"/>
  </w:num>
  <w:num w:numId="20">
    <w:abstractNumId w:val="33"/>
  </w:num>
  <w:num w:numId="21">
    <w:abstractNumId w:val="23"/>
  </w:num>
  <w:num w:numId="22">
    <w:abstractNumId w:val="11"/>
  </w:num>
  <w:num w:numId="23">
    <w:abstractNumId w:val="24"/>
  </w:num>
  <w:num w:numId="24">
    <w:abstractNumId w:val="4"/>
  </w:num>
  <w:num w:numId="25">
    <w:abstractNumId w:val="22"/>
  </w:num>
  <w:num w:numId="26">
    <w:abstractNumId w:val="18"/>
  </w:num>
  <w:num w:numId="27">
    <w:abstractNumId w:val="10"/>
  </w:num>
  <w:num w:numId="28">
    <w:abstractNumId w:val="6"/>
  </w:num>
  <w:num w:numId="29">
    <w:abstractNumId w:val="25"/>
  </w:num>
  <w:num w:numId="30">
    <w:abstractNumId w:val="20"/>
  </w:num>
  <w:num w:numId="31">
    <w:abstractNumId w:val="30"/>
  </w:num>
  <w:num w:numId="32">
    <w:abstractNumId w:val="14"/>
  </w:num>
  <w:num w:numId="33">
    <w:abstractNumId w:val="17"/>
  </w:num>
  <w:num w:numId="34">
    <w:abstractNumId w:val="3"/>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D1F"/>
    <w:rsid w:val="00031CAC"/>
    <w:rsid w:val="000406F3"/>
    <w:rsid w:val="00071667"/>
    <w:rsid w:val="000960B6"/>
    <w:rsid w:val="000A1105"/>
    <w:rsid w:val="000E37B9"/>
    <w:rsid w:val="001138DB"/>
    <w:rsid w:val="001165D2"/>
    <w:rsid w:val="0011681C"/>
    <w:rsid w:val="00121C65"/>
    <w:rsid w:val="00142E35"/>
    <w:rsid w:val="00146187"/>
    <w:rsid w:val="001558AD"/>
    <w:rsid w:val="00167C44"/>
    <w:rsid w:val="001A1281"/>
    <w:rsid w:val="001E3201"/>
    <w:rsid w:val="001E3D69"/>
    <w:rsid w:val="001F5E19"/>
    <w:rsid w:val="002237AC"/>
    <w:rsid w:val="00237DDA"/>
    <w:rsid w:val="002414C9"/>
    <w:rsid w:val="00273B8C"/>
    <w:rsid w:val="002E4965"/>
    <w:rsid w:val="002F4D90"/>
    <w:rsid w:val="00301C23"/>
    <w:rsid w:val="00317535"/>
    <w:rsid w:val="00330B0E"/>
    <w:rsid w:val="0033117E"/>
    <w:rsid w:val="00333432"/>
    <w:rsid w:val="0033390D"/>
    <w:rsid w:val="00392E56"/>
    <w:rsid w:val="00396661"/>
    <w:rsid w:val="003B3A28"/>
    <w:rsid w:val="003C4F72"/>
    <w:rsid w:val="004068A5"/>
    <w:rsid w:val="0043013D"/>
    <w:rsid w:val="00447043"/>
    <w:rsid w:val="00471D1F"/>
    <w:rsid w:val="00481FE6"/>
    <w:rsid w:val="004A3AAE"/>
    <w:rsid w:val="004C0F95"/>
    <w:rsid w:val="004D4919"/>
    <w:rsid w:val="004F13EF"/>
    <w:rsid w:val="004F3652"/>
    <w:rsid w:val="0050340A"/>
    <w:rsid w:val="0054758F"/>
    <w:rsid w:val="0059481D"/>
    <w:rsid w:val="005A5D36"/>
    <w:rsid w:val="005B1120"/>
    <w:rsid w:val="005B6BC3"/>
    <w:rsid w:val="00615C46"/>
    <w:rsid w:val="0062622C"/>
    <w:rsid w:val="00630378"/>
    <w:rsid w:val="00663A77"/>
    <w:rsid w:val="0068326A"/>
    <w:rsid w:val="00705023"/>
    <w:rsid w:val="00715CF4"/>
    <w:rsid w:val="00726E15"/>
    <w:rsid w:val="007556E4"/>
    <w:rsid w:val="00762A03"/>
    <w:rsid w:val="0076632B"/>
    <w:rsid w:val="00772DCF"/>
    <w:rsid w:val="007B62D3"/>
    <w:rsid w:val="007C732E"/>
    <w:rsid w:val="007E7D2C"/>
    <w:rsid w:val="008003E4"/>
    <w:rsid w:val="00817B11"/>
    <w:rsid w:val="0082135E"/>
    <w:rsid w:val="00843DF1"/>
    <w:rsid w:val="00853EC2"/>
    <w:rsid w:val="00866805"/>
    <w:rsid w:val="00872294"/>
    <w:rsid w:val="00876FD9"/>
    <w:rsid w:val="008E0FD2"/>
    <w:rsid w:val="008E178E"/>
    <w:rsid w:val="008E4DA3"/>
    <w:rsid w:val="00976043"/>
    <w:rsid w:val="009841E5"/>
    <w:rsid w:val="00986E4A"/>
    <w:rsid w:val="00995E8F"/>
    <w:rsid w:val="009A769D"/>
    <w:rsid w:val="009D226C"/>
    <w:rsid w:val="009D5362"/>
    <w:rsid w:val="00A3618F"/>
    <w:rsid w:val="00A507DC"/>
    <w:rsid w:val="00A53876"/>
    <w:rsid w:val="00A55431"/>
    <w:rsid w:val="00AA6E7A"/>
    <w:rsid w:val="00B0226B"/>
    <w:rsid w:val="00B25130"/>
    <w:rsid w:val="00B60F13"/>
    <w:rsid w:val="00B63B64"/>
    <w:rsid w:val="00B6543E"/>
    <w:rsid w:val="00BB53D4"/>
    <w:rsid w:val="00BC3847"/>
    <w:rsid w:val="00BC6E34"/>
    <w:rsid w:val="00BC705E"/>
    <w:rsid w:val="00BE547F"/>
    <w:rsid w:val="00C011F1"/>
    <w:rsid w:val="00C40B9D"/>
    <w:rsid w:val="00C67118"/>
    <w:rsid w:val="00CA396B"/>
    <w:rsid w:val="00CC008F"/>
    <w:rsid w:val="00CD2037"/>
    <w:rsid w:val="00D10D24"/>
    <w:rsid w:val="00D12B7A"/>
    <w:rsid w:val="00D12CA4"/>
    <w:rsid w:val="00D3740F"/>
    <w:rsid w:val="00D43216"/>
    <w:rsid w:val="00D50594"/>
    <w:rsid w:val="00D82CA4"/>
    <w:rsid w:val="00D95BDD"/>
    <w:rsid w:val="00DC4B39"/>
    <w:rsid w:val="00E02A5E"/>
    <w:rsid w:val="00E24CC9"/>
    <w:rsid w:val="00E44A75"/>
    <w:rsid w:val="00E86FAF"/>
    <w:rsid w:val="00EC25AB"/>
    <w:rsid w:val="00EC48C8"/>
    <w:rsid w:val="00F52CF4"/>
    <w:rsid w:val="00F551D8"/>
    <w:rsid w:val="00F744C3"/>
    <w:rsid w:val="00F86260"/>
    <w:rsid w:val="00FD6EA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4B579C7"/>
  <w15:docId w15:val="{29404838-F1A2-4B2B-8A9B-2FC77460E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90" w:lineRule="atLeast"/>
    </w:pPr>
    <w:rPr>
      <w:spacing w:val="-5"/>
      <w:sz w:val="23"/>
      <w:lang w:eastAsia="nb-NO"/>
    </w:rPr>
  </w:style>
  <w:style w:type="paragraph" w:styleId="Overskrift1">
    <w:name w:val="heading 1"/>
    <w:basedOn w:val="Normal"/>
    <w:next w:val="Normal"/>
    <w:qFormat/>
    <w:pPr>
      <w:keepNext/>
      <w:spacing w:line="240" w:lineRule="auto"/>
      <w:outlineLvl w:val="0"/>
    </w:pPr>
    <w:rPr>
      <w:rFonts w:cs="Arial"/>
      <w:bCs/>
      <w:kern w:val="32"/>
      <w:sz w:val="30"/>
      <w:szCs w:val="32"/>
    </w:rPr>
  </w:style>
  <w:style w:type="paragraph" w:styleId="Overskrift2">
    <w:name w:val="heading 2"/>
    <w:basedOn w:val="Normal"/>
    <w:next w:val="Normal"/>
    <w:autoRedefine/>
    <w:qFormat/>
    <w:pPr>
      <w:keepNext/>
      <w:spacing w:line="240" w:lineRule="auto"/>
      <w:outlineLvl w:val="1"/>
    </w:pPr>
    <w:rPr>
      <w:b/>
      <w:sz w:val="24"/>
    </w:rPr>
  </w:style>
  <w:style w:type="paragraph" w:styleId="Overskrift3">
    <w:name w:val="heading 3"/>
    <w:basedOn w:val="Normal"/>
    <w:next w:val="Normal"/>
    <w:autoRedefine/>
    <w:qFormat/>
    <w:pPr>
      <w:keepNext/>
      <w:spacing w:line="240" w:lineRule="auto"/>
      <w:outlineLvl w:val="2"/>
    </w:pPr>
    <w:rPr>
      <w:sz w:val="24"/>
    </w:rPr>
  </w:style>
  <w:style w:type="paragraph" w:styleId="Overskrift4">
    <w:name w:val="heading 4"/>
    <w:basedOn w:val="Normal"/>
    <w:next w:val="Normal"/>
    <w:qFormat/>
    <w:pPr>
      <w:keepNext/>
      <w:spacing w:line="240" w:lineRule="auto"/>
      <w:outlineLvl w:val="3"/>
    </w:pPr>
    <w:rPr>
      <w:bCs/>
    </w:rPr>
  </w:style>
  <w:style w:type="paragraph" w:styleId="Overskrift5">
    <w:name w:val="heading 5"/>
    <w:basedOn w:val="Normal"/>
    <w:next w:val="Normal"/>
    <w:qFormat/>
    <w:pPr>
      <w:keepNext/>
      <w:outlineLvl w:val="4"/>
    </w:pPr>
    <w:rPr>
      <w:b/>
      <w:bCs/>
    </w:rPr>
  </w:style>
  <w:style w:type="paragraph" w:styleId="Overskrift6">
    <w:name w:val="heading 6"/>
    <w:basedOn w:val="Normal"/>
    <w:next w:val="Normal"/>
    <w:qFormat/>
    <w:pPr>
      <w:keepNext/>
      <w:outlineLvl w:val="5"/>
    </w:pPr>
    <w:rPr>
      <w:sz w:val="7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semiHidden/>
    <w:pPr>
      <w:keepLines/>
      <w:tabs>
        <w:tab w:val="center" w:pos="4320"/>
        <w:tab w:val="right" w:pos="8640"/>
      </w:tabs>
    </w:pPr>
  </w:style>
  <w:style w:type="character" w:styleId="Sidetall">
    <w:name w:val="page number"/>
    <w:semiHidden/>
    <w:rPr>
      <w:sz w:val="20"/>
    </w:rPr>
  </w:style>
  <w:style w:type="paragraph" w:styleId="Topptekst">
    <w:name w:val="header"/>
    <w:basedOn w:val="Normal"/>
    <w:semiHidden/>
    <w:pPr>
      <w:keepLines/>
      <w:tabs>
        <w:tab w:val="center" w:pos="4320"/>
        <w:tab w:val="right" w:pos="8640"/>
      </w:tabs>
      <w:spacing w:after="600" w:line="240" w:lineRule="atLeast"/>
    </w:pPr>
    <w:rPr>
      <w:sz w:val="22"/>
    </w:rPr>
  </w:style>
  <w:style w:type="character" w:styleId="Hyperkobling">
    <w:name w:val="Hyperlink"/>
    <w:uiPriority w:val="99"/>
    <w:semiHidden/>
    <w:rPr>
      <w:color w:val="0000FF"/>
      <w:u w:val="single"/>
    </w:rPr>
  </w:style>
  <w:style w:type="paragraph" w:customStyle="1" w:styleId="Avd">
    <w:name w:val="Avd"/>
    <w:basedOn w:val="Normal"/>
    <w:next w:val="Normal"/>
    <w:pPr>
      <w:spacing w:line="220" w:lineRule="exact"/>
    </w:pPr>
    <w:rPr>
      <w:sz w:val="17"/>
    </w:rPr>
  </w:style>
  <w:style w:type="paragraph" w:customStyle="1" w:styleId="Sign">
    <w:name w:val="Sign"/>
    <w:basedOn w:val="Normal"/>
    <w:next w:val="Normal"/>
    <w:pPr>
      <w:tabs>
        <w:tab w:val="left" w:pos="6237"/>
      </w:tabs>
      <w:spacing w:line="240" w:lineRule="auto"/>
    </w:pPr>
    <w:rPr>
      <w:spacing w:val="0"/>
    </w:rPr>
  </w:style>
  <w:style w:type="paragraph" w:styleId="Sluttnotetekst">
    <w:name w:val="endnote text"/>
    <w:basedOn w:val="Normal"/>
    <w:link w:val="SluttnotetekstTegn"/>
    <w:uiPriority w:val="99"/>
    <w:rPr>
      <w:spacing w:val="0"/>
    </w:rPr>
  </w:style>
  <w:style w:type="character" w:customStyle="1" w:styleId="SluttnotetekstTegn">
    <w:name w:val="Sluttnotetekst Tegn"/>
    <w:link w:val="Sluttnotetekst"/>
    <w:uiPriority w:val="99"/>
    <w:rsid w:val="008E0FD2"/>
    <w:rPr>
      <w:sz w:val="23"/>
    </w:rPr>
  </w:style>
  <w:style w:type="character" w:styleId="Sterk">
    <w:name w:val="Strong"/>
    <w:uiPriority w:val="22"/>
    <w:qFormat/>
    <w:rsid w:val="00FD6EA7"/>
    <w:rPr>
      <w:b/>
      <w:bCs/>
    </w:rPr>
  </w:style>
  <w:style w:type="paragraph" w:styleId="Listeavsnitt">
    <w:name w:val="List Paragraph"/>
    <w:basedOn w:val="Normal"/>
    <w:uiPriority w:val="99"/>
    <w:qFormat/>
    <w:rsid w:val="00F744C3"/>
    <w:pPr>
      <w:ind w:left="708"/>
    </w:pPr>
  </w:style>
  <w:style w:type="paragraph" w:styleId="Bobletekst">
    <w:name w:val="Balloon Text"/>
    <w:basedOn w:val="Normal"/>
    <w:link w:val="BobletekstTegn"/>
    <w:uiPriority w:val="99"/>
    <w:semiHidden/>
    <w:unhideWhenUsed/>
    <w:rsid w:val="00BC3847"/>
    <w:pPr>
      <w:spacing w:line="240" w:lineRule="auto"/>
    </w:pPr>
    <w:rPr>
      <w:rFonts w:ascii="Segoe UI" w:hAnsi="Segoe UI" w:cs="Segoe UI"/>
      <w:sz w:val="18"/>
      <w:szCs w:val="18"/>
    </w:rPr>
  </w:style>
  <w:style w:type="character" w:customStyle="1" w:styleId="BobletekstTegn">
    <w:name w:val="Bobletekst Tegn"/>
    <w:link w:val="Bobletekst"/>
    <w:uiPriority w:val="99"/>
    <w:semiHidden/>
    <w:rsid w:val="00BC3847"/>
    <w:rPr>
      <w:rFonts w:ascii="Segoe UI" w:hAnsi="Segoe UI" w:cs="Segoe UI"/>
      <w:spacing w:val="-5"/>
      <w:sz w:val="18"/>
      <w:szCs w:val="18"/>
    </w:rPr>
  </w:style>
  <w:style w:type="paragraph" w:styleId="Brdtekst">
    <w:name w:val="Body Text"/>
    <w:basedOn w:val="Normal"/>
    <w:link w:val="BrdtekstTegn"/>
    <w:semiHidden/>
    <w:rsid w:val="00167C44"/>
    <w:pPr>
      <w:spacing w:line="240" w:lineRule="auto"/>
    </w:pPr>
    <w:rPr>
      <w:spacing w:val="0"/>
      <w:sz w:val="20"/>
      <w:szCs w:val="24"/>
    </w:rPr>
  </w:style>
  <w:style w:type="character" w:customStyle="1" w:styleId="BrdtekstTegn">
    <w:name w:val="Brødtekst Tegn"/>
    <w:basedOn w:val="Standardskriftforavsnitt"/>
    <w:link w:val="Brdtekst"/>
    <w:semiHidden/>
    <w:rsid w:val="00167C44"/>
    <w:rPr>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656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inksidene.no/lassa/Underside/282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dir.no/Utvikling/Verktoy-for-skoleutviklinganalyser/Stastedsanalyse-for-skole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linksidene.no/lassa/artikkel/6775" TargetMode="External"/><Relationship Id="rId10" Type="http://schemas.openxmlformats.org/officeDocument/2006/relationships/hyperlink" Target="file:///\\svgkomm.svgdrift.no\Users\sk28776\Driftsstyre%20Lassa%20skole\Skriv%20skoleruta%202015%202016.do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inksidene.no/lassa/artikkel/6656" TargetMode="External"/><Relationship Id="rId14" Type="http://schemas.openxmlformats.org/officeDocument/2006/relationships/oleObject" Target="embeddings/Microsoft_PowerPoint_97-2003-presentasjon1.ppt"/><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dmsys72.svgkomm.svgdrift.no\Program\Maler\Stavanger%20Kommune\M&#248;terefer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EA97E-1B0E-4402-B58F-6DACBDD5A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Møtereferat</Template>
  <TotalTime>47</TotalTime>
  <Pages>8</Pages>
  <Words>2101</Words>
  <Characters>12493</Characters>
  <Application>Microsoft Office Word</Application>
  <DocSecurity>0</DocSecurity>
  <Lines>104</Lines>
  <Paragraphs>29</Paragraphs>
  <ScaleCrop>false</ScaleCrop>
  <HeadingPairs>
    <vt:vector size="2" baseType="variant">
      <vt:variant>
        <vt:lpstr>Tittel</vt:lpstr>
      </vt:variant>
      <vt:variant>
        <vt:i4>1</vt:i4>
      </vt:variant>
    </vt:vector>
  </HeadingPairs>
  <TitlesOfParts>
    <vt:vector size="1" baseType="lpstr">
      <vt:lpstr>«Logo1»</vt:lpstr>
    </vt:vector>
  </TitlesOfParts>
  <Company>Stavanger kommune</Company>
  <LinksUpToDate>false</LinksUpToDate>
  <CharactersWithSpaces>14565</CharactersWithSpaces>
  <SharedDoc>false</SharedDoc>
  <HLinks>
    <vt:vector size="66" baseType="variant">
      <vt:variant>
        <vt:i4>3539045</vt:i4>
      </vt:variant>
      <vt:variant>
        <vt:i4>30</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1993</vt:lpwstr>
      </vt:variant>
      <vt:variant>
        <vt:lpwstr/>
      </vt:variant>
      <vt:variant>
        <vt:i4>3539045</vt:i4>
      </vt:variant>
      <vt:variant>
        <vt:i4>27</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1991</vt:lpwstr>
      </vt:variant>
      <vt:variant>
        <vt:lpwstr/>
      </vt:variant>
      <vt:variant>
        <vt:i4>3539045</vt:i4>
      </vt:variant>
      <vt:variant>
        <vt:i4>24</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1989</vt:lpwstr>
      </vt:variant>
      <vt:variant>
        <vt:lpwstr/>
      </vt:variant>
      <vt:variant>
        <vt:i4>3539045</vt:i4>
      </vt:variant>
      <vt:variant>
        <vt:i4>21</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1987</vt:lpwstr>
      </vt:variant>
      <vt:variant>
        <vt:lpwstr/>
      </vt:variant>
      <vt:variant>
        <vt:i4>3539045</vt:i4>
      </vt:variant>
      <vt:variant>
        <vt:i4>18</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1985</vt:lpwstr>
      </vt:variant>
      <vt:variant>
        <vt:lpwstr/>
      </vt:variant>
      <vt:variant>
        <vt:i4>3539045</vt:i4>
      </vt:variant>
      <vt:variant>
        <vt:i4>15</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1983</vt:lpwstr>
      </vt:variant>
      <vt:variant>
        <vt:lpwstr/>
      </vt:variant>
      <vt:variant>
        <vt:i4>3539045</vt:i4>
      </vt:variant>
      <vt:variant>
        <vt:i4>12</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1981</vt:lpwstr>
      </vt:variant>
      <vt:variant>
        <vt:lpwstr/>
      </vt:variant>
      <vt:variant>
        <vt:i4>3539045</vt:i4>
      </vt:variant>
      <vt:variant>
        <vt:i4>9</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1979</vt:lpwstr>
      </vt:variant>
      <vt:variant>
        <vt:lpwstr/>
      </vt:variant>
      <vt:variant>
        <vt:i4>3539045</vt:i4>
      </vt:variant>
      <vt:variant>
        <vt:i4>6</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2003</vt:lpwstr>
      </vt:variant>
      <vt:variant>
        <vt:lpwstr/>
      </vt:variant>
      <vt:variant>
        <vt:i4>3539045</vt:i4>
      </vt:variant>
      <vt:variant>
        <vt:i4>3</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indikator=1977</vt:lpwstr>
      </vt:variant>
      <vt:variant>
        <vt:lpwstr/>
      </vt:variant>
      <vt:variant>
        <vt:i4>3539045</vt:i4>
      </vt:variant>
      <vt:variant>
        <vt:i4>0</vt:i4>
      </vt:variant>
      <vt:variant>
        <vt:i4>0</vt:i4>
      </vt:variant>
      <vt:variant>
        <vt:i4>5</vt:i4>
      </vt:variant>
      <vt:variant>
        <vt:lpwstr>https://skoleporten.udir.no/rapportvisning.aspx?rapportid=66&amp;enhetsid=977506123&amp;vurderingsomrade=6&amp;underomrade=48&amp;skoletype=0&amp;sammenstilling=4&amp;trinn=7&amp;periode=2013-2014&amp;orgAggr=O&amp;sammensattindikator=True&amp;fordeling=0&amp;skoletypemenuid=0&amp;artikkelvisning=False&amp;kanviseprikking=1&amp;indikator=1975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«Logo1»</dc:title>
  <dc:subject>MøtereferatSK</dc:subject>
  <dc:creator>sk28776</dc:creator>
  <cp:keywords/>
  <dc:description/>
  <cp:lastModifiedBy>Kristin Haugen Olsen</cp:lastModifiedBy>
  <cp:revision>11</cp:revision>
  <cp:lastPrinted>2015-06-10T09:14:00Z</cp:lastPrinted>
  <dcterms:created xsi:type="dcterms:W3CDTF">2015-06-09T16:37:00Z</dcterms:created>
  <dcterms:modified xsi:type="dcterms:W3CDTF">2015-06-10T09:27:00Z</dcterms:modified>
</cp:coreProperties>
</file>