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C9858" w14:textId="0B8040E6" w:rsidR="001558AD" w:rsidRDefault="00663A77">
      <w:r>
        <w:rPr>
          <w:noProof/>
          <w:sz w:val="20"/>
        </w:rPr>
        <w:drawing>
          <wp:anchor distT="0" distB="0" distL="114300" distR="114300" simplePos="0" relativeHeight="251657728" behindDoc="0" locked="0" layoutInCell="1" allowOverlap="1" wp14:anchorId="7C84E875" wp14:editId="3F82799D">
            <wp:simplePos x="0" y="0"/>
            <wp:positionH relativeFrom="margin">
              <wp:posOffset>3105150</wp:posOffset>
            </wp:positionH>
            <wp:positionV relativeFrom="page">
              <wp:posOffset>581025</wp:posOffset>
            </wp:positionV>
            <wp:extent cx="2419350" cy="647700"/>
            <wp:effectExtent l="0" t="0" r="0" b="12700"/>
            <wp:wrapSquare wrapText="bothSides"/>
            <wp:docPr id="2" name="Picture 2" descr="skside_sh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side_sh_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149" w:type="dxa"/>
        <w:tblCellMar>
          <w:left w:w="70" w:type="dxa"/>
          <w:right w:w="70" w:type="dxa"/>
        </w:tblCellMar>
        <w:tblLook w:val="0000" w:firstRow="0" w:lastRow="0" w:firstColumn="0" w:lastColumn="0" w:noHBand="0" w:noVBand="0"/>
      </w:tblPr>
      <w:tblGrid>
        <w:gridCol w:w="5865"/>
        <w:gridCol w:w="4284"/>
      </w:tblGrid>
      <w:tr w:rsidR="001558AD" w:rsidRPr="006E5514" w14:paraId="7C0B6880" w14:textId="77777777">
        <w:tc>
          <w:tcPr>
            <w:tcW w:w="5865" w:type="dxa"/>
          </w:tcPr>
          <w:p w14:paraId="0ACD3FDD" w14:textId="77777777" w:rsidR="001558AD" w:rsidRDefault="001558AD">
            <w:pPr>
              <w:pStyle w:val="Overskrift1"/>
              <w:rPr>
                <w:sz w:val="72"/>
              </w:rPr>
            </w:pPr>
            <w:r>
              <w:rPr>
                <w:sz w:val="72"/>
              </w:rPr>
              <w:t>Møtereferat</w:t>
            </w:r>
          </w:p>
          <w:p w14:paraId="7F17B73B" w14:textId="77777777" w:rsidR="001558AD" w:rsidRDefault="001558AD"/>
        </w:tc>
        <w:tc>
          <w:tcPr>
            <w:tcW w:w="4284" w:type="dxa"/>
          </w:tcPr>
          <w:p w14:paraId="4BDD4A3E" w14:textId="77777777" w:rsidR="001558AD" w:rsidRPr="001558AD" w:rsidRDefault="001558AD">
            <w:pPr>
              <w:pStyle w:val="Avd"/>
              <w:rPr>
                <w:b/>
                <w:bCs/>
                <w:sz w:val="18"/>
              </w:rPr>
            </w:pPr>
            <w:r w:rsidRPr="001558AD">
              <w:rPr>
                <w:b/>
                <w:bCs/>
                <w:noProof/>
                <w:sz w:val="18"/>
              </w:rPr>
              <w:t>Oppvekst og levekår</w:t>
            </w:r>
          </w:p>
          <w:p w14:paraId="03761773" w14:textId="77777777" w:rsidR="001558AD" w:rsidRPr="001558AD" w:rsidRDefault="001558AD">
            <w:pPr>
              <w:pStyle w:val="Avd"/>
            </w:pPr>
            <w:r w:rsidRPr="001558AD">
              <w:rPr>
                <w:noProof/>
              </w:rPr>
              <w:t>Lassa skole</w:t>
            </w:r>
          </w:p>
          <w:p w14:paraId="646E51F8" w14:textId="77777777" w:rsidR="001558AD" w:rsidRPr="001558AD" w:rsidRDefault="001558AD">
            <w:pPr>
              <w:pStyle w:val="Avd"/>
            </w:pPr>
          </w:p>
          <w:p w14:paraId="774B83F6" w14:textId="77777777" w:rsidR="001558AD" w:rsidRDefault="001558AD">
            <w:pPr>
              <w:pStyle w:val="Avd"/>
            </w:pPr>
            <w:r>
              <w:t xml:space="preserve">Postadr.: </w:t>
            </w:r>
            <w:r w:rsidRPr="000E2F09">
              <w:rPr>
                <w:noProof/>
              </w:rPr>
              <w:t>Rektor Berntsensgate 9, 4022 Stavanger</w:t>
            </w:r>
          </w:p>
          <w:p w14:paraId="271271A6" w14:textId="77777777" w:rsidR="001558AD" w:rsidRDefault="001558AD">
            <w:pPr>
              <w:pStyle w:val="Avd"/>
            </w:pPr>
            <w:r>
              <w:t xml:space="preserve">Besøksadr.: </w:t>
            </w:r>
            <w:r w:rsidRPr="000E2F09">
              <w:rPr>
                <w:noProof/>
              </w:rPr>
              <w:t>Rektor Berntsensgate 9</w:t>
            </w:r>
          </w:p>
          <w:p w14:paraId="099EBBC2" w14:textId="77777777" w:rsidR="001558AD" w:rsidRDefault="001558AD">
            <w:pPr>
              <w:pStyle w:val="Avd"/>
              <w:rPr>
                <w:lang w:val="de-DE"/>
              </w:rPr>
            </w:pPr>
            <w:r>
              <w:rPr>
                <w:lang w:val="de-DE"/>
              </w:rPr>
              <w:t xml:space="preserve">E-post: </w:t>
            </w:r>
            <w:r w:rsidRPr="000E2F09">
              <w:rPr>
                <w:noProof/>
                <w:lang w:val="de-DE"/>
              </w:rPr>
              <w:t>lassa.skole@stavanger.kommune.no</w:t>
            </w:r>
            <w:r>
              <w:rPr>
                <w:lang w:val="de-DE"/>
              </w:rPr>
              <w:t xml:space="preserve"> </w:t>
            </w:r>
          </w:p>
          <w:p w14:paraId="2995BBC6" w14:textId="77777777" w:rsidR="001558AD" w:rsidRPr="005A5D36" w:rsidRDefault="001558AD">
            <w:pPr>
              <w:pStyle w:val="Avd"/>
              <w:rPr>
                <w:lang w:val="en-US"/>
              </w:rPr>
            </w:pPr>
            <w:r w:rsidRPr="005A5D36">
              <w:rPr>
                <w:lang w:val="en-US"/>
              </w:rPr>
              <w:t>www.stavanger.kommune.no</w:t>
            </w:r>
          </w:p>
          <w:p w14:paraId="70515A8B" w14:textId="77777777" w:rsidR="001558AD" w:rsidRPr="005A5D36" w:rsidRDefault="001558AD">
            <w:pPr>
              <w:pStyle w:val="Avd"/>
              <w:rPr>
                <w:lang w:val="en-US"/>
              </w:rPr>
            </w:pPr>
            <w:r w:rsidRPr="005A5D36">
              <w:rPr>
                <w:lang w:val="en-US"/>
              </w:rPr>
              <w:t xml:space="preserve">Org.nr.: </w:t>
            </w:r>
            <w:r w:rsidRPr="005A5D36">
              <w:rPr>
                <w:noProof/>
                <w:lang w:val="en-US"/>
              </w:rPr>
              <w:t>NO 964 965 226</w:t>
            </w:r>
          </w:p>
        </w:tc>
      </w:tr>
    </w:tbl>
    <w:p w14:paraId="5CB4E6D1" w14:textId="77777777" w:rsidR="001558AD" w:rsidRPr="00167C44" w:rsidRDefault="001558AD">
      <w:pPr>
        <w:rPr>
          <w:sz w:val="24"/>
          <w:szCs w:val="24"/>
          <w:lang w:val="en-US"/>
        </w:rPr>
      </w:pPr>
    </w:p>
    <w:tbl>
      <w:tblPr>
        <w:tblW w:w="11731" w:type="dxa"/>
        <w:tblLayout w:type="fixed"/>
        <w:tblCellMar>
          <w:left w:w="0" w:type="dxa"/>
          <w:right w:w="70" w:type="dxa"/>
        </w:tblCellMar>
        <w:tblLook w:val="0000" w:firstRow="0" w:lastRow="0" w:firstColumn="0" w:lastColumn="0" w:noHBand="0" w:noVBand="0"/>
      </w:tblPr>
      <w:tblGrid>
        <w:gridCol w:w="7797"/>
        <w:gridCol w:w="160"/>
        <w:gridCol w:w="1156"/>
        <w:gridCol w:w="2618"/>
      </w:tblGrid>
      <w:tr w:rsidR="001558AD" w:rsidRPr="00167C44" w14:paraId="7FE2AC04" w14:textId="77777777" w:rsidTr="001558AD">
        <w:trPr>
          <w:gridAfter w:val="1"/>
          <w:wAfter w:w="2618" w:type="dxa"/>
        </w:trPr>
        <w:tc>
          <w:tcPr>
            <w:tcW w:w="7797" w:type="dxa"/>
          </w:tcPr>
          <w:p w14:paraId="2307C48E" w14:textId="165D50C8" w:rsidR="001558AD" w:rsidRPr="00167C44" w:rsidRDefault="001558AD">
            <w:pPr>
              <w:rPr>
                <w:sz w:val="24"/>
                <w:szCs w:val="24"/>
              </w:rPr>
            </w:pPr>
            <w:r w:rsidRPr="00167C44">
              <w:rPr>
                <w:sz w:val="24"/>
                <w:szCs w:val="24"/>
              </w:rPr>
              <w:t xml:space="preserve">Gruppe: </w:t>
            </w:r>
            <w:r w:rsidR="00BC3847" w:rsidRPr="00167C44">
              <w:rPr>
                <w:sz w:val="24"/>
                <w:szCs w:val="24"/>
              </w:rPr>
              <w:t xml:space="preserve">   </w:t>
            </w:r>
            <w:r w:rsidR="003D2335" w:rsidRPr="00167C44">
              <w:rPr>
                <w:sz w:val="24"/>
                <w:szCs w:val="24"/>
              </w:rPr>
              <w:t>Driftsstyre</w:t>
            </w:r>
          </w:p>
        </w:tc>
        <w:tc>
          <w:tcPr>
            <w:tcW w:w="1316" w:type="dxa"/>
            <w:gridSpan w:val="2"/>
          </w:tcPr>
          <w:p w14:paraId="7C0C5340" w14:textId="77777777" w:rsidR="001558AD" w:rsidRPr="00167C44" w:rsidRDefault="001558AD">
            <w:pPr>
              <w:rPr>
                <w:b/>
                <w:bCs/>
                <w:sz w:val="24"/>
                <w:szCs w:val="24"/>
              </w:rPr>
            </w:pPr>
          </w:p>
        </w:tc>
      </w:tr>
      <w:tr w:rsidR="001558AD" w:rsidRPr="00167C44" w14:paraId="26F5CBC0" w14:textId="77777777" w:rsidTr="001558AD">
        <w:trPr>
          <w:gridAfter w:val="1"/>
          <w:wAfter w:w="2618" w:type="dxa"/>
        </w:trPr>
        <w:tc>
          <w:tcPr>
            <w:tcW w:w="7797" w:type="dxa"/>
          </w:tcPr>
          <w:p w14:paraId="35EE19B4" w14:textId="77777777" w:rsidR="001558AD" w:rsidRPr="00167C44" w:rsidRDefault="001558AD">
            <w:pPr>
              <w:rPr>
                <w:sz w:val="24"/>
                <w:szCs w:val="24"/>
              </w:rPr>
            </w:pPr>
            <w:r w:rsidRPr="00167C44">
              <w:rPr>
                <w:sz w:val="24"/>
                <w:szCs w:val="24"/>
              </w:rPr>
              <w:t>Møtested: Lassa skole</w:t>
            </w:r>
          </w:p>
        </w:tc>
        <w:tc>
          <w:tcPr>
            <w:tcW w:w="1316" w:type="dxa"/>
            <w:gridSpan w:val="2"/>
          </w:tcPr>
          <w:p w14:paraId="0A5CD8CC" w14:textId="77777777" w:rsidR="001558AD" w:rsidRPr="00167C44" w:rsidRDefault="001558AD">
            <w:pPr>
              <w:rPr>
                <w:b/>
                <w:bCs/>
                <w:sz w:val="24"/>
                <w:szCs w:val="24"/>
              </w:rPr>
            </w:pPr>
          </w:p>
        </w:tc>
      </w:tr>
      <w:tr w:rsidR="001558AD" w:rsidRPr="00167C44" w14:paraId="4F1055DA" w14:textId="77777777" w:rsidTr="001558AD">
        <w:trPr>
          <w:gridAfter w:val="1"/>
          <w:wAfter w:w="2618" w:type="dxa"/>
        </w:trPr>
        <w:tc>
          <w:tcPr>
            <w:tcW w:w="7797" w:type="dxa"/>
          </w:tcPr>
          <w:p w14:paraId="3E963CB9" w14:textId="59513BA7" w:rsidR="001558AD" w:rsidRPr="00167C44" w:rsidRDefault="001558AD" w:rsidP="006E5514">
            <w:pPr>
              <w:rPr>
                <w:sz w:val="24"/>
                <w:szCs w:val="24"/>
              </w:rPr>
            </w:pPr>
            <w:r w:rsidRPr="00167C44">
              <w:rPr>
                <w:sz w:val="24"/>
                <w:szCs w:val="24"/>
              </w:rPr>
              <w:t xml:space="preserve">Møtedato/ -tid: </w:t>
            </w:r>
            <w:r w:rsidR="006E5514">
              <w:rPr>
                <w:sz w:val="24"/>
                <w:szCs w:val="24"/>
              </w:rPr>
              <w:t>18.11.2016 18.00 – 20.00</w:t>
            </w:r>
          </w:p>
        </w:tc>
        <w:tc>
          <w:tcPr>
            <w:tcW w:w="1316" w:type="dxa"/>
            <w:gridSpan w:val="2"/>
          </w:tcPr>
          <w:p w14:paraId="24A452FC" w14:textId="77777777" w:rsidR="001558AD" w:rsidRPr="00167C44" w:rsidRDefault="001558AD">
            <w:pPr>
              <w:rPr>
                <w:b/>
                <w:bCs/>
                <w:sz w:val="24"/>
                <w:szCs w:val="24"/>
              </w:rPr>
            </w:pPr>
          </w:p>
        </w:tc>
      </w:tr>
      <w:tr w:rsidR="001558AD" w:rsidRPr="00167C44" w14:paraId="5649378C" w14:textId="77777777" w:rsidTr="001558AD">
        <w:trPr>
          <w:cantSplit/>
        </w:trPr>
        <w:tc>
          <w:tcPr>
            <w:tcW w:w="7797" w:type="dxa"/>
          </w:tcPr>
          <w:p w14:paraId="40BA70E6" w14:textId="77777777" w:rsidR="001558AD" w:rsidRPr="00167C44" w:rsidRDefault="001558AD">
            <w:pPr>
              <w:rPr>
                <w:sz w:val="24"/>
                <w:szCs w:val="24"/>
              </w:rPr>
            </w:pPr>
            <w:r w:rsidRPr="00167C44">
              <w:rPr>
                <w:sz w:val="24"/>
                <w:szCs w:val="24"/>
              </w:rPr>
              <w:t>Møteleder Øyvind Gundersen</w:t>
            </w:r>
          </w:p>
        </w:tc>
        <w:tc>
          <w:tcPr>
            <w:tcW w:w="160" w:type="dxa"/>
          </w:tcPr>
          <w:p w14:paraId="4B8A0630" w14:textId="77777777" w:rsidR="001558AD" w:rsidRPr="00167C44" w:rsidRDefault="001558AD">
            <w:pPr>
              <w:pStyle w:val="Bunntekst"/>
              <w:keepLines w:val="0"/>
              <w:tabs>
                <w:tab w:val="clear" w:pos="4320"/>
                <w:tab w:val="clear" w:pos="8640"/>
              </w:tabs>
              <w:rPr>
                <w:sz w:val="24"/>
                <w:szCs w:val="24"/>
              </w:rPr>
            </w:pPr>
          </w:p>
        </w:tc>
        <w:tc>
          <w:tcPr>
            <w:tcW w:w="3774" w:type="dxa"/>
            <w:gridSpan w:val="2"/>
          </w:tcPr>
          <w:p w14:paraId="091C4917" w14:textId="77777777" w:rsidR="001558AD" w:rsidRPr="00167C44" w:rsidRDefault="001558AD">
            <w:pPr>
              <w:pStyle w:val="Bunntekst"/>
              <w:keepLines w:val="0"/>
              <w:tabs>
                <w:tab w:val="clear" w:pos="4320"/>
                <w:tab w:val="clear" w:pos="8640"/>
              </w:tabs>
              <w:rPr>
                <w:sz w:val="24"/>
                <w:szCs w:val="24"/>
              </w:rPr>
            </w:pPr>
          </w:p>
          <w:p w14:paraId="1D2CAF2E" w14:textId="77777777" w:rsidR="001558AD" w:rsidRPr="00167C44" w:rsidRDefault="001558AD">
            <w:pPr>
              <w:pStyle w:val="Bunntekst"/>
              <w:keepLines w:val="0"/>
              <w:tabs>
                <w:tab w:val="clear" w:pos="4320"/>
                <w:tab w:val="clear" w:pos="8640"/>
              </w:tabs>
              <w:rPr>
                <w:sz w:val="24"/>
                <w:szCs w:val="24"/>
              </w:rPr>
            </w:pPr>
          </w:p>
        </w:tc>
      </w:tr>
      <w:tr w:rsidR="001558AD" w:rsidRPr="00167C44" w14:paraId="6D3CEF9C" w14:textId="77777777" w:rsidTr="001558AD">
        <w:trPr>
          <w:gridAfter w:val="1"/>
          <w:wAfter w:w="2618" w:type="dxa"/>
        </w:trPr>
        <w:tc>
          <w:tcPr>
            <w:tcW w:w="7797" w:type="dxa"/>
          </w:tcPr>
          <w:p w14:paraId="51E4ECC5" w14:textId="77777777" w:rsidR="001558AD" w:rsidRPr="00167C44" w:rsidRDefault="001558AD">
            <w:pPr>
              <w:rPr>
                <w:sz w:val="24"/>
                <w:szCs w:val="24"/>
              </w:rPr>
            </w:pPr>
            <w:r w:rsidRPr="00167C44">
              <w:rPr>
                <w:sz w:val="24"/>
                <w:szCs w:val="24"/>
              </w:rPr>
              <w:t>Deltakere: Øyvind Gundersen (Driftst</w:t>
            </w:r>
            <w:r w:rsidR="00BC3847" w:rsidRPr="00167C44">
              <w:rPr>
                <w:sz w:val="24"/>
                <w:szCs w:val="24"/>
              </w:rPr>
              <w:t>yre</w:t>
            </w:r>
            <w:r w:rsidRPr="00167C44">
              <w:rPr>
                <w:sz w:val="24"/>
                <w:szCs w:val="24"/>
              </w:rPr>
              <w:t>leder)</w:t>
            </w:r>
          </w:p>
          <w:p w14:paraId="461BB0C5" w14:textId="637E3577" w:rsidR="001558AD" w:rsidRPr="00167C44" w:rsidRDefault="001558AD">
            <w:pPr>
              <w:rPr>
                <w:sz w:val="24"/>
                <w:szCs w:val="24"/>
              </w:rPr>
            </w:pPr>
            <w:r w:rsidRPr="00167C44">
              <w:rPr>
                <w:sz w:val="24"/>
                <w:szCs w:val="24"/>
              </w:rPr>
              <w:t xml:space="preserve">                  Nadine Littman, (SFO leder – komm.representant)</w:t>
            </w:r>
          </w:p>
          <w:p w14:paraId="2F595002" w14:textId="77777777" w:rsidR="001558AD" w:rsidRPr="00167C44" w:rsidRDefault="001558AD">
            <w:pPr>
              <w:rPr>
                <w:sz w:val="24"/>
                <w:szCs w:val="24"/>
              </w:rPr>
            </w:pPr>
            <w:r w:rsidRPr="00167C44">
              <w:rPr>
                <w:sz w:val="24"/>
                <w:szCs w:val="24"/>
              </w:rPr>
              <w:t xml:space="preserve">                  Ingvar Lunde (ledelsen)</w:t>
            </w:r>
          </w:p>
          <w:p w14:paraId="2B5EFCA8" w14:textId="7D4AFFCA" w:rsidR="001558AD" w:rsidRPr="00167C44" w:rsidRDefault="001F5E19">
            <w:pPr>
              <w:rPr>
                <w:sz w:val="24"/>
                <w:szCs w:val="24"/>
              </w:rPr>
            </w:pPr>
            <w:r w:rsidRPr="00167C44">
              <w:rPr>
                <w:sz w:val="24"/>
                <w:szCs w:val="24"/>
              </w:rPr>
              <w:t xml:space="preserve">                  </w:t>
            </w:r>
            <w:r w:rsidR="00CE1BCA">
              <w:rPr>
                <w:sz w:val="24"/>
                <w:szCs w:val="24"/>
              </w:rPr>
              <w:t>E</w:t>
            </w:r>
            <w:r w:rsidR="00BC3847" w:rsidRPr="00167C44">
              <w:rPr>
                <w:sz w:val="24"/>
                <w:szCs w:val="24"/>
              </w:rPr>
              <w:t>levrådsrepresentanter</w:t>
            </w:r>
          </w:p>
          <w:p w14:paraId="760F8A40" w14:textId="77777777" w:rsidR="001558AD" w:rsidRPr="00167C44" w:rsidRDefault="001558AD">
            <w:pPr>
              <w:rPr>
                <w:sz w:val="24"/>
                <w:szCs w:val="24"/>
              </w:rPr>
            </w:pPr>
            <w:r w:rsidRPr="00167C44">
              <w:rPr>
                <w:sz w:val="24"/>
                <w:szCs w:val="24"/>
              </w:rPr>
              <w:t xml:space="preserve">                 </w:t>
            </w:r>
            <w:r w:rsidR="00BC3847" w:rsidRPr="00167C44">
              <w:rPr>
                <w:sz w:val="24"/>
                <w:szCs w:val="24"/>
              </w:rPr>
              <w:t xml:space="preserve"> </w:t>
            </w:r>
            <w:r w:rsidRPr="00167C44">
              <w:rPr>
                <w:sz w:val="24"/>
                <w:szCs w:val="24"/>
              </w:rPr>
              <w:t>Kristin Haugen Olsen (rektor)</w:t>
            </w:r>
          </w:p>
        </w:tc>
        <w:tc>
          <w:tcPr>
            <w:tcW w:w="1316" w:type="dxa"/>
            <w:gridSpan w:val="2"/>
          </w:tcPr>
          <w:p w14:paraId="4D37B58E" w14:textId="77777777" w:rsidR="001558AD" w:rsidRPr="00167C44" w:rsidRDefault="001558AD">
            <w:pPr>
              <w:rPr>
                <w:sz w:val="24"/>
                <w:szCs w:val="24"/>
              </w:rPr>
            </w:pPr>
          </w:p>
        </w:tc>
      </w:tr>
      <w:tr w:rsidR="001558AD" w:rsidRPr="00167C44" w14:paraId="0996B329" w14:textId="77777777" w:rsidTr="001558AD">
        <w:trPr>
          <w:gridAfter w:val="1"/>
          <w:wAfter w:w="2618" w:type="dxa"/>
        </w:trPr>
        <w:tc>
          <w:tcPr>
            <w:tcW w:w="7797" w:type="dxa"/>
          </w:tcPr>
          <w:p w14:paraId="55C12A82" w14:textId="77777777" w:rsidR="001558AD" w:rsidRPr="00167C44" w:rsidRDefault="001558AD">
            <w:pPr>
              <w:rPr>
                <w:sz w:val="24"/>
                <w:szCs w:val="24"/>
              </w:rPr>
            </w:pPr>
          </w:p>
        </w:tc>
        <w:tc>
          <w:tcPr>
            <w:tcW w:w="1316" w:type="dxa"/>
            <w:gridSpan w:val="2"/>
          </w:tcPr>
          <w:p w14:paraId="6E889A5C" w14:textId="77777777" w:rsidR="001558AD" w:rsidRPr="00167C44" w:rsidRDefault="001558AD">
            <w:pPr>
              <w:rPr>
                <w:sz w:val="24"/>
                <w:szCs w:val="24"/>
              </w:rPr>
            </w:pPr>
          </w:p>
        </w:tc>
      </w:tr>
      <w:tr w:rsidR="001558AD" w:rsidRPr="00167C44" w14:paraId="77802BC5" w14:textId="77777777" w:rsidTr="001558AD">
        <w:trPr>
          <w:gridAfter w:val="1"/>
          <w:wAfter w:w="2618" w:type="dxa"/>
        </w:trPr>
        <w:tc>
          <w:tcPr>
            <w:tcW w:w="7797" w:type="dxa"/>
            <w:tcBorders>
              <w:bottom w:val="single" w:sz="4" w:space="0" w:color="auto"/>
            </w:tcBorders>
            <w:tcMar>
              <w:bottom w:w="113" w:type="dxa"/>
            </w:tcMar>
          </w:tcPr>
          <w:p w14:paraId="7563E98F" w14:textId="7D6F1022" w:rsidR="001558AD" w:rsidRPr="00167C44" w:rsidRDefault="001558AD">
            <w:pPr>
              <w:rPr>
                <w:sz w:val="24"/>
                <w:szCs w:val="24"/>
              </w:rPr>
            </w:pPr>
            <w:r w:rsidRPr="00167C44">
              <w:rPr>
                <w:sz w:val="24"/>
                <w:szCs w:val="24"/>
              </w:rPr>
              <w:t>Referent:</w:t>
            </w:r>
            <w:r w:rsidR="00BC3847" w:rsidRPr="00167C44">
              <w:rPr>
                <w:sz w:val="24"/>
                <w:szCs w:val="24"/>
              </w:rPr>
              <w:t xml:space="preserve"> </w:t>
            </w:r>
            <w:r w:rsidRPr="00167C44">
              <w:rPr>
                <w:sz w:val="24"/>
                <w:szCs w:val="24"/>
              </w:rPr>
              <w:t xml:space="preserve">Kristin Haugen Olsen </w:t>
            </w:r>
          </w:p>
          <w:p w14:paraId="00222814" w14:textId="77777777" w:rsidR="00BC6E34" w:rsidRDefault="00CE1BCA">
            <w:pPr>
              <w:rPr>
                <w:sz w:val="24"/>
                <w:szCs w:val="24"/>
              </w:rPr>
            </w:pPr>
            <w:r>
              <w:rPr>
                <w:sz w:val="24"/>
                <w:szCs w:val="24"/>
              </w:rPr>
              <w:t>Forfall: Marit Vikse (politisk representant)</w:t>
            </w:r>
          </w:p>
          <w:p w14:paraId="23075949" w14:textId="77777777" w:rsidR="00CE1BCA" w:rsidRDefault="00CE1BCA">
            <w:pPr>
              <w:rPr>
                <w:sz w:val="24"/>
                <w:szCs w:val="24"/>
              </w:rPr>
            </w:pPr>
            <w:r>
              <w:rPr>
                <w:sz w:val="24"/>
                <w:szCs w:val="24"/>
              </w:rPr>
              <w:t xml:space="preserve">             </w:t>
            </w:r>
            <w:r w:rsidRPr="00167C44">
              <w:rPr>
                <w:sz w:val="24"/>
                <w:szCs w:val="24"/>
              </w:rPr>
              <w:t>Hildegunn Huse (ansattes repr.)</w:t>
            </w:r>
          </w:p>
          <w:p w14:paraId="1503FF99" w14:textId="26B0986F" w:rsidR="00CE1BCA" w:rsidRPr="00167C44" w:rsidRDefault="00CE1BCA">
            <w:pPr>
              <w:rPr>
                <w:sz w:val="24"/>
                <w:szCs w:val="24"/>
              </w:rPr>
            </w:pPr>
            <w:r>
              <w:rPr>
                <w:sz w:val="24"/>
                <w:szCs w:val="24"/>
              </w:rPr>
              <w:t xml:space="preserve">             </w:t>
            </w:r>
            <w:r w:rsidRPr="00167C44">
              <w:rPr>
                <w:sz w:val="24"/>
                <w:szCs w:val="24"/>
              </w:rPr>
              <w:t>Nina Thowsen, (foreldrerepr)</w:t>
            </w:r>
          </w:p>
        </w:tc>
        <w:tc>
          <w:tcPr>
            <w:tcW w:w="1316" w:type="dxa"/>
            <w:gridSpan w:val="2"/>
            <w:tcBorders>
              <w:bottom w:val="single" w:sz="4" w:space="0" w:color="auto"/>
            </w:tcBorders>
            <w:tcMar>
              <w:bottom w:w="113" w:type="dxa"/>
            </w:tcMar>
          </w:tcPr>
          <w:p w14:paraId="557152BE" w14:textId="77777777" w:rsidR="001558AD" w:rsidRPr="00167C44" w:rsidRDefault="001558AD">
            <w:pPr>
              <w:rPr>
                <w:sz w:val="24"/>
                <w:szCs w:val="24"/>
              </w:rPr>
            </w:pPr>
          </w:p>
        </w:tc>
      </w:tr>
    </w:tbl>
    <w:p w14:paraId="0B1C223A" w14:textId="77777777" w:rsidR="001558AD" w:rsidRPr="00167C44" w:rsidRDefault="001558AD">
      <w:pPr>
        <w:rPr>
          <w:sz w:val="24"/>
          <w:szCs w:val="24"/>
        </w:rPr>
      </w:pPr>
    </w:p>
    <w:tbl>
      <w:tblPr>
        <w:tblW w:w="15735" w:type="dxa"/>
        <w:tblInd w:w="-1276" w:type="dxa"/>
        <w:tblLayout w:type="fixed"/>
        <w:tblCellMar>
          <w:left w:w="68" w:type="dxa"/>
          <w:right w:w="113" w:type="dxa"/>
        </w:tblCellMar>
        <w:tblLook w:val="0000" w:firstRow="0" w:lastRow="0" w:firstColumn="0" w:lastColumn="0" w:noHBand="0" w:noVBand="0"/>
      </w:tblPr>
      <w:tblGrid>
        <w:gridCol w:w="1276"/>
        <w:gridCol w:w="3424"/>
        <w:gridCol w:w="3425"/>
        <w:gridCol w:w="2790"/>
        <w:gridCol w:w="291"/>
        <w:gridCol w:w="702"/>
        <w:gridCol w:w="3827"/>
      </w:tblGrid>
      <w:tr w:rsidR="001558AD" w:rsidRPr="00167C44" w14:paraId="1A294C44" w14:textId="77777777" w:rsidTr="001B4D6C">
        <w:trPr>
          <w:gridBefore w:val="1"/>
          <w:gridAfter w:val="2"/>
          <w:wBefore w:w="1276" w:type="dxa"/>
          <w:wAfter w:w="4529" w:type="dxa"/>
        </w:trPr>
        <w:tc>
          <w:tcPr>
            <w:tcW w:w="3424" w:type="dxa"/>
          </w:tcPr>
          <w:p w14:paraId="5159AFB6" w14:textId="30722BD6" w:rsidR="001558AD" w:rsidRPr="00167C44" w:rsidRDefault="001558AD">
            <w:pPr>
              <w:spacing w:line="240" w:lineRule="auto"/>
              <w:rPr>
                <w:sz w:val="24"/>
                <w:szCs w:val="24"/>
              </w:rPr>
            </w:pPr>
          </w:p>
        </w:tc>
        <w:tc>
          <w:tcPr>
            <w:tcW w:w="3425" w:type="dxa"/>
          </w:tcPr>
          <w:p w14:paraId="78B6AC22" w14:textId="2FB0E5F1" w:rsidR="001558AD" w:rsidRPr="00167C44" w:rsidRDefault="001558AD">
            <w:pPr>
              <w:spacing w:line="240" w:lineRule="auto"/>
              <w:rPr>
                <w:sz w:val="24"/>
                <w:szCs w:val="24"/>
              </w:rPr>
            </w:pPr>
          </w:p>
        </w:tc>
        <w:tc>
          <w:tcPr>
            <w:tcW w:w="3081" w:type="dxa"/>
            <w:gridSpan w:val="2"/>
          </w:tcPr>
          <w:p w14:paraId="12F69E73" w14:textId="3AB0E794" w:rsidR="001558AD" w:rsidRPr="00167C44" w:rsidRDefault="001558AD">
            <w:pPr>
              <w:spacing w:line="240" w:lineRule="auto"/>
              <w:rPr>
                <w:sz w:val="24"/>
                <w:szCs w:val="24"/>
              </w:rPr>
            </w:pPr>
          </w:p>
        </w:tc>
      </w:tr>
      <w:tr w:rsidR="001558AD" w:rsidRPr="00167C44" w14:paraId="629B1B7C" w14:textId="77777777" w:rsidTr="001B4D6C">
        <w:trPr>
          <w:gridBefore w:val="1"/>
          <w:gridAfter w:val="3"/>
          <w:wBefore w:w="1276" w:type="dxa"/>
          <w:wAfter w:w="4820" w:type="dxa"/>
        </w:trPr>
        <w:tc>
          <w:tcPr>
            <w:tcW w:w="3424" w:type="dxa"/>
          </w:tcPr>
          <w:p w14:paraId="3D5F7FCE" w14:textId="77777777" w:rsidR="001558AD" w:rsidRPr="00167C44" w:rsidRDefault="001558AD">
            <w:pPr>
              <w:spacing w:line="240" w:lineRule="auto"/>
              <w:rPr>
                <w:sz w:val="24"/>
                <w:szCs w:val="24"/>
              </w:rPr>
            </w:pPr>
          </w:p>
        </w:tc>
        <w:tc>
          <w:tcPr>
            <w:tcW w:w="3425" w:type="dxa"/>
          </w:tcPr>
          <w:p w14:paraId="13B6D708" w14:textId="77777777" w:rsidR="001558AD" w:rsidRPr="00167C44" w:rsidRDefault="001558AD">
            <w:pPr>
              <w:spacing w:line="240" w:lineRule="auto"/>
              <w:rPr>
                <w:sz w:val="24"/>
                <w:szCs w:val="24"/>
              </w:rPr>
            </w:pPr>
          </w:p>
        </w:tc>
        <w:tc>
          <w:tcPr>
            <w:tcW w:w="2790" w:type="dxa"/>
          </w:tcPr>
          <w:p w14:paraId="68641589" w14:textId="2950137C" w:rsidR="001558AD" w:rsidRPr="00167C44" w:rsidRDefault="00333432">
            <w:pPr>
              <w:spacing w:line="240" w:lineRule="auto"/>
              <w:rPr>
                <w:sz w:val="24"/>
                <w:szCs w:val="24"/>
              </w:rPr>
            </w:pPr>
            <w:r w:rsidRPr="00167C44">
              <w:rPr>
                <w:sz w:val="24"/>
                <w:szCs w:val="24"/>
              </w:rPr>
              <w:t>26.02.2015</w:t>
            </w:r>
          </w:p>
        </w:tc>
      </w:tr>
      <w:tr w:rsidR="001558AD" w:rsidRPr="00167C44" w14:paraId="31B51E42"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6"/>
          <w:tblHeader/>
        </w:trPr>
        <w:tc>
          <w:tcPr>
            <w:tcW w:w="1276" w:type="dxa"/>
            <w:tcBorders>
              <w:top w:val="nil"/>
              <w:left w:val="nil"/>
              <w:bottom w:val="single" w:sz="4" w:space="0" w:color="auto"/>
              <w:right w:val="nil"/>
            </w:tcBorders>
            <w:shd w:val="clear" w:color="auto" w:fill="CCCCCC"/>
            <w:tcMar>
              <w:bottom w:w="68" w:type="dxa"/>
            </w:tcMar>
          </w:tcPr>
          <w:p w14:paraId="342C190F" w14:textId="2708900E" w:rsidR="001558AD" w:rsidRPr="00167C44" w:rsidRDefault="001B4D6C">
            <w:pPr>
              <w:rPr>
                <w:b/>
                <w:bCs/>
                <w:sz w:val="24"/>
                <w:szCs w:val="24"/>
              </w:rPr>
            </w:pPr>
            <w:r>
              <w:rPr>
                <w:b/>
                <w:bCs/>
                <w:sz w:val="24"/>
                <w:szCs w:val="24"/>
              </w:rPr>
              <w:t>S</w:t>
            </w:r>
            <w:r w:rsidR="001558AD" w:rsidRPr="00167C44">
              <w:rPr>
                <w:b/>
                <w:bCs/>
                <w:sz w:val="24"/>
                <w:szCs w:val="24"/>
              </w:rPr>
              <w:t>ak nr.:</w:t>
            </w:r>
          </w:p>
        </w:tc>
        <w:tc>
          <w:tcPr>
            <w:tcW w:w="10632" w:type="dxa"/>
            <w:gridSpan w:val="5"/>
            <w:tcBorders>
              <w:top w:val="nil"/>
              <w:left w:val="nil"/>
              <w:right w:val="nil"/>
            </w:tcBorders>
            <w:shd w:val="clear" w:color="auto" w:fill="CCCCCC"/>
            <w:tcMar>
              <w:left w:w="68" w:type="dxa"/>
              <w:bottom w:w="68" w:type="dxa"/>
            </w:tcMar>
          </w:tcPr>
          <w:p w14:paraId="1ACA2C0B" w14:textId="77777777" w:rsidR="001558AD" w:rsidRPr="00167C44" w:rsidRDefault="001558AD">
            <w:pPr>
              <w:rPr>
                <w:sz w:val="24"/>
                <w:szCs w:val="24"/>
              </w:rPr>
            </w:pPr>
          </w:p>
        </w:tc>
        <w:tc>
          <w:tcPr>
            <w:tcW w:w="3827" w:type="dxa"/>
            <w:tcBorders>
              <w:top w:val="nil"/>
              <w:left w:val="nil"/>
              <w:right w:val="nil"/>
            </w:tcBorders>
            <w:shd w:val="clear" w:color="auto" w:fill="CCCCCC"/>
          </w:tcPr>
          <w:p w14:paraId="5908626F" w14:textId="77777777" w:rsidR="001558AD" w:rsidRPr="00167C44" w:rsidRDefault="001558AD">
            <w:pPr>
              <w:rPr>
                <w:b/>
                <w:bCs/>
                <w:sz w:val="24"/>
                <w:szCs w:val="24"/>
              </w:rPr>
            </w:pPr>
            <w:r w:rsidRPr="00167C44">
              <w:rPr>
                <w:b/>
                <w:bCs/>
                <w:sz w:val="24"/>
                <w:szCs w:val="24"/>
              </w:rPr>
              <w:t>Ansvar</w:t>
            </w:r>
          </w:p>
        </w:tc>
      </w:tr>
      <w:tr w:rsidR="001558AD" w:rsidRPr="00167C44" w14:paraId="23F88BC9"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0C568CF7" w14:textId="33CCC68A" w:rsidR="001558AD" w:rsidRPr="00167C44" w:rsidRDefault="00D94363">
            <w:pPr>
              <w:rPr>
                <w:sz w:val="24"/>
                <w:szCs w:val="24"/>
              </w:rPr>
            </w:pPr>
            <w:r>
              <w:rPr>
                <w:sz w:val="24"/>
                <w:szCs w:val="24"/>
              </w:rPr>
              <w:t>16</w:t>
            </w:r>
            <w:r w:rsidR="00333432" w:rsidRPr="00167C44">
              <w:rPr>
                <w:sz w:val="24"/>
                <w:szCs w:val="24"/>
              </w:rPr>
              <w:t>/15</w:t>
            </w:r>
          </w:p>
        </w:tc>
        <w:tc>
          <w:tcPr>
            <w:tcW w:w="10632" w:type="dxa"/>
            <w:gridSpan w:val="5"/>
            <w:tcBorders>
              <w:right w:val="nil"/>
            </w:tcBorders>
            <w:tcMar>
              <w:left w:w="68" w:type="dxa"/>
            </w:tcMar>
          </w:tcPr>
          <w:p w14:paraId="6F6AA20A" w14:textId="01630589" w:rsidR="001558AD" w:rsidRPr="00167C44" w:rsidRDefault="001558AD" w:rsidP="00B63B64">
            <w:pPr>
              <w:pStyle w:val="Sluttnotetekst"/>
              <w:spacing w:line="240" w:lineRule="auto"/>
              <w:rPr>
                <w:sz w:val="24"/>
                <w:szCs w:val="24"/>
              </w:rPr>
            </w:pPr>
            <w:r w:rsidRPr="00167C44">
              <w:rPr>
                <w:sz w:val="24"/>
                <w:szCs w:val="24"/>
              </w:rPr>
              <w:t>Godkjenning av innkalling</w:t>
            </w:r>
            <w:r w:rsidR="00392E56" w:rsidRPr="00167C44">
              <w:rPr>
                <w:sz w:val="24"/>
                <w:szCs w:val="24"/>
              </w:rPr>
              <w:t xml:space="preserve"> </w:t>
            </w:r>
            <w:r w:rsidR="00E02A5E" w:rsidRPr="00167C44">
              <w:rPr>
                <w:sz w:val="24"/>
                <w:szCs w:val="24"/>
              </w:rPr>
              <w:t>og møtebok</w:t>
            </w:r>
            <w:r w:rsidR="00333432" w:rsidRPr="00167C44">
              <w:rPr>
                <w:sz w:val="24"/>
                <w:szCs w:val="24"/>
              </w:rPr>
              <w:t xml:space="preserve"> fra </w:t>
            </w:r>
            <w:r w:rsidR="00D94363">
              <w:rPr>
                <w:sz w:val="24"/>
                <w:szCs w:val="24"/>
              </w:rPr>
              <w:t>25.02.2015</w:t>
            </w:r>
          </w:p>
          <w:p w14:paraId="1537A69C" w14:textId="4ED7FB76" w:rsidR="001558AD" w:rsidRPr="00D94363" w:rsidRDefault="001558AD">
            <w:pPr>
              <w:rPr>
                <w:b/>
                <w:sz w:val="24"/>
                <w:szCs w:val="24"/>
              </w:rPr>
            </w:pPr>
            <w:r w:rsidRPr="00D94363">
              <w:rPr>
                <w:b/>
                <w:sz w:val="24"/>
                <w:szCs w:val="24"/>
              </w:rPr>
              <w:t xml:space="preserve">Innkalling </w:t>
            </w:r>
            <w:r w:rsidR="00392E56" w:rsidRPr="00D94363">
              <w:rPr>
                <w:b/>
                <w:sz w:val="24"/>
                <w:szCs w:val="24"/>
              </w:rPr>
              <w:t>og møtebok godkjent.</w:t>
            </w:r>
          </w:p>
          <w:p w14:paraId="68D75051" w14:textId="3D92FF42" w:rsidR="00392E56" w:rsidRPr="00167C44" w:rsidRDefault="00392E56" w:rsidP="00D94363">
            <w:pPr>
              <w:rPr>
                <w:sz w:val="24"/>
                <w:szCs w:val="24"/>
              </w:rPr>
            </w:pPr>
            <w:r w:rsidRPr="00167C44">
              <w:rPr>
                <w:b/>
                <w:sz w:val="24"/>
                <w:szCs w:val="24"/>
              </w:rPr>
              <w:t xml:space="preserve"> </w:t>
            </w:r>
          </w:p>
        </w:tc>
        <w:tc>
          <w:tcPr>
            <w:tcW w:w="3827" w:type="dxa"/>
            <w:tcBorders>
              <w:right w:val="nil"/>
            </w:tcBorders>
          </w:tcPr>
          <w:p w14:paraId="273128D7" w14:textId="77777777" w:rsidR="001558AD" w:rsidRPr="00167C44" w:rsidRDefault="001558AD">
            <w:pPr>
              <w:rPr>
                <w:sz w:val="24"/>
                <w:szCs w:val="24"/>
              </w:rPr>
            </w:pPr>
          </w:p>
        </w:tc>
      </w:tr>
      <w:tr w:rsidR="001558AD" w:rsidRPr="00167C44" w14:paraId="1352AE35"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11176308" w14:textId="062F12FD" w:rsidR="001558AD" w:rsidRPr="00167C44" w:rsidRDefault="00330B0E">
            <w:pPr>
              <w:rPr>
                <w:sz w:val="24"/>
                <w:szCs w:val="24"/>
              </w:rPr>
            </w:pPr>
            <w:r>
              <w:rPr>
                <w:sz w:val="24"/>
                <w:szCs w:val="24"/>
              </w:rPr>
              <w:t>Orient.</w:t>
            </w:r>
          </w:p>
        </w:tc>
        <w:tc>
          <w:tcPr>
            <w:tcW w:w="10632" w:type="dxa"/>
            <w:gridSpan w:val="5"/>
            <w:tcBorders>
              <w:right w:val="nil"/>
            </w:tcBorders>
            <w:tcMar>
              <w:left w:w="68" w:type="dxa"/>
            </w:tcMar>
          </w:tcPr>
          <w:p w14:paraId="493EE88C" w14:textId="77777777" w:rsidR="001558AD" w:rsidRPr="00167C44" w:rsidRDefault="001558AD">
            <w:pPr>
              <w:rPr>
                <w:b/>
                <w:sz w:val="24"/>
                <w:szCs w:val="24"/>
              </w:rPr>
            </w:pPr>
            <w:r w:rsidRPr="00167C44">
              <w:rPr>
                <w:b/>
                <w:sz w:val="24"/>
                <w:szCs w:val="24"/>
              </w:rPr>
              <w:t>Nytt fra Elevråd:</w:t>
            </w:r>
          </w:p>
          <w:p w14:paraId="6A27BB3F" w14:textId="712093BD" w:rsidR="00333432" w:rsidRDefault="00D94363" w:rsidP="00D94363">
            <w:pPr>
              <w:pStyle w:val="Listeavsnitt"/>
              <w:numPr>
                <w:ilvl w:val="0"/>
                <w:numId w:val="36"/>
              </w:numPr>
              <w:rPr>
                <w:sz w:val="24"/>
                <w:szCs w:val="24"/>
              </w:rPr>
            </w:pPr>
            <w:r>
              <w:rPr>
                <w:sz w:val="24"/>
                <w:szCs w:val="24"/>
              </w:rPr>
              <w:t>Elevrådet kommet i gang – bli kjent.</w:t>
            </w:r>
          </w:p>
          <w:p w14:paraId="09D0B046" w14:textId="00CE95E6" w:rsidR="00D94363" w:rsidRDefault="00D94363" w:rsidP="00D94363">
            <w:pPr>
              <w:pStyle w:val="Listeavsnitt"/>
              <w:numPr>
                <w:ilvl w:val="0"/>
                <w:numId w:val="36"/>
              </w:numPr>
              <w:rPr>
                <w:sz w:val="24"/>
                <w:szCs w:val="24"/>
              </w:rPr>
            </w:pPr>
            <w:r>
              <w:rPr>
                <w:sz w:val="24"/>
                <w:szCs w:val="24"/>
              </w:rPr>
              <w:t>Lært om demokrati og hvordan elevrådsarbeidet fungerer.</w:t>
            </w:r>
          </w:p>
          <w:p w14:paraId="105937BA" w14:textId="6A68F03E" w:rsidR="00D94363" w:rsidRDefault="00D94363" w:rsidP="00D94363">
            <w:pPr>
              <w:pStyle w:val="Listeavsnitt"/>
              <w:numPr>
                <w:ilvl w:val="0"/>
                <w:numId w:val="36"/>
              </w:numPr>
              <w:rPr>
                <w:sz w:val="24"/>
                <w:szCs w:val="24"/>
              </w:rPr>
            </w:pPr>
            <w:r>
              <w:rPr>
                <w:sz w:val="24"/>
                <w:szCs w:val="24"/>
              </w:rPr>
              <w:t xml:space="preserve">Vi har </w:t>
            </w:r>
            <w:r w:rsidRPr="000C2786">
              <w:rPr>
                <w:b/>
                <w:sz w:val="24"/>
                <w:szCs w:val="24"/>
              </w:rPr>
              <w:t>SOLIDARITET</w:t>
            </w:r>
            <w:r>
              <w:rPr>
                <w:sz w:val="24"/>
                <w:szCs w:val="24"/>
              </w:rPr>
              <w:t xml:space="preserve"> som satsningsområde i år. Vi vil jobbe med det på to måter.</w:t>
            </w:r>
          </w:p>
          <w:p w14:paraId="3AD8B15B" w14:textId="77777777" w:rsidR="00442680" w:rsidRDefault="00D94363" w:rsidP="007A5FF7">
            <w:pPr>
              <w:pStyle w:val="Listeavsnitt"/>
              <w:numPr>
                <w:ilvl w:val="0"/>
                <w:numId w:val="36"/>
              </w:numPr>
              <w:rPr>
                <w:sz w:val="24"/>
                <w:szCs w:val="24"/>
              </w:rPr>
            </w:pPr>
            <w:r w:rsidRPr="00F3610A">
              <w:rPr>
                <w:b/>
                <w:sz w:val="24"/>
                <w:szCs w:val="24"/>
              </w:rPr>
              <w:t>SOLIDARITET GLOBALT.</w:t>
            </w:r>
            <w:r w:rsidRPr="007A5FF7">
              <w:rPr>
                <w:sz w:val="24"/>
                <w:szCs w:val="24"/>
              </w:rPr>
              <w:t xml:space="preserve"> Vi fortsetter å vise solidaritet med barn i andre land gjennom HEI VERDEN. </w:t>
            </w:r>
          </w:p>
          <w:p w14:paraId="56D578B4" w14:textId="2618BA2A" w:rsidR="00D94363" w:rsidRPr="007A5FF7" w:rsidRDefault="00D94363" w:rsidP="00442680">
            <w:pPr>
              <w:pStyle w:val="Listeavsnitt"/>
              <w:ind w:left="720"/>
              <w:rPr>
                <w:sz w:val="24"/>
                <w:szCs w:val="24"/>
              </w:rPr>
            </w:pPr>
            <w:r w:rsidRPr="007A5FF7">
              <w:rPr>
                <w:sz w:val="24"/>
                <w:szCs w:val="24"/>
              </w:rPr>
              <w:t>Vi har bestemt at vi skal støtte barn i Bangladesh i år. Vi vil også i år ha omvendt julekalender.</w:t>
            </w:r>
          </w:p>
          <w:p w14:paraId="12A7A108" w14:textId="77777777" w:rsidR="001B4D6C" w:rsidRDefault="00D94363" w:rsidP="007A5FF7">
            <w:pPr>
              <w:pStyle w:val="Listeavsnitt"/>
              <w:numPr>
                <w:ilvl w:val="0"/>
                <w:numId w:val="36"/>
              </w:numPr>
              <w:rPr>
                <w:sz w:val="24"/>
                <w:szCs w:val="24"/>
              </w:rPr>
            </w:pPr>
            <w:r w:rsidRPr="00F3610A">
              <w:rPr>
                <w:b/>
                <w:sz w:val="24"/>
                <w:szCs w:val="24"/>
              </w:rPr>
              <w:t>SOLIDARITET LOKALT.</w:t>
            </w:r>
            <w:r w:rsidRPr="007A5FF7">
              <w:rPr>
                <w:sz w:val="24"/>
                <w:szCs w:val="24"/>
              </w:rPr>
              <w:t xml:space="preserve"> Vi jobber med å vise solidaritet med hverandre her på Lassa og har valgt </w:t>
            </w:r>
          </w:p>
          <w:p w14:paraId="16AB67BE" w14:textId="620A4AB9" w:rsidR="00D94363" w:rsidRPr="001B4D6C" w:rsidRDefault="00D94363" w:rsidP="003D2335">
            <w:pPr>
              <w:pStyle w:val="Listeavsnitt"/>
              <w:ind w:left="720"/>
              <w:rPr>
                <w:sz w:val="24"/>
                <w:szCs w:val="24"/>
              </w:rPr>
            </w:pPr>
            <w:r w:rsidRPr="007A5FF7">
              <w:rPr>
                <w:sz w:val="24"/>
                <w:szCs w:val="24"/>
              </w:rPr>
              <w:t xml:space="preserve">at vi </w:t>
            </w:r>
            <w:r w:rsidRPr="001B4D6C">
              <w:rPr>
                <w:sz w:val="24"/>
                <w:szCs w:val="24"/>
              </w:rPr>
              <w:t>skal jobbe for at friminuttene skal bli best mulig for alle på skolen vår.</w:t>
            </w:r>
          </w:p>
          <w:p w14:paraId="76BE045C" w14:textId="77777777" w:rsidR="003D2335" w:rsidRDefault="00D94363" w:rsidP="007A5FF7">
            <w:pPr>
              <w:rPr>
                <w:sz w:val="24"/>
                <w:szCs w:val="24"/>
              </w:rPr>
            </w:pPr>
            <w:r w:rsidRPr="007A5FF7">
              <w:rPr>
                <w:sz w:val="24"/>
                <w:szCs w:val="24"/>
              </w:rPr>
              <w:t xml:space="preserve">Vi jobber på elevrådsmøtene i grupper og diskuterer og kommer med forslag til hva vi kan gjøre slik at det blir best for </w:t>
            </w:r>
            <w:r w:rsidR="007A5FF7" w:rsidRPr="007A5FF7">
              <w:rPr>
                <w:sz w:val="24"/>
                <w:szCs w:val="24"/>
              </w:rPr>
              <w:t>alle. Dette</w:t>
            </w:r>
            <w:r w:rsidRPr="007A5FF7">
              <w:rPr>
                <w:sz w:val="24"/>
                <w:szCs w:val="24"/>
              </w:rPr>
              <w:t xml:space="preserve"> er også gjort i alle klassene. Skolemiljøutvalget (SMU) har startet med ansvaret for </w:t>
            </w:r>
          </w:p>
          <w:p w14:paraId="2ECBFB5D" w14:textId="72BA3395" w:rsidR="001B4D6C" w:rsidRDefault="00D94363" w:rsidP="007A5FF7">
            <w:pPr>
              <w:rPr>
                <w:sz w:val="24"/>
                <w:szCs w:val="24"/>
              </w:rPr>
            </w:pPr>
            <w:r w:rsidRPr="007A5FF7">
              <w:rPr>
                <w:sz w:val="24"/>
                <w:szCs w:val="24"/>
              </w:rPr>
              <w:t xml:space="preserve">elevvakter (6.og7.trinn) i storefri mandager og </w:t>
            </w:r>
            <w:r w:rsidR="007A5FF7" w:rsidRPr="007A5FF7">
              <w:rPr>
                <w:sz w:val="24"/>
                <w:szCs w:val="24"/>
              </w:rPr>
              <w:t>fredager. Da</w:t>
            </w:r>
            <w:r w:rsidRPr="007A5FF7">
              <w:rPr>
                <w:sz w:val="24"/>
                <w:szCs w:val="24"/>
              </w:rPr>
              <w:t xml:space="preserve"> har vi spillegrupper i naturfagrommet, aktiviteter i </w:t>
            </w:r>
          </w:p>
          <w:p w14:paraId="2BC65B81" w14:textId="77777777" w:rsidR="001B4D6C" w:rsidRDefault="00D94363" w:rsidP="007A5FF7">
            <w:pPr>
              <w:rPr>
                <w:sz w:val="24"/>
                <w:szCs w:val="24"/>
              </w:rPr>
            </w:pPr>
            <w:r w:rsidRPr="007A5FF7">
              <w:rPr>
                <w:sz w:val="24"/>
                <w:szCs w:val="24"/>
              </w:rPr>
              <w:t xml:space="preserve">skolegården og aktiviteter på «kunsten» Dette fungerer veldig bra! Etter neste elevrådsmøte skal det </w:t>
            </w:r>
          </w:p>
          <w:p w14:paraId="6DB380F0" w14:textId="77777777" w:rsidR="001B4D6C" w:rsidRDefault="00D94363" w:rsidP="007A5FF7">
            <w:pPr>
              <w:rPr>
                <w:sz w:val="24"/>
                <w:szCs w:val="24"/>
              </w:rPr>
            </w:pPr>
            <w:r w:rsidRPr="007A5FF7">
              <w:rPr>
                <w:sz w:val="24"/>
                <w:szCs w:val="24"/>
              </w:rPr>
              <w:t xml:space="preserve">presenteres en aktivitetsplan for friminuttene for resten av </w:t>
            </w:r>
            <w:r w:rsidR="007A5FF7" w:rsidRPr="007A5FF7">
              <w:rPr>
                <w:sz w:val="24"/>
                <w:szCs w:val="24"/>
              </w:rPr>
              <w:t>skoleåret. Planen</w:t>
            </w:r>
            <w:r w:rsidRPr="007A5FF7">
              <w:rPr>
                <w:sz w:val="24"/>
                <w:szCs w:val="24"/>
              </w:rPr>
              <w:t xml:space="preserve"> skal gjøres ferdig sammen med </w:t>
            </w:r>
          </w:p>
          <w:p w14:paraId="7578CA52" w14:textId="1A665B38" w:rsidR="00D94363" w:rsidRPr="007A5FF7" w:rsidRDefault="00D94363" w:rsidP="007A5FF7">
            <w:pPr>
              <w:rPr>
                <w:sz w:val="24"/>
                <w:szCs w:val="24"/>
              </w:rPr>
            </w:pPr>
            <w:r w:rsidRPr="007A5FF7">
              <w:rPr>
                <w:sz w:val="24"/>
                <w:szCs w:val="24"/>
              </w:rPr>
              <w:t>Anne og Wenche.</w:t>
            </w:r>
          </w:p>
          <w:p w14:paraId="79DA4CEA" w14:textId="77777777" w:rsidR="00D94363" w:rsidRPr="00D94363" w:rsidRDefault="00D94363" w:rsidP="00D94363">
            <w:pPr>
              <w:pStyle w:val="Listeavsnitt"/>
              <w:ind w:left="720"/>
              <w:rPr>
                <w:sz w:val="24"/>
                <w:szCs w:val="24"/>
              </w:rPr>
            </w:pPr>
          </w:p>
          <w:p w14:paraId="25D41DD5" w14:textId="77777777" w:rsidR="004F13EF" w:rsidRPr="00167C44" w:rsidRDefault="004F13EF" w:rsidP="001558AD">
            <w:pPr>
              <w:rPr>
                <w:b/>
                <w:sz w:val="24"/>
                <w:szCs w:val="24"/>
              </w:rPr>
            </w:pPr>
            <w:r w:rsidRPr="00167C44">
              <w:rPr>
                <w:b/>
                <w:sz w:val="24"/>
                <w:szCs w:val="24"/>
              </w:rPr>
              <w:t>Nytt fra FAU:</w:t>
            </w:r>
          </w:p>
          <w:p w14:paraId="3F7BA4A3" w14:textId="2E58832C" w:rsidR="00817B11" w:rsidRDefault="00FC08DE" w:rsidP="00167C44">
            <w:pPr>
              <w:pStyle w:val="Listeavsnitt"/>
              <w:numPr>
                <w:ilvl w:val="0"/>
                <w:numId w:val="29"/>
              </w:numPr>
              <w:rPr>
                <w:sz w:val="24"/>
                <w:szCs w:val="24"/>
              </w:rPr>
            </w:pPr>
            <w:r>
              <w:rPr>
                <w:sz w:val="24"/>
                <w:szCs w:val="24"/>
              </w:rPr>
              <w:t>Ny FAU leder Petter Enoksen</w:t>
            </w:r>
          </w:p>
          <w:p w14:paraId="14ACFC63" w14:textId="77777777" w:rsidR="00FC08DE" w:rsidRDefault="00FC08DE" w:rsidP="00167C44">
            <w:pPr>
              <w:pStyle w:val="Listeavsnitt"/>
              <w:numPr>
                <w:ilvl w:val="0"/>
                <w:numId w:val="29"/>
              </w:numPr>
              <w:rPr>
                <w:sz w:val="24"/>
                <w:szCs w:val="24"/>
              </w:rPr>
            </w:pPr>
            <w:r>
              <w:rPr>
                <w:sz w:val="24"/>
                <w:szCs w:val="24"/>
              </w:rPr>
              <w:t>Fredrik Soma er politisk representant.</w:t>
            </w:r>
          </w:p>
          <w:p w14:paraId="4B5B2DCB" w14:textId="68774C5E" w:rsidR="00FC08DE" w:rsidRDefault="00FC08DE" w:rsidP="00167C44">
            <w:pPr>
              <w:pStyle w:val="Listeavsnitt"/>
              <w:numPr>
                <w:ilvl w:val="0"/>
                <w:numId w:val="29"/>
              </w:numPr>
              <w:rPr>
                <w:sz w:val="24"/>
                <w:szCs w:val="24"/>
              </w:rPr>
            </w:pPr>
            <w:r>
              <w:rPr>
                <w:sz w:val="24"/>
                <w:szCs w:val="24"/>
              </w:rPr>
              <w:t>SFO representant er Margrethe Fjermestad og Eileen Brundtland.</w:t>
            </w:r>
          </w:p>
          <w:p w14:paraId="63C639B3" w14:textId="77777777" w:rsidR="001B4D6C" w:rsidRDefault="00FC08DE" w:rsidP="00167C44">
            <w:pPr>
              <w:pStyle w:val="Listeavsnitt"/>
              <w:numPr>
                <w:ilvl w:val="0"/>
                <w:numId w:val="29"/>
              </w:numPr>
              <w:rPr>
                <w:sz w:val="24"/>
                <w:szCs w:val="24"/>
              </w:rPr>
            </w:pPr>
            <w:r>
              <w:rPr>
                <w:sz w:val="24"/>
                <w:szCs w:val="24"/>
              </w:rPr>
              <w:t xml:space="preserve">Arrangement gruppen rapporterer at interessen for bruktmarked er avtagende og det arrangeres ikke i </w:t>
            </w:r>
          </w:p>
          <w:p w14:paraId="43B9A6E3" w14:textId="46A0775F" w:rsidR="00FC08DE" w:rsidRDefault="00FC08DE" w:rsidP="001B4D6C">
            <w:pPr>
              <w:pStyle w:val="Listeavsnitt"/>
              <w:ind w:left="720"/>
              <w:rPr>
                <w:sz w:val="24"/>
                <w:szCs w:val="24"/>
              </w:rPr>
            </w:pPr>
            <w:r>
              <w:rPr>
                <w:sz w:val="24"/>
                <w:szCs w:val="24"/>
              </w:rPr>
              <w:t>år.</w:t>
            </w:r>
          </w:p>
          <w:p w14:paraId="62723A8A" w14:textId="7F5CD55C" w:rsidR="00FC08DE" w:rsidRDefault="00FC08DE" w:rsidP="00FC08DE">
            <w:pPr>
              <w:pStyle w:val="Listeavsnitt"/>
              <w:numPr>
                <w:ilvl w:val="0"/>
                <w:numId w:val="29"/>
              </w:numPr>
              <w:rPr>
                <w:sz w:val="24"/>
                <w:szCs w:val="24"/>
              </w:rPr>
            </w:pPr>
            <w:r>
              <w:rPr>
                <w:sz w:val="24"/>
                <w:szCs w:val="24"/>
              </w:rPr>
              <w:t>Det skal arrangeres karneval, slik som tidligere, i februar 2016</w:t>
            </w:r>
          </w:p>
          <w:p w14:paraId="15104E35" w14:textId="77777777" w:rsidR="001B4D6C" w:rsidRPr="001B4D6C" w:rsidRDefault="00FC08DE" w:rsidP="00FC08DE">
            <w:pPr>
              <w:pStyle w:val="Listeavsnitt"/>
              <w:numPr>
                <w:ilvl w:val="0"/>
                <w:numId w:val="29"/>
              </w:numPr>
              <w:rPr>
                <w:sz w:val="24"/>
                <w:szCs w:val="24"/>
              </w:rPr>
            </w:pPr>
            <w:r>
              <w:rPr>
                <w:sz w:val="24"/>
                <w:szCs w:val="24"/>
              </w:rPr>
              <w:t xml:space="preserve">Det skal arrangeres Foreldrerådsmøte på skolen den 25.11.205 kl.19.00. Tema: </w:t>
            </w:r>
            <w:r w:rsidRPr="00F3610A">
              <w:rPr>
                <w:b/>
                <w:sz w:val="24"/>
                <w:szCs w:val="24"/>
              </w:rPr>
              <w:t xml:space="preserve">Trafikksikkerhet </w:t>
            </w:r>
          </w:p>
          <w:p w14:paraId="484C7F21" w14:textId="77777777" w:rsidR="001B4D6C" w:rsidRDefault="00FC08DE" w:rsidP="001B4D6C">
            <w:pPr>
              <w:pStyle w:val="Listeavsnitt"/>
              <w:ind w:left="720"/>
              <w:rPr>
                <w:sz w:val="24"/>
                <w:szCs w:val="24"/>
              </w:rPr>
            </w:pPr>
            <w:r w:rsidRPr="00F3610A">
              <w:rPr>
                <w:b/>
                <w:sz w:val="24"/>
                <w:szCs w:val="24"/>
              </w:rPr>
              <w:t>og sykling.</w:t>
            </w:r>
            <w:r>
              <w:rPr>
                <w:sz w:val="24"/>
                <w:szCs w:val="24"/>
              </w:rPr>
              <w:t xml:space="preserve"> FAU håper på stort fremmøte. FAU vil komme med oppfordring til foreldrene om en </w:t>
            </w:r>
          </w:p>
          <w:p w14:paraId="277225E8" w14:textId="39B5F9D8" w:rsidR="00FC08DE" w:rsidRDefault="00FC08DE" w:rsidP="001B4D6C">
            <w:pPr>
              <w:pStyle w:val="Listeavsnitt"/>
              <w:ind w:left="720"/>
              <w:rPr>
                <w:sz w:val="24"/>
                <w:szCs w:val="24"/>
              </w:rPr>
            </w:pPr>
            <w:r>
              <w:rPr>
                <w:sz w:val="24"/>
                <w:szCs w:val="24"/>
              </w:rPr>
              <w:t>felles praksis. FAU kommer med uttalelse til rektor.</w:t>
            </w:r>
          </w:p>
          <w:p w14:paraId="64FA71F2" w14:textId="53382580" w:rsidR="00FC08DE" w:rsidRPr="001B4D6C" w:rsidRDefault="00FC08DE" w:rsidP="001B4D6C">
            <w:pPr>
              <w:pStyle w:val="Listeavsnitt"/>
              <w:numPr>
                <w:ilvl w:val="0"/>
                <w:numId w:val="29"/>
              </w:numPr>
              <w:rPr>
                <w:sz w:val="24"/>
                <w:szCs w:val="24"/>
              </w:rPr>
            </w:pPr>
            <w:r>
              <w:rPr>
                <w:sz w:val="24"/>
                <w:szCs w:val="24"/>
              </w:rPr>
              <w:t xml:space="preserve">Ellers jobbes det i gruppen i forhold til neste års budsjett. Det er bestemt at en ikke gjør et spesifikt fremstøt </w:t>
            </w:r>
            <w:r w:rsidRPr="001B4D6C">
              <w:rPr>
                <w:sz w:val="24"/>
                <w:szCs w:val="24"/>
              </w:rPr>
              <w:t>ifht. dette.</w:t>
            </w:r>
          </w:p>
          <w:p w14:paraId="20E690B4" w14:textId="77777777" w:rsidR="00B0226B" w:rsidRDefault="00B0226B" w:rsidP="001558AD">
            <w:pPr>
              <w:rPr>
                <w:b/>
                <w:sz w:val="24"/>
                <w:szCs w:val="24"/>
              </w:rPr>
            </w:pPr>
          </w:p>
          <w:p w14:paraId="0C826EF0" w14:textId="77777777" w:rsidR="004F13EF" w:rsidRPr="00167C44" w:rsidRDefault="00B6543E" w:rsidP="001558AD">
            <w:pPr>
              <w:rPr>
                <w:b/>
                <w:sz w:val="24"/>
                <w:szCs w:val="24"/>
              </w:rPr>
            </w:pPr>
            <w:r w:rsidRPr="00167C44">
              <w:rPr>
                <w:b/>
                <w:sz w:val="24"/>
                <w:szCs w:val="24"/>
              </w:rPr>
              <w:t>Nytt fra rektor</w:t>
            </w:r>
          </w:p>
          <w:p w14:paraId="4BDAA013" w14:textId="77777777" w:rsidR="00D113C0" w:rsidRPr="00D113C0" w:rsidRDefault="00D113C0" w:rsidP="00D113C0">
            <w:pPr>
              <w:pStyle w:val="Listeavsnitt"/>
              <w:numPr>
                <w:ilvl w:val="0"/>
                <w:numId w:val="38"/>
              </w:numPr>
              <w:rPr>
                <w:b/>
                <w:sz w:val="24"/>
                <w:szCs w:val="24"/>
              </w:rPr>
            </w:pPr>
            <w:r w:rsidRPr="00D113C0">
              <w:rPr>
                <w:b/>
                <w:sz w:val="24"/>
                <w:szCs w:val="24"/>
              </w:rPr>
              <w:t xml:space="preserve">Informasjon om asylsituasjonen – Alstor – Forus – </w:t>
            </w:r>
          </w:p>
          <w:p w14:paraId="2EE28C5D" w14:textId="77777777" w:rsidR="00E439E4" w:rsidRDefault="00E439E4" w:rsidP="00D113C0"/>
          <w:p w14:paraId="2C037D89" w14:textId="77777777" w:rsidR="001B4D6C" w:rsidRDefault="00D113C0" w:rsidP="00D113C0">
            <w:r w:rsidRPr="00D113C0">
              <w:t>Stavanger kommune</w:t>
            </w:r>
            <w:r w:rsidR="00AA70C5">
              <w:t xml:space="preserve"> er</w:t>
            </w:r>
            <w:r w:rsidRPr="00D113C0">
              <w:t xml:space="preserve"> bedt av UDI om å innkvartere </w:t>
            </w:r>
            <w:r w:rsidRPr="00E439E4">
              <w:t>250 asylsøkere</w:t>
            </w:r>
            <w:r w:rsidRPr="00D113C0">
              <w:t xml:space="preserve"> midlertidig på Hotel Alstor og </w:t>
            </w:r>
            <w:r w:rsidRPr="00E439E4">
              <w:t>1000</w:t>
            </w:r>
            <w:r w:rsidRPr="00D113C0">
              <w:t xml:space="preserve"> i </w:t>
            </w:r>
          </w:p>
          <w:p w14:paraId="442F9DAF" w14:textId="1CF3C90A" w:rsidR="00E439E4" w:rsidRDefault="00D113C0" w:rsidP="00D113C0">
            <w:r w:rsidRPr="00D113C0">
              <w:t xml:space="preserve">Forusbeen 35 (Forus Akuttinnkvartering). </w:t>
            </w:r>
          </w:p>
          <w:p w14:paraId="38711DA8" w14:textId="77777777" w:rsidR="001B4D6C" w:rsidRDefault="00D113C0" w:rsidP="00D113C0">
            <w:r w:rsidRPr="00D113C0">
              <w:t xml:space="preserve">180 av asylsøkerne som skal til Alstor ankom Sola med fly mandag 16. november. De 500 første av de 1000 som </w:t>
            </w:r>
          </w:p>
          <w:p w14:paraId="172CC0D2" w14:textId="77777777" w:rsidR="001B4D6C" w:rsidRDefault="00D113C0" w:rsidP="00D113C0">
            <w:r w:rsidRPr="00D113C0">
              <w:t>skal til Forus Akuttinnkvartering kommer denne uka eller neste uke. Midlertidig innkvartering kan være alt fra noen dager</w:t>
            </w:r>
            <w:r w:rsidR="001B4D6C">
              <w:t xml:space="preserve"> </w:t>
            </w:r>
            <w:r w:rsidRPr="00D113C0">
              <w:t xml:space="preserve">til et par måneder. Staten ved UDI oppretter og drifter akuttinnkvarteringene ved hjelp av innleide </w:t>
            </w:r>
          </w:p>
          <w:p w14:paraId="3F5D2BB1" w14:textId="3690DCD8" w:rsidR="001B4D6C" w:rsidRDefault="003D2335" w:rsidP="00D113C0">
            <w:r>
              <w:t>operatører.</w:t>
            </w:r>
            <w:r w:rsidRPr="00D113C0">
              <w:t xml:space="preserve"> Som</w:t>
            </w:r>
            <w:r w:rsidR="00D113C0" w:rsidRPr="00D113C0">
              <w:t xml:space="preserve"> vertskommune skal Stavanger yte følgende tjenester: Akutt helsehjelp, helseoppfølging av </w:t>
            </w:r>
          </w:p>
          <w:p w14:paraId="4590B53E" w14:textId="6F4950F4" w:rsidR="001B4D6C" w:rsidRDefault="00D113C0" w:rsidP="00D113C0">
            <w:r w:rsidRPr="00D113C0">
              <w:t xml:space="preserve">gravide og barneverntjenester. UDI har bestemt at det hovedsakelig er enslige voksne som skal plasseres på </w:t>
            </w:r>
          </w:p>
          <w:p w14:paraId="0B9E7772" w14:textId="5B85F386" w:rsidR="00D113C0" w:rsidRPr="00D113C0" w:rsidRDefault="00D113C0" w:rsidP="00D113C0">
            <w:r w:rsidRPr="00D113C0">
              <w:t xml:space="preserve">akuttinnkvarteringene, og blant dem er det flest unge menn. </w:t>
            </w:r>
          </w:p>
          <w:p w14:paraId="59591306" w14:textId="77777777" w:rsidR="00D113C0" w:rsidRPr="00D113C0" w:rsidRDefault="00D113C0" w:rsidP="00D113C0"/>
          <w:p w14:paraId="6AB394DA" w14:textId="77777777" w:rsidR="001B4D6C" w:rsidRDefault="00D113C0" w:rsidP="00D113C0">
            <w:r w:rsidRPr="00D113C0">
              <w:t xml:space="preserve">UDI skal også opprette et </w:t>
            </w:r>
            <w:r w:rsidRPr="00E439E4">
              <w:t xml:space="preserve">desentralisert asylmottak i Stavanger 1. desember med plass for 200 mennesker. </w:t>
            </w:r>
          </w:p>
          <w:p w14:paraId="51F46944" w14:textId="77777777" w:rsidR="001B4D6C" w:rsidRDefault="00D113C0" w:rsidP="00D113C0">
            <w:r w:rsidRPr="00E439E4">
              <w:t xml:space="preserve">Dette skal driftes av Hero. Stavanger kommune bosetter 120 flyktninger i 2015 og skal bosette 370 flyktninger </w:t>
            </w:r>
          </w:p>
          <w:p w14:paraId="15B36789" w14:textId="77777777" w:rsidR="001B4D6C" w:rsidRDefault="00D113C0" w:rsidP="00D113C0">
            <w:r w:rsidRPr="00E439E4">
              <w:t xml:space="preserve">i 2016. Det er tre ganger så mange som kommunen har bosatt årlig til nå. For disse gruppene skal kommunen </w:t>
            </w:r>
          </w:p>
          <w:p w14:paraId="493BB960" w14:textId="1E97B396" w:rsidR="00D113C0" w:rsidRPr="00E439E4" w:rsidRDefault="00D113C0" w:rsidP="00D113C0">
            <w:r w:rsidRPr="00E439E4">
              <w:t>yte flere tjenester enn de ovennevnte.</w:t>
            </w:r>
          </w:p>
          <w:p w14:paraId="57DB10A5" w14:textId="77777777" w:rsidR="00CA396B" w:rsidRDefault="00CA396B" w:rsidP="003C4F72">
            <w:pPr>
              <w:rPr>
                <w:b/>
                <w:sz w:val="24"/>
                <w:szCs w:val="24"/>
              </w:rPr>
            </w:pPr>
          </w:p>
          <w:p w14:paraId="63BD600D" w14:textId="15BCDF17" w:rsidR="00D113C0" w:rsidRPr="00D113C0" w:rsidRDefault="00D113C0" w:rsidP="00D113C0">
            <w:pPr>
              <w:rPr>
                <w:b/>
              </w:rPr>
            </w:pPr>
            <w:r w:rsidRPr="00E439E4">
              <w:t>Alt dette gjør at Oppvekst og levekår står overfor store utfordringer i månedene som kommer</w:t>
            </w:r>
            <w:r w:rsidRPr="00D113C0">
              <w:rPr>
                <w:b/>
              </w:rPr>
              <w:t xml:space="preserve">. </w:t>
            </w:r>
          </w:p>
          <w:p w14:paraId="731AB22E" w14:textId="77777777" w:rsidR="00D113C0" w:rsidRPr="00D113C0" w:rsidRDefault="00D113C0" w:rsidP="00D113C0"/>
          <w:p w14:paraId="453D5FD0" w14:textId="77777777" w:rsidR="00D113C0" w:rsidRPr="00D113C0" w:rsidRDefault="00D113C0" w:rsidP="00D113C0">
            <w:r w:rsidRPr="00D113C0">
              <w:t xml:space="preserve">Følg gjerne med på Stavanger kommunes informasjonsside om flyktningsituasjonen på </w:t>
            </w:r>
            <w:hyperlink r:id="rId9" w:history="1">
              <w:r w:rsidRPr="00D113C0">
                <w:rPr>
                  <w:rStyle w:val="Hyperkobling"/>
                  <w:color w:val="auto"/>
                </w:rPr>
                <w:t>www.stavanger.kommune.no/flyktninger</w:t>
              </w:r>
            </w:hyperlink>
            <w:r w:rsidRPr="00D113C0">
              <w:t xml:space="preserve"> i mellomtiden.</w:t>
            </w:r>
          </w:p>
          <w:p w14:paraId="0DEEA2D4" w14:textId="77777777" w:rsidR="00D113C0" w:rsidRPr="00D113C0" w:rsidRDefault="00D113C0" w:rsidP="00D113C0"/>
          <w:p w14:paraId="6AB6BC3B" w14:textId="77777777" w:rsidR="001B4D6C" w:rsidRDefault="00D113C0" w:rsidP="00D113C0">
            <w:r w:rsidRPr="00D113C0">
              <w:t xml:space="preserve">Den store tilstrømmingen av asylsøkere er en ny situasjon for oss alle. Administrasjonen jobber godt i flere grupper </w:t>
            </w:r>
          </w:p>
          <w:p w14:paraId="16E96081" w14:textId="7F6007E9" w:rsidR="00D113C0" w:rsidRPr="00D113C0" w:rsidRDefault="00D113C0" w:rsidP="00D113C0">
            <w:r w:rsidRPr="00D113C0">
              <w:t xml:space="preserve">for at Stavanger kommune skal håndtere dette best mulig. </w:t>
            </w:r>
          </w:p>
          <w:p w14:paraId="12280544" w14:textId="6447C0DF" w:rsidR="00D113C0" w:rsidRPr="00D113C0" w:rsidRDefault="00E439E4" w:rsidP="00D113C0">
            <w:r>
              <w:t xml:space="preserve">Vi </w:t>
            </w:r>
            <w:r w:rsidR="00AA70C5">
              <w:t>vet ikke</w:t>
            </w:r>
            <w:r>
              <w:t xml:space="preserve"> </w:t>
            </w:r>
            <w:r w:rsidR="00F3610A">
              <w:t>om dette vil komme elever til</w:t>
            </w:r>
            <w:r>
              <w:t xml:space="preserve"> Lassa skole.</w:t>
            </w:r>
            <w:r w:rsidR="00D113C0" w:rsidRPr="00D113C0">
              <w:t xml:space="preserve"> </w:t>
            </w:r>
          </w:p>
          <w:p w14:paraId="245EB15C" w14:textId="77777777" w:rsidR="00D113C0" w:rsidRPr="003A113A" w:rsidRDefault="00D113C0" w:rsidP="00D113C0">
            <w:pPr>
              <w:rPr>
                <w:color w:val="FF0000"/>
              </w:rPr>
            </w:pPr>
          </w:p>
          <w:p w14:paraId="6317122F" w14:textId="77777777" w:rsidR="00AA70C5" w:rsidRDefault="00D113C0" w:rsidP="00AA70C5">
            <w:pPr>
              <w:pStyle w:val="Listeavsnitt"/>
              <w:numPr>
                <w:ilvl w:val="0"/>
                <w:numId w:val="38"/>
              </w:numPr>
            </w:pPr>
            <w:r w:rsidRPr="00AA70C5">
              <w:rPr>
                <w:b/>
              </w:rPr>
              <w:t xml:space="preserve">Beredskap </w:t>
            </w:r>
            <w:r w:rsidR="00AA70C5" w:rsidRPr="00AA70C5">
              <w:rPr>
                <w:b/>
              </w:rPr>
              <w:t>ved eventuelle skarpe situasjoner.</w:t>
            </w:r>
          </w:p>
          <w:p w14:paraId="31D33752" w14:textId="3CD1450A" w:rsidR="00AA70C5" w:rsidRDefault="00AA70C5" w:rsidP="00AA70C5">
            <w:r>
              <w:t>Dette har vært tema på Lederforum for rektorer hvor vi etterlyser et felles initiativ fra kriseberedskapsstaben, slik at ikke dette ansvaret skal ligge ute på den enkelte virksomhetsleder.</w:t>
            </w:r>
          </w:p>
          <w:p w14:paraId="43527406" w14:textId="77777777" w:rsidR="001B4D6C" w:rsidRDefault="00AA70C5" w:rsidP="00AA70C5">
            <w:r>
              <w:t>Det bør u</w:t>
            </w:r>
            <w:r w:rsidR="00D113C0" w:rsidRPr="00D113C0">
              <w:t>tarbeide</w:t>
            </w:r>
            <w:r>
              <w:t xml:space="preserve">s ROS analyser </w:t>
            </w:r>
            <w:r w:rsidR="00D375B2">
              <w:t>og</w:t>
            </w:r>
            <w:r w:rsidR="00D375B2" w:rsidRPr="001841B1">
              <w:t xml:space="preserve"> kriseberedskapstaben</w:t>
            </w:r>
            <w:r w:rsidRPr="001841B1">
              <w:t xml:space="preserve"> i Stavanger kommune </w:t>
            </w:r>
            <w:r>
              <w:t>bør i større grad bli</w:t>
            </w:r>
            <w:r w:rsidRPr="001841B1">
              <w:t xml:space="preserve"> involvert, </w:t>
            </w:r>
          </w:p>
          <w:p w14:paraId="5FC6DDFA" w14:textId="1357FEC4" w:rsidR="00D113C0" w:rsidRDefault="00AA70C5" w:rsidP="00AA70C5">
            <w:r w:rsidRPr="001841B1">
              <w:t>ikke minst med tanke på pressekontakt. Kriseberedskapsstaben og pressekontakt bør være til stede på skolene. Dette bør implementeres i kommunens og skolenes planer.</w:t>
            </w:r>
          </w:p>
          <w:p w14:paraId="6F3AA78B" w14:textId="60F0CF4D" w:rsidR="00AA70C5" w:rsidRDefault="00AA70C5" w:rsidP="00AA70C5">
            <w:r>
              <w:t xml:space="preserve">Det er også ønskelig at det legges ut et felles anbud på varsling/låsing på skolene. </w:t>
            </w:r>
          </w:p>
          <w:p w14:paraId="31D55622" w14:textId="77777777" w:rsidR="001B4D6C" w:rsidRDefault="00AA70C5" w:rsidP="00AA70C5">
            <w:r>
              <w:t xml:space="preserve">Lassa skole har pr.dd. ingen mulighet til kommunikasjon med klasserommene i tilfelle en akutt situasjon. </w:t>
            </w:r>
          </w:p>
          <w:p w14:paraId="114DB875" w14:textId="63479335" w:rsidR="00AA70C5" w:rsidRDefault="00AA70C5" w:rsidP="00AA70C5">
            <w:r>
              <w:t xml:space="preserve">Vi har heller ingen mulighet til å kunne låse dørene til skolen sentralt. De må låses manuelt. </w:t>
            </w:r>
          </w:p>
          <w:p w14:paraId="3121AE47" w14:textId="2E4C0BC1" w:rsidR="00AA70C5" w:rsidRDefault="00AA70C5" w:rsidP="00AA70C5">
            <w:r>
              <w:t>Dette er ikke godt nok i tilfelle en akutt situasjon.</w:t>
            </w:r>
          </w:p>
          <w:p w14:paraId="366BBA77" w14:textId="75D3B311" w:rsidR="00AA70C5" w:rsidRDefault="00AA70C5" w:rsidP="00AA70C5">
            <w:r>
              <w:t xml:space="preserve">Saken føres videre </w:t>
            </w:r>
            <w:r w:rsidR="00D375B2">
              <w:t>sentralt i kommunen.</w:t>
            </w:r>
          </w:p>
          <w:p w14:paraId="29E0CF75" w14:textId="77777777" w:rsidR="00442680" w:rsidRPr="00D113C0" w:rsidRDefault="00442680" w:rsidP="00AA70C5"/>
          <w:p w14:paraId="6B3EAB91" w14:textId="62E0B621" w:rsidR="00D113C0" w:rsidRDefault="00D113C0" w:rsidP="00D375B2">
            <w:pPr>
              <w:pStyle w:val="Listeavsnitt"/>
              <w:numPr>
                <w:ilvl w:val="0"/>
                <w:numId w:val="38"/>
              </w:numPr>
            </w:pPr>
            <w:r w:rsidRPr="00D375B2">
              <w:rPr>
                <w:b/>
              </w:rPr>
              <w:t>Terroren i Paris</w:t>
            </w:r>
            <w:r w:rsidR="00D375B2">
              <w:t>.</w:t>
            </w:r>
          </w:p>
          <w:p w14:paraId="2D4AFCCC" w14:textId="77777777" w:rsidR="00D375B2" w:rsidRDefault="00D375B2" w:rsidP="00D375B2">
            <w:r>
              <w:t>Hvordan håndterte vi det på Lassa skole:</w:t>
            </w:r>
          </w:p>
          <w:p w14:paraId="4BE7401B" w14:textId="77777777" w:rsidR="001B4D6C" w:rsidRDefault="00D375B2" w:rsidP="00D375B2">
            <w:r>
              <w:t xml:space="preserve">Alle lærerne ble oppfordret til å legge til rette for at elevene kunne komme med spørsmål rundt hendelsen i Paris. </w:t>
            </w:r>
          </w:p>
          <w:p w14:paraId="435A8BFD" w14:textId="77777777" w:rsidR="001B4D6C" w:rsidRDefault="00D375B2" w:rsidP="00D375B2">
            <w:r>
              <w:t>Vi støttet oss til Dyregrov og Raundalen sine råd om hvordan en snakker med barn om denne type hendelser.</w:t>
            </w:r>
            <w:r w:rsidR="00442680">
              <w:t xml:space="preserve"> </w:t>
            </w:r>
          </w:p>
          <w:p w14:paraId="741FD467" w14:textId="73EAE2E8" w:rsidR="00D375B2" w:rsidRDefault="00442680" w:rsidP="00D375B2">
            <w:r>
              <w:t>Referent</w:t>
            </w:r>
            <w:r w:rsidR="00D375B2">
              <w:t xml:space="preserve"> velger å legge ved informasjonen lærerne fikk ifht dette.</w:t>
            </w:r>
          </w:p>
          <w:p w14:paraId="3448D7B2" w14:textId="77777777" w:rsidR="00D375B2" w:rsidRPr="001B4D6C" w:rsidRDefault="00D375B2" w:rsidP="00D375B2">
            <w:pPr>
              <w:numPr>
                <w:ilvl w:val="1"/>
                <w:numId w:val="40"/>
              </w:numPr>
              <w:pBdr>
                <w:bottom w:val="single" w:sz="12" w:space="0" w:color="E0E0E0"/>
              </w:pBdr>
              <w:spacing w:before="100" w:beforeAutospacing="1" w:after="100" w:afterAutospacing="1" w:line="352" w:lineRule="atLeast"/>
              <w:ind w:left="150"/>
              <w:outlineLvl w:val="1"/>
              <w:rPr>
                <w:color w:val="00457F"/>
                <w:spacing w:val="0"/>
                <w:sz w:val="24"/>
                <w:szCs w:val="24"/>
              </w:rPr>
            </w:pPr>
            <w:hyperlink r:id="rId10" w:history="1">
              <w:r w:rsidRPr="001B4D6C">
                <w:rPr>
                  <w:spacing w:val="0"/>
                  <w:sz w:val="24"/>
                  <w:szCs w:val="24"/>
                  <w:u w:val="single"/>
                </w:rPr>
                <w:t>Hvordan skal vi forholde oss til elevene og snakke med dem om terroren i Paris?</w:t>
              </w:r>
              <w:r w:rsidRPr="001B4D6C">
                <w:rPr>
                  <w:color w:val="0000FF"/>
                  <w:spacing w:val="0"/>
                  <w:sz w:val="24"/>
                  <w:szCs w:val="24"/>
                  <w:u w:val="single"/>
                </w:rPr>
                <w:t xml:space="preserve"> </w:t>
              </w:r>
            </w:hyperlink>
          </w:p>
          <w:p w14:paraId="181974FC" w14:textId="77777777" w:rsidR="001B4D6C" w:rsidRDefault="001B4D6C" w:rsidP="00D375B2">
            <w:pPr>
              <w:pBdr>
                <w:bottom w:val="single" w:sz="12" w:space="0" w:color="E0E0E0"/>
              </w:pBdr>
              <w:spacing w:after="120" w:line="360" w:lineRule="atLeast"/>
              <w:rPr>
                <w:color w:val="333333"/>
                <w:spacing w:val="0"/>
                <w:szCs w:val="23"/>
              </w:rPr>
            </w:pPr>
            <w:r>
              <w:rPr>
                <w:color w:val="333333"/>
                <w:spacing w:val="0"/>
                <w:szCs w:val="23"/>
              </w:rPr>
              <w:t>Til dere alle,</w:t>
            </w:r>
          </w:p>
          <w:p w14:paraId="10FB7E2E" w14:textId="23A994CE"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Vi er alle preget av terroren som skjedde i Paris på fredag. Både barn og voksne har fått med seg de grufulle handlingene som fant sted. Det er uvirkelig, skremmende og utrolig trist. Vi er alle rammet og preget av dette.</w:t>
            </w:r>
          </w:p>
          <w:p w14:paraId="05CDF1E4"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 Elevene på Lassa kommer til skolen med ulik informasjon og kunnskap om </w:t>
            </w:r>
            <w:r w:rsidR="001A4BB0">
              <w:rPr>
                <w:color w:val="333333"/>
                <w:spacing w:val="0"/>
                <w:szCs w:val="23"/>
              </w:rPr>
              <w:t>d</w:t>
            </w:r>
            <w:r w:rsidR="001A4BB0" w:rsidRPr="001A4BB0">
              <w:rPr>
                <w:color w:val="333333"/>
                <w:spacing w:val="0"/>
                <w:szCs w:val="23"/>
              </w:rPr>
              <w:t>et</w:t>
            </w:r>
            <w:r w:rsidRPr="001A4BB0">
              <w:rPr>
                <w:color w:val="333333"/>
                <w:spacing w:val="0"/>
                <w:szCs w:val="23"/>
              </w:rPr>
              <w:t xml:space="preserve"> som har skjedd. </w:t>
            </w:r>
          </w:p>
          <w:p w14:paraId="5DEAA159" w14:textId="48C574F8"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Vi har også elever på skolen hvor en av foreldrene er franske og som kanskje er ekstra preget.</w:t>
            </w:r>
          </w:p>
          <w:p w14:paraId="5A253053"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Vi skal samles til åpning av litteraturuke i morgen tidlig. Hele skolen vil være samlet. </w:t>
            </w:r>
          </w:p>
          <w:p w14:paraId="0D3CC201" w14:textId="409BAE48"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Jeg vil ikke at vi nevner temaet der, men vil at det legges opp til samtaler i klasserommene.</w:t>
            </w:r>
          </w:p>
          <w:p w14:paraId="2F79D1FB" w14:textId="77777777" w:rsidR="001B4D6C" w:rsidRDefault="00D375B2" w:rsidP="001A4BB0">
            <w:pPr>
              <w:numPr>
                <w:ilvl w:val="1"/>
                <w:numId w:val="41"/>
              </w:numPr>
              <w:pBdr>
                <w:bottom w:val="single" w:sz="12" w:space="0" w:color="E0E0E0"/>
              </w:pBdr>
              <w:spacing w:after="120" w:line="360" w:lineRule="atLeast"/>
              <w:ind w:left="0"/>
              <w:rPr>
                <w:color w:val="333333"/>
                <w:spacing w:val="0"/>
                <w:szCs w:val="23"/>
              </w:rPr>
            </w:pPr>
            <w:r w:rsidRPr="001A4BB0">
              <w:rPr>
                <w:color w:val="333333"/>
                <w:spacing w:val="0"/>
                <w:szCs w:val="23"/>
              </w:rPr>
              <w:t xml:space="preserve"> Det er vanskelig å gi en standardoppskrift på hvordan vi skal forholde oss til dette i morgen, men </w:t>
            </w:r>
          </w:p>
          <w:p w14:paraId="01F9C673" w14:textId="6F794B25" w:rsidR="00D375B2" w:rsidRPr="001A4BB0" w:rsidRDefault="00D375B2" w:rsidP="001A4BB0">
            <w:pPr>
              <w:numPr>
                <w:ilvl w:val="1"/>
                <w:numId w:val="41"/>
              </w:numPr>
              <w:pBdr>
                <w:bottom w:val="single" w:sz="12" w:space="0" w:color="E0E0E0"/>
              </w:pBdr>
              <w:spacing w:after="120" w:line="360" w:lineRule="atLeast"/>
              <w:ind w:left="0"/>
              <w:rPr>
                <w:color w:val="333333"/>
                <w:spacing w:val="0"/>
                <w:szCs w:val="23"/>
              </w:rPr>
            </w:pPr>
            <w:r w:rsidRPr="001A4BB0">
              <w:rPr>
                <w:color w:val="333333"/>
                <w:spacing w:val="0"/>
                <w:szCs w:val="23"/>
              </w:rPr>
              <w:t>her kommer noen generelle råd jeg ønsker alle skal følge. Vi skal gi rom for den gode samtalen.</w:t>
            </w:r>
          </w:p>
          <w:p w14:paraId="663EDCF4"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Tilpass samtalen barnas alder og deres "forstand" - hva har de muligheten til å forstå.</w:t>
            </w:r>
          </w:p>
          <w:p w14:paraId="14AF58CF" w14:textId="20E48372"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 xml:space="preserve">Gi barna informasjon og gode forklaringer. </w:t>
            </w:r>
            <w:r w:rsidR="001A4BB0" w:rsidRPr="001A4BB0">
              <w:rPr>
                <w:color w:val="333333"/>
                <w:spacing w:val="0"/>
                <w:szCs w:val="23"/>
              </w:rPr>
              <w:t>(se</w:t>
            </w:r>
            <w:r w:rsidRPr="001A4BB0">
              <w:rPr>
                <w:color w:val="333333"/>
                <w:spacing w:val="0"/>
                <w:szCs w:val="23"/>
              </w:rPr>
              <w:t xml:space="preserve"> artikkel for mer fakta)</w:t>
            </w:r>
          </w:p>
          <w:p w14:paraId="25EEB15A"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Gi de forsikringer om trygghet</w:t>
            </w:r>
          </w:p>
          <w:p w14:paraId="51168D5B" w14:textId="538D37A0" w:rsidR="00D375B2" w:rsidRPr="001B4D6C" w:rsidRDefault="00D375B2" w:rsidP="001B4D6C">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 xml:space="preserve">Ikke dvel for lenge ved temaet - men sørg for at du har lagt </w:t>
            </w:r>
            <w:r w:rsidR="00442680" w:rsidRPr="001A4BB0">
              <w:rPr>
                <w:color w:val="333333"/>
                <w:spacing w:val="0"/>
                <w:szCs w:val="23"/>
              </w:rPr>
              <w:t>til rette</w:t>
            </w:r>
            <w:r w:rsidRPr="001A4BB0">
              <w:rPr>
                <w:color w:val="333333"/>
                <w:spacing w:val="0"/>
                <w:szCs w:val="23"/>
              </w:rPr>
              <w:t xml:space="preserve"> for samtalen. </w:t>
            </w:r>
            <w:r w:rsidRPr="001B4D6C">
              <w:rPr>
                <w:color w:val="333333"/>
                <w:spacing w:val="0"/>
                <w:szCs w:val="23"/>
              </w:rPr>
              <w:t>Men, den vanlige hverdagen skal prege skoledagen.</w:t>
            </w:r>
          </w:p>
          <w:p w14:paraId="6939B6B8" w14:textId="065C521C"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 xml:space="preserve">Vær ekstra oppmerksom på reaksjoner </w:t>
            </w:r>
            <w:r w:rsidR="00442680" w:rsidRPr="001A4BB0">
              <w:rPr>
                <w:color w:val="333333"/>
                <w:spacing w:val="0"/>
                <w:szCs w:val="23"/>
              </w:rPr>
              <w:t>blant</w:t>
            </w:r>
            <w:r w:rsidRPr="001A4BB0">
              <w:rPr>
                <w:color w:val="333333"/>
                <w:spacing w:val="0"/>
                <w:szCs w:val="23"/>
              </w:rPr>
              <w:t xml:space="preserve"> elevene.</w:t>
            </w:r>
          </w:p>
          <w:p w14:paraId="6623A8CD"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w:t>
            </w:r>
          </w:p>
          <w:p w14:paraId="6B9BE79D"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Jeg henviser til HMS permen vår her på itsl.og beredskapsplanen som du også finner under mappen HMS.</w:t>
            </w:r>
          </w:p>
          <w:p w14:paraId="010FB943" w14:textId="50BD7DE9"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Siste del handler generelt om krisepedagogikk. Denne er bygget på Dyregrov og Raundalen sin bok om Krisepedagogikk.</w:t>
            </w:r>
          </w:p>
          <w:p w14:paraId="5342EB52"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Det kan gi noen enkel og generelle råd om hva som kan være lurt å legge vekt på.</w:t>
            </w:r>
          </w:p>
          <w:p w14:paraId="6C0A95BF" w14:textId="2028D9A5"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Ellers henviser jeg til artikkelen under av Atle Dyregrov og Magne Raundalen. Denne er spesielt </w:t>
            </w:r>
          </w:p>
          <w:p w14:paraId="4E172E5E" w14:textId="6D1FBF8A"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rettet ifht. terrorhandlingene i Paris.</w:t>
            </w:r>
          </w:p>
          <w:p w14:paraId="6A5AB99E"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Kristin</w:t>
            </w:r>
          </w:p>
          <w:p w14:paraId="358FCAB3"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w:t>
            </w:r>
          </w:p>
          <w:p w14:paraId="686008DF" w14:textId="77777777" w:rsidR="00D375B2" w:rsidRPr="001A4BB0" w:rsidRDefault="00D375B2" w:rsidP="00D375B2">
            <w:pPr>
              <w:pBdr>
                <w:bottom w:val="single" w:sz="12" w:space="0" w:color="E0E0E0"/>
              </w:pBdr>
              <w:spacing w:before="100" w:beforeAutospacing="1" w:after="100" w:afterAutospacing="1" w:line="240" w:lineRule="auto"/>
              <w:outlineLvl w:val="3"/>
              <w:rPr>
                <w:color w:val="333333"/>
                <w:spacing w:val="0"/>
                <w:szCs w:val="23"/>
              </w:rPr>
            </w:pPr>
            <w:r w:rsidRPr="001A4BB0">
              <w:rPr>
                <w:b/>
                <w:bCs/>
                <w:color w:val="333333"/>
                <w:spacing w:val="0"/>
                <w:szCs w:val="23"/>
              </w:rPr>
              <w:t>Hva skal vi si til barn om den nye terroren i Paris?</w:t>
            </w:r>
          </w:p>
          <w:p w14:paraId="474136AB"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b/>
                <w:bCs/>
                <w:color w:val="333333"/>
                <w:spacing w:val="0"/>
                <w:szCs w:val="23"/>
              </w:rPr>
              <w:t>Bakgrunn og innspill for foreldre og lærere som skal snakke med barna</w:t>
            </w:r>
          </w:p>
          <w:p w14:paraId="2BDB07ED"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Av psykologene Atle Dyregrov og Magne Raundalen, Senter for Krisepsykologi</w:t>
            </w:r>
          </w:p>
          <w:p w14:paraId="0CCBE5B8"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w:t>
            </w:r>
          </w:p>
          <w:p w14:paraId="0538766D"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b/>
                <w:bCs/>
                <w:color w:val="333333"/>
                <w:spacing w:val="0"/>
                <w:szCs w:val="23"/>
              </w:rPr>
              <w:t>INNLEDNING TIL FORELDRE OG LÆRERE</w:t>
            </w:r>
          </w:p>
          <w:p w14:paraId="5A324018"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Nok en gang har terror rammet Paris. Terrorister slo til mange steder på en gang og drepte og såret mange.  </w:t>
            </w:r>
          </w:p>
          <w:p w14:paraId="2B0283C1" w14:textId="54D1B88D" w:rsid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Paris er nær, det er i Europa og det er et sted mange barn og voksne har besøkt enten det er Disneyland eller Eiffeltårnet. </w:t>
            </w:r>
          </w:p>
          <w:p w14:paraId="0CA1DF47"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Dette skaper frykt og redsel og krever at voksne kan møte barns tanker og spørsmål i dagene som kommer. </w:t>
            </w:r>
          </w:p>
          <w:p w14:paraId="5201EBF6"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Vi har skrevet en liten rettledning for foreldre og andre voksne, f.eks. lærere, som kan være til hjelp i den aktuelle situasjonen. Den er delvis bygget over tidligere veiledninger vi har utarbeidet. </w:t>
            </w:r>
          </w:p>
          <w:p w14:paraId="28A3FDFC"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Vi vet at det er viktig at barna får trøst og forståelse av voksne som kjenner dem. Vi skriver med </w:t>
            </w:r>
          </w:p>
          <w:p w14:paraId="311714FB"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tanke på barn på ulike alderstrinn, og tenker at nettopp du som er foreldre eller et barns lærer er ekspert </w:t>
            </w:r>
          </w:p>
          <w:p w14:paraId="43405869"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på de barna du skal snakke med, og derfor velger ut det som passer, og det de kan forstå. </w:t>
            </w:r>
          </w:p>
          <w:p w14:paraId="6223D803" w14:textId="168C9BC6"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Større barn trenger også voksnes veiledning.</w:t>
            </w:r>
          </w:p>
          <w:p w14:paraId="1422CF92" w14:textId="77777777" w:rsidR="00D375B2"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w:t>
            </w:r>
          </w:p>
          <w:p w14:paraId="684B9BE1" w14:textId="77777777" w:rsidR="001A4BB0" w:rsidRPr="001A4BB0" w:rsidRDefault="001A4BB0" w:rsidP="00D375B2">
            <w:pPr>
              <w:pBdr>
                <w:bottom w:val="single" w:sz="12" w:space="0" w:color="E0E0E0"/>
              </w:pBdr>
              <w:spacing w:after="120" w:line="360" w:lineRule="atLeast"/>
              <w:rPr>
                <w:color w:val="333333"/>
                <w:spacing w:val="0"/>
                <w:szCs w:val="23"/>
              </w:rPr>
            </w:pPr>
          </w:p>
          <w:p w14:paraId="1681DDC5"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b/>
                <w:bCs/>
                <w:color w:val="333333"/>
                <w:spacing w:val="0"/>
                <w:szCs w:val="23"/>
              </w:rPr>
              <w:t>Hvordan reagerer barna?</w:t>
            </w:r>
          </w:p>
          <w:p w14:paraId="2B40B66D"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Når nyhetene fyller TV og dataskjermer, aviser og radio, med sterke bilder av mennesker på flukt fra </w:t>
            </w:r>
          </w:p>
          <w:p w14:paraId="4B6686D5"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fare eller i som markerer sin sorg, betyr det at alle barn i Norge vil få høre om, og i ulik grad være </w:t>
            </w:r>
          </w:p>
          <w:p w14:paraId="1DBFC247" w14:textId="77777777"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opptatt av det som har skjedd. Både måten drapene skjedde på, og det ufattelige, store antall drepte vil </w:t>
            </w:r>
          </w:p>
          <w:p w14:paraId="4F31403C" w14:textId="79740B96" w:rsidR="001B4D6C"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medvirke til det. Erfaring sier at vi må </w:t>
            </w:r>
            <w:r w:rsidR="00637898" w:rsidRPr="001A4BB0">
              <w:rPr>
                <w:color w:val="333333"/>
                <w:spacing w:val="0"/>
                <w:szCs w:val="23"/>
              </w:rPr>
              <w:t>tenke at</w:t>
            </w:r>
            <w:r w:rsidRPr="001A4BB0">
              <w:rPr>
                <w:color w:val="333333"/>
                <w:spacing w:val="0"/>
                <w:szCs w:val="23"/>
              </w:rPr>
              <w:t xml:space="preserve"> barn fra pluss – minus fem år blir berørt av nyhetene. </w:t>
            </w:r>
          </w:p>
          <w:p w14:paraId="388A0382"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 minste førskolebarna er i noen grad beskyttet av sin manglende forståelse, men de er vare for foreldres reaksjoner og kan overta den uro som de merker i sine nære omgivelser. I sen førskolealder og </w:t>
            </w:r>
          </w:p>
          <w:p w14:paraId="13E135C1" w14:textId="45143B79"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tidlig skolealder får de mer med seg, men har ikke kapasitet til å forstå de brokker </w:t>
            </w:r>
          </w:p>
          <w:p w14:paraId="343A67A6"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av informasjon de fanger opp. Her må voksne sikre at tomrommet mellom disse brokkene ikke fylles </w:t>
            </w:r>
          </w:p>
          <w:p w14:paraId="0B31A3A4"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av fantasier og frykt. Manglende informasjon kan lett lede til engstelse om vi ikke forklarer og trøster dem. </w:t>
            </w:r>
          </w:p>
          <w:p w14:paraId="1FBFA9CC"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Jo eldre barna er, desto mer får de med seg. Med det fokus som den siste tiden har vært på flyktninger og</w:t>
            </w:r>
          </w:p>
          <w:p w14:paraId="6B1D855E"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 krigen i Syria er det lett å forestille seg at alt dette adderer opp til økt frykt, og et stort behov for å begripe. </w:t>
            </w:r>
          </w:p>
          <w:p w14:paraId="0F259E38" w14:textId="66925B36"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I barns bevissthet kan samtidige hendelser assosieres med hverandre på en annen måte enn hos voksne.</w:t>
            </w:r>
          </w:p>
          <w:p w14:paraId="0AAF0220"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Foreldre diskuterer med hverandre og med andre voksne, ofte med ulike meninger, og ofte over hodene </w:t>
            </w:r>
          </w:p>
          <w:p w14:paraId="1F33EB9A"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på barn. Vi vil minne om at barna har vanskelig for å skille mellom det at vi voksne blir forskrekket og </w:t>
            </w:r>
          </w:p>
          <w:p w14:paraId="608D942E"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at vi blir redde. De kan tro at det første er et sikkert tegn på det siste. Det vil si at vi alle er i fare. </w:t>
            </w:r>
          </w:p>
          <w:p w14:paraId="23E04B03"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Og vi kan ikke bare si at slikt skjer langt borte, for terroren har rammet oss her hjemme og mange av </w:t>
            </w:r>
          </w:p>
          <w:p w14:paraId="399C09A3"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 litt større barna vet dette. Det gjør det enda viktigere at vi voksne hjelper barn med å forstå, </w:t>
            </w:r>
          </w:p>
          <w:p w14:paraId="3133810B" w14:textId="322A96C5"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med begreper og informasjon som hjelper i denne forståelsen, og med den nødvendige nærhet som gir dem trygghet i hverdagen.</w:t>
            </w:r>
          </w:p>
          <w:p w14:paraId="26E6D444"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Bildene og reportasjene fra Paris er uvanlig sterke, som berettelsene fra de overlevende. Det vil bli </w:t>
            </w:r>
          </w:p>
          <w:p w14:paraId="7D97B4DE"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mange av disse i dagene fremover og barna vil se bekymrede og triste voksne på tv i dagene som kommer. </w:t>
            </w:r>
          </w:p>
          <w:p w14:paraId="51CB52DE"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 vet hvem Erna Solberg er og det gjør inntrykk å se en statsminister gråte. Hvordan vil barn </w:t>
            </w:r>
          </w:p>
          <w:p w14:paraId="0A54FFC2" w14:textId="58F72D40" w:rsid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reagere på dette? Spennvidden i reaksjoner vil være stor, fra ingen til sterke reaksjoner. </w:t>
            </w:r>
          </w:p>
          <w:p w14:paraId="1FEA4D67" w14:textId="79E45F35"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Fra tidligere hendelser vet vi at følgende reaksjoner kan vise seg:</w:t>
            </w:r>
          </w:p>
          <w:p w14:paraId="7AA82A0D"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Frykt, redsel og bekymring</w:t>
            </w:r>
          </w:p>
          <w:p w14:paraId="2062396C"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Økt behov for å være nær sine kjære</w:t>
            </w:r>
          </w:p>
          <w:p w14:paraId="7341B215"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Ønske om å ha lyset på og døren åpen når de legger seg</w:t>
            </w:r>
          </w:p>
          <w:p w14:paraId="3A59C544"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Øket behov for fysisk kontakt, reagerer på atskillelse</w:t>
            </w:r>
          </w:p>
          <w:p w14:paraId="20F1A270"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Vansker med søvn – problemer med å få sove, mareritt og/eller oppvåkning</w:t>
            </w:r>
          </w:p>
          <w:p w14:paraId="70F16944"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Aktive tanker om hendelsen</w:t>
            </w:r>
          </w:p>
          <w:p w14:paraId="786059F3"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Mange spørsmål eller tanker om hva de tenker og tror</w:t>
            </w:r>
          </w:p>
          <w:p w14:paraId="2367B00C"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Følger med på nyhetene</w:t>
            </w:r>
          </w:p>
          <w:p w14:paraId="5BD97E12"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Mindre barn kan ta inn elementer av situasjonen inn i sin lek</w:t>
            </w:r>
          </w:p>
          <w:p w14:paraId="41C65DD8" w14:textId="6559EEA2" w:rsidR="00D375B2" w:rsidRPr="001A4BB0" w:rsidRDefault="00D375B2" w:rsidP="00442680">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I noen tilfeller, f.eks. hos de som har opplevd farlige situasjoner selv, kan de bli mer barnslige og begynne å tisse på seg, snakke mer «babyspråk», m.m.</w:t>
            </w:r>
          </w:p>
          <w:p w14:paraId="720AF11F" w14:textId="77777777" w:rsidR="00D375B2" w:rsidRPr="001A4BB0" w:rsidRDefault="00D375B2" w:rsidP="00D375B2">
            <w:pPr>
              <w:numPr>
                <w:ilvl w:val="2"/>
                <w:numId w:val="41"/>
              </w:numPr>
              <w:pBdr>
                <w:bottom w:val="single" w:sz="12" w:space="0" w:color="E0E0E0"/>
              </w:pBdr>
              <w:spacing w:before="100" w:beforeAutospacing="1" w:after="100" w:afterAutospacing="1" w:line="360" w:lineRule="atLeast"/>
              <w:ind w:left="870"/>
              <w:rPr>
                <w:color w:val="333333"/>
                <w:spacing w:val="0"/>
                <w:szCs w:val="23"/>
              </w:rPr>
            </w:pPr>
            <w:r w:rsidRPr="001A4BB0">
              <w:rPr>
                <w:color w:val="333333"/>
                <w:spacing w:val="0"/>
                <w:szCs w:val="23"/>
              </w:rPr>
              <w:t>Tristhet, irritabilitet</w:t>
            </w:r>
          </w:p>
          <w:p w14:paraId="1D8FC659"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er viktig å fremheve at mange barn, selv om de blir både forskrekket og opprørt, ikke opplever </w:t>
            </w:r>
          </w:p>
          <w:p w14:paraId="4139A2F5"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at dette griper inni deres hverdag. Er barnet akkurat som før så er det viktig at vi ikke presser barn til å </w:t>
            </w:r>
          </w:p>
          <w:p w14:paraId="7ACB95A9"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forholde seg til dette. Voksne skal berøre det som har skjedd, ikke stadig mase for å vite om de tenker på dette. Men vi skal ha "antennene" oppe </w:t>
            </w:r>
            <w:r w:rsidR="00C0184F">
              <w:rPr>
                <w:color w:val="333333"/>
                <w:spacing w:val="0"/>
                <w:szCs w:val="23"/>
              </w:rPr>
              <w:t>f</w:t>
            </w:r>
            <w:r w:rsidRPr="001A4BB0">
              <w:rPr>
                <w:color w:val="333333"/>
                <w:spacing w:val="0"/>
                <w:szCs w:val="23"/>
              </w:rPr>
              <w:t>ordi det er barn som velger å virke helt ubekymret fordi de ikke vil plage foreldrene. Det mangler ikke på rapporter</w:t>
            </w:r>
            <w:r w:rsidR="00C0184F">
              <w:rPr>
                <w:color w:val="333333"/>
                <w:spacing w:val="0"/>
                <w:szCs w:val="23"/>
              </w:rPr>
              <w:t xml:space="preserve"> </w:t>
            </w:r>
            <w:r w:rsidRPr="001A4BB0">
              <w:rPr>
                <w:color w:val="333333"/>
                <w:spacing w:val="0"/>
                <w:szCs w:val="23"/>
              </w:rPr>
              <w:t xml:space="preserve">om redde barn som ikke snakker med mamma og pappa. På vårt spørsmål om hvorfor de ikke gjør det, har de et standardsvar som vi tror er sant: "Fordi de ikke vet hva de </w:t>
            </w:r>
          </w:p>
          <w:p w14:paraId="7CE0885F"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skal si." Vi vil at voksne er spesielt oppmerksom på de som har kommet fra krigsområder eller som </w:t>
            </w:r>
          </w:p>
          <w:p w14:paraId="48CD0509"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har vært berørt av terroren i Norge i 2011, fordi det som har skjedd i Paris lett igangsetter følelser </w:t>
            </w:r>
          </w:p>
          <w:p w14:paraId="4CAEC9BF"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og tanker knyttet til slike erfaringer. Vi kan si at den nye terroren er en traumatisk påminner eller trigger </w:t>
            </w:r>
          </w:p>
          <w:p w14:paraId="28D1214F" w14:textId="687E8903"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for de gamle minnene</w:t>
            </w:r>
          </w:p>
          <w:p w14:paraId="79F78EAA"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br/>
            </w:r>
            <w:r w:rsidRPr="001A4BB0">
              <w:rPr>
                <w:b/>
                <w:bCs/>
                <w:color w:val="333333"/>
                <w:spacing w:val="0"/>
                <w:szCs w:val="23"/>
              </w:rPr>
              <w:t>Råd om håndtering</w:t>
            </w:r>
          </w:p>
          <w:p w14:paraId="29290E17"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I det følgende vil vi gi noen råd om hva foreldre og andre voksne (lærere) kan bygge samtale og håndtering rundt.</w:t>
            </w:r>
          </w:p>
          <w:p w14:paraId="595B361E"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første vi vil si er at samtalen med barn må være tilpasset deres alder og forstand. Ofte undervurderer </w:t>
            </w:r>
          </w:p>
          <w:p w14:paraId="4FFE1FEE"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vi hva barn kan forstå, fordi de stiller oss spørsmål som avspeiler hvor lite de vet. Det er viktig å forstå </w:t>
            </w:r>
          </w:p>
          <w:p w14:paraId="270E456D" w14:textId="09B51C29"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at uten fakta og kunnskap blir forståelsen liten. Overlatt til seg selv eller samtaler med jevnaldrende kan misforståelser, rykter, </w:t>
            </w:r>
            <w:r w:rsidR="00637898" w:rsidRPr="001A4BB0">
              <w:rPr>
                <w:color w:val="333333"/>
                <w:spacing w:val="0"/>
                <w:szCs w:val="23"/>
              </w:rPr>
              <w:t>frykt og</w:t>
            </w:r>
            <w:r w:rsidRPr="001A4BB0">
              <w:rPr>
                <w:color w:val="333333"/>
                <w:spacing w:val="0"/>
                <w:szCs w:val="23"/>
              </w:rPr>
              <w:t xml:space="preserve"> fantasier ofte råde grunnen alene.</w:t>
            </w:r>
          </w:p>
          <w:p w14:paraId="698A1B7F"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w:t>
            </w:r>
          </w:p>
          <w:p w14:paraId="724DBA1D"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b/>
                <w:bCs/>
                <w:color w:val="333333"/>
                <w:spacing w:val="0"/>
                <w:szCs w:val="23"/>
              </w:rPr>
              <w:t>1. Gi barna presis informasjon og gode forklaringer</w:t>
            </w:r>
          </w:p>
          <w:p w14:paraId="16047770" w14:textId="77777777"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er voksnes oppgave med enkle ord å forklare hvor dette har skjedd; hvor mange som er </w:t>
            </w:r>
          </w:p>
          <w:p w14:paraId="1515B318"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rammet og hva politiet i Frankrike gjør. Det er også viktig å si at også norsk politi nå er mer på vakt. </w:t>
            </w:r>
          </w:p>
          <w:p w14:paraId="3FA82FA9"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Enda er det ikke fullgod oversikt over hvem som gjorde det og hvorfor. Det kan hende at det vi skriver </w:t>
            </w:r>
          </w:p>
          <w:p w14:paraId="2AE9E8B7" w14:textId="32393D3D"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under må endres eller tilpasses når mer informasjon foreligger.</w:t>
            </w:r>
          </w:p>
          <w:p w14:paraId="1B9B73AA" w14:textId="77777777"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Når det gjelder forklaringer av så dramatiske nyheter til barn, og da spesielt terrorhandlinger, har vi alltid to perspektiver i tankene. Det første og det viktigste er det vi kaller det terapeutiske. Det vil si </w:t>
            </w:r>
          </w:p>
          <w:p w14:paraId="66F7BC5B"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at det vi forklarer skal dempe unødig uro og angst for at det skal skje der barna er. Som regel er det ikke </w:t>
            </w:r>
          </w:p>
          <w:p w14:paraId="7C56084A"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nok å si at vi voksne ikke er redde, selv om det er viktig å understreke. En del av det terapeutiske er å ta</w:t>
            </w:r>
          </w:p>
          <w:p w14:paraId="60573650" w14:textId="0B8907EE"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i mot at barnet trenger mer nærhet, får noe mer oppmerksomhet ved leggetid og så videre. </w:t>
            </w:r>
          </w:p>
          <w:p w14:paraId="2301F17B"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terapeutiske perspektivet er selvsagt viktigst for de minste som forstår minst. </w:t>
            </w:r>
          </w:p>
          <w:p w14:paraId="38FDFF67"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Samtidig er førskolebarna, som nevnt, ofte beskyttet av sin egen uvitenhet, og vi skal være nennsomme </w:t>
            </w:r>
          </w:p>
          <w:p w14:paraId="2DDAA687"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slik at vi ikke rokker ved en trygghet de allerede hadde. Generelt opplever ikke små barn at ting </w:t>
            </w:r>
          </w:p>
          <w:p w14:paraId="6A9189D2" w14:textId="3833594B"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blir farligere fordi man snakker om dem.</w:t>
            </w:r>
          </w:p>
          <w:p w14:paraId="24F57155"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andre perspektivet har vi kalt «det pedagogiske.» Da tenker vi på at nyheter som alle er opptatt av, </w:t>
            </w:r>
          </w:p>
          <w:p w14:paraId="44FD9C7E"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selv om det er forferdelige nyheter, gir anledning for viktig læring. Over lang tid har det vært mange </w:t>
            </w:r>
          </w:p>
          <w:p w14:paraId="1721E2B7"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nyheter som dreier seg om krig og med det som nå har skjedd, treffer nyhetene flere av våre barn enn tidligere. Med mange nyankomne i Norge som har flyktet fra land hvor det skjer mye terrorhandlinger, har </w:t>
            </w:r>
          </w:p>
          <w:p w14:paraId="3C59D511"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helt sikkert vært snakket mye om krig både i mange hjem og skoler. Det kan bygges videre på etter </w:t>
            </w:r>
          </w:p>
          <w:p w14:paraId="5A0E250D"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Paris-terroren. Det er ikke enkelt å forklare hvordan noen kan gjøre dette, men nødvendig å ta samtale </w:t>
            </w:r>
          </w:p>
          <w:p w14:paraId="6C613938" w14:textId="6BB05C94"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om dette med skolebarn. Dette er vanskelig å forstå for voksne også.</w:t>
            </w:r>
          </w:p>
          <w:p w14:paraId="67DC9971"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Når det gjelder å gi barna pedagogiske knagger, som også fungerer dempende på angst og uro på </w:t>
            </w:r>
          </w:p>
          <w:p w14:paraId="2617CC07"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grunn av voldsomme mediaoppslag, er det viktig å forklare at slike terrorhandlinger skjer svært sjelden. </w:t>
            </w:r>
          </w:p>
          <w:p w14:paraId="296FAB20"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gjør ikke det som har skjedd mindre forferdelig, men det gjør at barna kan dele vår voksne trygghet </w:t>
            </w:r>
          </w:p>
          <w:p w14:paraId="68DD03D1" w14:textId="3C04BA46"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for at det ikke er stor fare for at dette skal skje der de bor. God informasjon virker dempende på barns uro.</w:t>
            </w:r>
          </w:p>
          <w:p w14:paraId="01E8471D"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w:t>
            </w:r>
          </w:p>
          <w:p w14:paraId="46FCE360"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b/>
                <w:bCs/>
                <w:color w:val="333333"/>
                <w:spacing w:val="0"/>
                <w:szCs w:val="23"/>
              </w:rPr>
              <w:t>2. Gi dem forsikringer om trygghet</w:t>
            </w:r>
          </w:p>
          <w:p w14:paraId="0EAD1733" w14:textId="77777777"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Barna blir redde for at det skal skje igjen og at det skal skje med dem de er glade i. Det er </w:t>
            </w:r>
          </w:p>
          <w:p w14:paraId="720680A4" w14:textId="77777777"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påtrengende for dem å få svar på om en ny terror kan ramme deres kjære direkte. I utgangspunktet </w:t>
            </w:r>
          </w:p>
          <w:p w14:paraId="1C6AEC7E"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er det viktig å si at det vil ikke skje der de bor. Nå vil politiet i Frankrike, sammen med politiet i </w:t>
            </w:r>
          </w:p>
          <w:p w14:paraId="7D4C6E58"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andre land, arbeide svært hardt med å finne de som er ansvarlig for dette. Vi vet også at flere av de som </w:t>
            </w:r>
          </w:p>
          <w:p w14:paraId="6ABAB2CE"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gjorde dette er døde, fordi de var selvmordsbombere (mer om det senere). Mange mennesker i mange land </w:t>
            </w:r>
          </w:p>
          <w:p w14:paraId="179E71B3"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vil arbeide svært hardt med å hindre at noe slikt kan skje igjen. Barn er smarte og kan raskt parere </w:t>
            </w:r>
          </w:p>
          <w:p w14:paraId="2CFC6D77"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vil ikke skje igjen», med å si at «Det kan du ikke vite». Da skal vi komme dem i møte og si at det </w:t>
            </w:r>
          </w:p>
          <w:p w14:paraId="01199769"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er riktig, men det er ingen grunn til å tro at det vil skje der de bor og nå vil alt bli gjort for å hindre at </w:t>
            </w:r>
          </w:p>
          <w:p w14:paraId="16C2103B"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skal kunne skje igjen. Vi skal fastholde det trygge ovenfor barna. Mamma og pappa er trygge og </w:t>
            </w:r>
          </w:p>
          <w:p w14:paraId="3C146722"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samme er de selv. Vi anbefaler at voksne gir korte oppsummeringer av fakta etterhvert som de </w:t>
            </w:r>
          </w:p>
          <w:p w14:paraId="2C5BF797"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blir frigitt og at de deretter bestreber seg på en åpen samtale med barna. Det vil si at hører hvilke </w:t>
            </w:r>
          </w:p>
          <w:p w14:paraId="3CAE4B3C"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tanker barna har, og lar det være styrende for den videre samtalen med barna. Her som ellers er det </w:t>
            </w:r>
          </w:p>
          <w:p w14:paraId="08A35D13"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viktig å lytte, ta tur, noen ganger gå foran i samtalen og noen ganger å følge etter. Det viktige er</w:t>
            </w:r>
            <w:r w:rsidR="00C0184F">
              <w:rPr>
                <w:color w:val="333333"/>
                <w:spacing w:val="0"/>
                <w:szCs w:val="23"/>
              </w:rPr>
              <w:t xml:space="preserve"> </w:t>
            </w:r>
            <w:r w:rsidRPr="001A4BB0">
              <w:rPr>
                <w:color w:val="333333"/>
                <w:spacing w:val="0"/>
                <w:szCs w:val="23"/>
              </w:rPr>
              <w:t xml:space="preserve">å </w:t>
            </w:r>
          </w:p>
          <w:p w14:paraId="6EABAA6C" w14:textId="7E365779"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berøre de tanker barna gjør seg om en virkelighet som ikke kan stenges ute i det moderne mediesamfunnet. Foreldre må ikke skjerme seg vekk fra barnet.</w:t>
            </w:r>
          </w:p>
          <w:p w14:paraId="4AB5EC31"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w:t>
            </w:r>
          </w:p>
          <w:p w14:paraId="4032F07D"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b/>
                <w:bCs/>
                <w:color w:val="333333"/>
                <w:spacing w:val="0"/>
                <w:szCs w:val="23"/>
              </w:rPr>
              <w:t>3. Følg med i hva de tar inn gjennom media – og skjerm dem fra sterke bilder</w:t>
            </w:r>
          </w:p>
          <w:p w14:paraId="05C6B84B"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er naturlig at en slik hendelse får stor plass i nyhetsmedia. Det er viktig at foreldre er reflektert </w:t>
            </w:r>
          </w:p>
          <w:p w14:paraId="4F6BE1C8"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over hva barn får</w:t>
            </w:r>
            <w:r w:rsidR="00C0184F">
              <w:rPr>
                <w:color w:val="333333"/>
                <w:spacing w:val="0"/>
                <w:szCs w:val="23"/>
              </w:rPr>
              <w:t xml:space="preserve"> </w:t>
            </w:r>
            <w:r w:rsidRPr="001A4BB0">
              <w:rPr>
                <w:color w:val="333333"/>
                <w:spacing w:val="0"/>
                <w:szCs w:val="23"/>
              </w:rPr>
              <w:t xml:space="preserve">se, når de ser, hvor ofte de ser og hvem som er tilstede når de ser. Med de sterke </w:t>
            </w:r>
          </w:p>
          <w:p w14:paraId="606C5445"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bildene som ruller over skjermen er det all grunn til at foreldre husker hvor av-knappen er slik at </w:t>
            </w:r>
          </w:p>
          <w:p w14:paraId="637325B2" w14:textId="36E9CA43" w:rsidR="00CB7D2B"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barn ikke unødig eksponeres for dramatiske bilder. </w:t>
            </w:r>
          </w:p>
          <w:p w14:paraId="42013518"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Vi har i senere år lært at slike bilder kan skape problemer for sårbare barn. Foreldre kan </w:t>
            </w:r>
          </w:p>
          <w:p w14:paraId="25404DEC"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begrense barns kontinuerlige «terroreksponering» ved å velge sene nyhetssendinger. De kan </w:t>
            </w:r>
          </w:p>
          <w:p w14:paraId="4E441EEC"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legge vekt på å se nyheter sammen med barna om barna er opptatt av hva som skjer, og de kan </w:t>
            </w:r>
          </w:p>
          <w:p w14:paraId="43BD1EB6"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også aktivt gjøre andre ting med barna når de merker at barna blir mer urolige over situasjonen. </w:t>
            </w:r>
          </w:p>
          <w:p w14:paraId="1F20CCBF"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Foreldre kan lage en felles strategi for hvordan de ønsker å håndtere dette, slik at det ikke styres ut </w:t>
            </w:r>
          </w:p>
          <w:p w14:paraId="782315A9"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fra øyeblikkets vurderinger. Spør også barna om hva de har sett eller lest når dere ikke var til stede, </w:t>
            </w:r>
          </w:p>
          <w:p w14:paraId="0A49878B"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slik at dette eventuelt kan berøres. Ganske sikkert kommer SUPERNYTT, som samarbeider direkte </w:t>
            </w:r>
          </w:p>
          <w:p w14:paraId="07401B94" w14:textId="2FAB2A3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med Dagsrevyen, til å velge ut bilder og vinkling på sine forklaringer til barna. Vi kan anbefale dem </w:t>
            </w:r>
            <w:r w:rsidR="00C0184F">
              <w:rPr>
                <w:color w:val="333333"/>
                <w:spacing w:val="0"/>
                <w:szCs w:val="23"/>
              </w:rPr>
              <w:t>–</w:t>
            </w:r>
            <w:r w:rsidRPr="001A4BB0">
              <w:rPr>
                <w:color w:val="333333"/>
                <w:spacing w:val="0"/>
                <w:szCs w:val="23"/>
              </w:rPr>
              <w:t xml:space="preserve"> </w:t>
            </w:r>
          </w:p>
          <w:p w14:paraId="7D40B955" w14:textId="416EB962"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i alle fall til skolebarn.</w:t>
            </w:r>
          </w:p>
          <w:p w14:paraId="3712EE7C"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w:t>
            </w:r>
          </w:p>
          <w:p w14:paraId="6C53E795"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b/>
                <w:bCs/>
                <w:color w:val="333333"/>
                <w:spacing w:val="0"/>
                <w:szCs w:val="23"/>
              </w:rPr>
              <w:t>4. Hvordan hjelpe dem til å forstå bedre?</w:t>
            </w:r>
          </w:p>
          <w:p w14:paraId="79516E9C" w14:textId="77777777"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er litt et minefelt å bevege seg inn i forklaringer av det som har skjedd, fordi det er så mange </w:t>
            </w:r>
          </w:p>
          <w:p w14:paraId="547F558C"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sterke meninger på dette området. Vi tenker at forklaringer ikke må bli emosjonelle fordi det lett </w:t>
            </w:r>
          </w:p>
          <w:p w14:paraId="432288FD"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bremser bruk av rasjonelle tanker og det skaper rigide forestillinger mer enn fleksible tanker. </w:t>
            </w:r>
          </w:p>
          <w:p w14:paraId="5D2F6EC0"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Det er ikke èn måte å forklare bakgrunnen for at noen mennesker (unge ser det ut til) vil gjøre </w:t>
            </w:r>
          </w:p>
          <w:p w14:paraId="699CD903" w14:textId="77777777" w:rsidR="00C0184F"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slike forferdelige handlinger hvor uskyldige rammes. Her følger beskrivelser som foreldre kan hente </w:t>
            </w:r>
          </w:p>
          <w:p w14:paraId="69E8257B" w14:textId="413E4718"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fra når de skal forklare barn:</w:t>
            </w:r>
          </w:p>
          <w:p w14:paraId="2F3DE9A3" w14:textId="77777777" w:rsidR="00442680" w:rsidRPr="001A4BB0" w:rsidRDefault="00D375B2" w:rsidP="00D375B2">
            <w:pPr>
              <w:pBdr>
                <w:bottom w:val="single" w:sz="12" w:space="0" w:color="E0E0E0"/>
              </w:pBdr>
              <w:spacing w:after="120" w:line="360" w:lineRule="atLeast"/>
              <w:rPr>
                <w:i/>
                <w:iCs/>
                <w:color w:val="333333"/>
                <w:spacing w:val="0"/>
                <w:szCs w:val="23"/>
              </w:rPr>
            </w:pPr>
            <w:r w:rsidRPr="001A4BB0">
              <w:rPr>
                <w:b/>
                <w:bCs/>
                <w:i/>
                <w:iCs/>
                <w:color w:val="333333"/>
                <w:spacing w:val="0"/>
                <w:szCs w:val="23"/>
              </w:rPr>
              <w:t>Det som skjedde i Paris nå</w:t>
            </w:r>
            <w:r w:rsidRPr="001A4BB0">
              <w:rPr>
                <w:i/>
                <w:iCs/>
                <w:color w:val="333333"/>
                <w:spacing w:val="0"/>
                <w:szCs w:val="23"/>
              </w:rPr>
              <w:br/>
              <w:t xml:space="preserve">Det som skjedde i Paris nå, fredag 13.11. var på tre vesentlige punkter forskjellig fra de forrige </w:t>
            </w:r>
          </w:p>
          <w:p w14:paraId="0D3A38FE"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terror-drapene i Paris. Mens det i januar var en utvalgt gruppe som ble brutalt myrdet fordi de </w:t>
            </w:r>
          </w:p>
          <w:p w14:paraId="29EB39D3"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hadde skjendet Muhammed med sine vitsetegninger og tekster, var målet for terrordrapene denne </w:t>
            </w:r>
          </w:p>
          <w:p w14:paraId="347A26D4"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gangen folk flest. Antallet drepte kommer antagelig til å overstige 130 fordi 80 blant de sårede fortsatt </w:t>
            </w:r>
          </w:p>
          <w:p w14:paraId="3E40C5AA"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svever i livsfare. Det andre som var forskjellig, var at de angrep på 7 forskjellige steder nesten samtidig. </w:t>
            </w:r>
          </w:p>
          <w:p w14:paraId="09F2BE52" w14:textId="55EBF083" w:rsidR="00D375B2" w:rsidRP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Det betyr at de har drevet mye planlegging. Det tredje var at de brukte selvmordsbombere som hadde sprengstoffbelte rundt magen. Det vil si at de var helt uten frykt fordi de selv hadde valgt å dø i kampene.</w:t>
            </w:r>
          </w:p>
          <w:p w14:paraId="5776AA27" w14:textId="77777777" w:rsidR="00C0184F" w:rsidRDefault="00D375B2" w:rsidP="00D375B2">
            <w:pPr>
              <w:pBdr>
                <w:bottom w:val="single" w:sz="12" w:space="0" w:color="E0E0E0"/>
              </w:pBdr>
              <w:spacing w:after="120" w:line="360" w:lineRule="atLeast"/>
              <w:rPr>
                <w:i/>
                <w:iCs/>
                <w:color w:val="333333"/>
                <w:spacing w:val="0"/>
                <w:szCs w:val="23"/>
              </w:rPr>
            </w:pPr>
            <w:r w:rsidRPr="001A4BB0">
              <w:rPr>
                <w:b/>
                <w:bCs/>
                <w:i/>
                <w:iCs/>
                <w:color w:val="333333"/>
                <w:spacing w:val="0"/>
                <w:szCs w:val="23"/>
              </w:rPr>
              <w:t>Hvorfor gjorde de det i Paris denne gangen også?</w:t>
            </w:r>
            <w:r w:rsidRPr="001A4BB0">
              <w:rPr>
                <w:i/>
                <w:iCs/>
                <w:color w:val="333333"/>
                <w:spacing w:val="0"/>
                <w:szCs w:val="23"/>
              </w:rPr>
              <w:br/>
              <w:t xml:space="preserve">De gjorde det som en krigshandling mot Frankrike fordi landet siden september har hjulpet Syria med </w:t>
            </w:r>
          </w:p>
          <w:p w14:paraId="7D05314C"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å bombe fra fly for å bekjempe ISIS. Det er en gruppe terrorister som har tatt nytt land i Midt-Østen, og </w:t>
            </w:r>
          </w:p>
          <w:p w14:paraId="2D7E231B"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de vil hjelpe Syria å bli kvitt sin leder. De kaller seg ISIS-krigere og vil gjøre de muslimske </w:t>
            </w:r>
          </w:p>
          <w:p w14:paraId="63FCC272"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landene til en islamsk stat, kalt kalifatet. De er ekstremt voldelige og driver terror som er verre enn </w:t>
            </w:r>
          </w:p>
          <w:p w14:paraId="42BCA1AA"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de verste. Terror betyr å skremme, og nå skal de skremme Frankrike ved å drepe helt uskyldige franske</w:t>
            </w:r>
          </w:p>
          <w:p w14:paraId="6D9BEECF"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 folk som er på konsert, på restaurant og fotballkamp en helt alminnelig fredagskveld i Paris. Og hele </w:t>
            </w:r>
          </w:p>
          <w:p w14:paraId="3E616530"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landet blir selvsagt slått av skrekk og sorg. Men de sier likevel at de ikke skal la seg skremme, for da </w:t>
            </w:r>
          </w:p>
          <w:p w14:paraId="21195175" w14:textId="4091A568" w:rsidR="00CB7D2B"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vinner terroristene. Vi vet ikke helt </w:t>
            </w:r>
            <w:r w:rsidR="00637898" w:rsidRPr="001A4BB0">
              <w:rPr>
                <w:i/>
                <w:iCs/>
                <w:color w:val="333333"/>
                <w:spacing w:val="0"/>
                <w:szCs w:val="23"/>
              </w:rPr>
              <w:t>sikkert at</w:t>
            </w:r>
            <w:r w:rsidRPr="001A4BB0">
              <w:rPr>
                <w:i/>
                <w:iCs/>
                <w:color w:val="333333"/>
                <w:spacing w:val="0"/>
                <w:szCs w:val="23"/>
              </w:rPr>
              <w:t xml:space="preserve"> det er ISIS-krigere som har gjort dette, men </w:t>
            </w:r>
          </w:p>
          <w:p w14:paraId="407C1313" w14:textId="109A3FF8" w:rsidR="00D375B2" w:rsidRPr="00CB7D2B"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presidenten i Frankrike og hans folk sier på Tv at de er sikre på det.</w:t>
            </w:r>
          </w:p>
          <w:p w14:paraId="2944135F" w14:textId="77777777" w:rsidR="00C0184F" w:rsidRDefault="00D375B2" w:rsidP="00D375B2">
            <w:pPr>
              <w:pBdr>
                <w:bottom w:val="single" w:sz="12" w:space="0" w:color="E0E0E0"/>
              </w:pBdr>
              <w:spacing w:after="120" w:line="360" w:lineRule="atLeast"/>
              <w:rPr>
                <w:i/>
                <w:iCs/>
                <w:color w:val="333333"/>
                <w:spacing w:val="0"/>
                <w:szCs w:val="23"/>
              </w:rPr>
            </w:pPr>
            <w:r w:rsidRPr="001A4BB0">
              <w:rPr>
                <w:b/>
                <w:bCs/>
                <w:i/>
                <w:iCs/>
                <w:color w:val="333333"/>
                <w:spacing w:val="0"/>
                <w:szCs w:val="23"/>
              </w:rPr>
              <w:t>Hvordan kan vi forstå det som skjedde?</w:t>
            </w:r>
            <w:r w:rsidRPr="001A4BB0">
              <w:rPr>
                <w:i/>
                <w:iCs/>
                <w:color w:val="333333"/>
                <w:spacing w:val="0"/>
                <w:szCs w:val="23"/>
              </w:rPr>
              <w:br/>
              <w:t xml:space="preserve">Det er først og fremst to ting som er vanskelig å forstå, både for barn og voksne, og det er at noen vil </w:t>
            </w:r>
          </w:p>
          <w:p w14:paraId="5E91E389"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gå ut</w:t>
            </w:r>
            <w:r w:rsidR="00C0184F">
              <w:rPr>
                <w:i/>
                <w:iCs/>
                <w:color w:val="333333"/>
                <w:spacing w:val="0"/>
                <w:szCs w:val="23"/>
              </w:rPr>
              <w:t xml:space="preserve"> </w:t>
            </w:r>
            <w:r w:rsidRPr="001A4BB0">
              <w:rPr>
                <w:i/>
                <w:iCs/>
                <w:color w:val="333333"/>
                <w:spacing w:val="0"/>
                <w:szCs w:val="23"/>
              </w:rPr>
              <w:t xml:space="preserve">og drepe så mange uskyldige, ja rett og slett det vi kaller massedrap. Det andre at det er veldig </w:t>
            </w:r>
          </w:p>
          <w:p w14:paraId="534E7B2A"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unge menn som gjør dette, noen faktisk bare 15-16 år gamle, det sa i alle fall  ekspertene på terror på TV. Ekspertene sier samtidig at disse unge har fått mange feiltanker om religionen sin fra ledere som </w:t>
            </w:r>
          </w:p>
          <w:p w14:paraId="661EBE31"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har fått dem til å tro at de kommer til den øverste himmel dersom de dør når de driver hellig krig for </w:t>
            </w:r>
          </w:p>
          <w:p w14:paraId="6EA11C2B"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sin religion. Det blir sagt at det er viktig at de kommer vekk fra disse lederne og feil-tankene som </w:t>
            </w:r>
          </w:p>
          <w:p w14:paraId="72F49E16" w14:textId="35C297FB" w:rsidR="00D375B2" w:rsidRP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de først møter som ensomme på nettet. At de kommer tilbake til greie ungdomsmiljø og lever et vanlig liv blant venner der ute.</w:t>
            </w:r>
          </w:p>
          <w:p w14:paraId="6AD3D563" w14:textId="77777777" w:rsidR="00442680" w:rsidRPr="001A4BB0" w:rsidRDefault="00D375B2" w:rsidP="00D375B2">
            <w:pPr>
              <w:pBdr>
                <w:bottom w:val="single" w:sz="12" w:space="0" w:color="E0E0E0"/>
              </w:pBdr>
              <w:spacing w:after="120" w:line="360" w:lineRule="atLeast"/>
              <w:rPr>
                <w:i/>
                <w:iCs/>
                <w:color w:val="333333"/>
                <w:spacing w:val="0"/>
                <w:szCs w:val="23"/>
              </w:rPr>
            </w:pPr>
            <w:r w:rsidRPr="001A4BB0">
              <w:rPr>
                <w:b/>
                <w:bCs/>
                <w:i/>
                <w:iCs/>
                <w:color w:val="333333"/>
                <w:spacing w:val="0"/>
                <w:szCs w:val="23"/>
              </w:rPr>
              <w:t>Hva er terrorisme?</w:t>
            </w:r>
            <w:r w:rsidRPr="001A4BB0">
              <w:rPr>
                <w:i/>
                <w:iCs/>
                <w:color w:val="333333"/>
                <w:spacing w:val="0"/>
                <w:szCs w:val="23"/>
              </w:rPr>
              <w:br/>
              <w:t xml:space="preserve">Når noen dreper uskyldige som ikke har våpen, kaller vi det for terrorisme. Mange er enige at vi skal ikke </w:t>
            </w:r>
          </w:p>
          <w:p w14:paraId="054D437E"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skal kalle noen terrorist om de er i en krig hvor grupper med våpen står mot hverandre, men bruke </w:t>
            </w:r>
          </w:p>
          <w:p w14:paraId="3BE1BE62"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ordet terror for handlinger der noen forsøker å drepe noen bare for å skremme. Disse terroristene kunne </w:t>
            </w:r>
          </w:p>
          <w:p w14:paraId="78EA7FE0"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vi også kalt «skremmere». De vil at vi skal bli skremt. De legger ofte skylden på noen land eller grupper</w:t>
            </w:r>
          </w:p>
          <w:p w14:paraId="4134AC23"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 for at det ikke har gått så bra i deres eget land. Så planlegger de å sprenge en bombe eller skyte ned </w:t>
            </w:r>
          </w:p>
          <w:p w14:paraId="0A442947"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mennesker, for å skape frykt hos alle som lever i landet eller i området der terroren skjer. </w:t>
            </w:r>
          </w:p>
          <w:p w14:paraId="61172251"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De sprenger bomber der det er mange mennesker, slik at alle skal bli redde. Derfor passer politiet og </w:t>
            </w:r>
          </w:p>
          <w:p w14:paraId="57894B87"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andre ekstra på flyplasser, på tog, på busstasjoner og steder hvor det er mange mennesker samlet. </w:t>
            </w:r>
          </w:p>
          <w:p w14:paraId="2DB6C01F"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Politiet vil skremme skremmerne.</w:t>
            </w:r>
            <w:r w:rsidR="00C0184F">
              <w:rPr>
                <w:i/>
                <w:iCs/>
                <w:color w:val="333333"/>
                <w:spacing w:val="0"/>
                <w:szCs w:val="23"/>
              </w:rPr>
              <w:t xml:space="preserve"> </w:t>
            </w:r>
            <w:r w:rsidRPr="001A4BB0">
              <w:rPr>
                <w:i/>
                <w:iCs/>
                <w:color w:val="333333"/>
                <w:spacing w:val="0"/>
                <w:szCs w:val="23"/>
              </w:rPr>
              <w:t xml:space="preserve">Det finnes grupper som utfører terrorhandlinger i mange land rundt </w:t>
            </w:r>
          </w:p>
          <w:p w14:paraId="16F3367F"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omkring i verden som tilhører forskjellige religioner og forskjellige kulturer. I media hører vi mest om de terrorgruppene som befinner seg nærmest oss og som påvirker oss mest. I Norge hører vi mest om terrorhandlinger knyttet til land som er muslimske. De fleste menneskene i disse landene tror på Islam, </w:t>
            </w:r>
          </w:p>
          <w:p w14:paraId="7396521D"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som er en religion hvor de kaller Gud for Allah. Det betyr ikke at de som tror på Islam er terrorister. </w:t>
            </w:r>
          </w:p>
          <w:p w14:paraId="01685FF5" w14:textId="68D919F8" w:rsidR="009466F5"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De fleste som bor i disse landene er som oss, de vil ikke ha krig eller terror, de er </w:t>
            </w:r>
          </w:p>
          <w:p w14:paraId="6BC62D9C"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vanlige folk som vil leve i fred. Men det finnes noen grupper som tror på Islam som har våpen og bomber. </w:t>
            </w:r>
          </w:p>
          <w:p w14:paraId="5E01BD7F"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De kommer også med terrortrusler og de er kriminelle fordi de dreper eller truer med å drepe uskyldige </w:t>
            </w:r>
          </w:p>
          <w:p w14:paraId="545B50D9"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folk.I mange av de landene med terrorgrupper som kaller seg islamister, har det gått veldig dårlig. </w:t>
            </w:r>
          </w:p>
          <w:p w14:paraId="31125B3E"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Mange lever i fattigdom, og mange av landene har hatt krig og uro. Vi tror at mye av uroen kommer </w:t>
            </w:r>
          </w:p>
          <w:p w14:paraId="358C2328"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på grunn av dårlige ledere i landet som har sørget for seg og sine, mens resten av folket lever i nød </w:t>
            </w:r>
          </w:p>
          <w:p w14:paraId="6ABE26C0"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og fattigdom og har ikke arbeid. Terroristene sier at det er vår skyld. Noen land som har hatt terrorgrupper</w:t>
            </w:r>
          </w:p>
          <w:p w14:paraId="7D4FC8E1"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 er land som Libya, Syria, Irak og Algerie. Det har vært mye uro i det vi kaller Midtøsten, og det er</w:t>
            </w:r>
          </w:p>
          <w:p w14:paraId="6B65E44E"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 krig i Syria. Den gruppen som er kjent for å gjøre forferdelige ting mot uskyldige heter IS. </w:t>
            </w:r>
          </w:p>
          <w:p w14:paraId="12085A78"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De har tatt på seg skylden som betyr at de sier de har utført terroren i Paris, og det er sikkert riktig, eller </w:t>
            </w:r>
          </w:p>
          <w:p w14:paraId="73F1A9DC"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det er noen som liker IS – da sier vi at de sympatiserer med IS. Mange av de som er eksperter på </w:t>
            </w:r>
          </w:p>
          <w:p w14:paraId="66478A81"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forholdene i Frankrike sier at mange unge som bori Frankrike, spesielt innvandrere eller de som har </w:t>
            </w:r>
          </w:p>
          <w:p w14:paraId="252667A7" w14:textId="619970EB" w:rsidR="009466F5"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foreldre som er innvandrere, ikke får jobb og gradvis har blitt </w:t>
            </w:r>
          </w:p>
          <w:p w14:paraId="568DE374"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mer og mer sint og skuffet over livet de lever. Da er det lettere at de blir sinte og vil hevne seg på noen. </w:t>
            </w:r>
          </w:p>
          <w:p w14:paraId="03C3264F"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Om de så kommer i kontakt med de som mener at Frankrike er en fiende som er med og bomber i </w:t>
            </w:r>
          </w:p>
          <w:p w14:paraId="5FBCEC3D" w14:textId="77777777" w:rsid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Syria og andre steder med sine militærfly, så blir det farlig. Da tenker de at det er en krig og at de </w:t>
            </w:r>
          </w:p>
          <w:p w14:paraId="0BF4D813" w14:textId="6DBFCD2E" w:rsidR="00D375B2" w:rsidRPr="00C0184F"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kan krige også i Frankrike.</w:t>
            </w:r>
          </w:p>
          <w:p w14:paraId="04ACA135" w14:textId="77777777" w:rsidR="00442680" w:rsidRPr="001A4BB0" w:rsidRDefault="00D375B2" w:rsidP="00D375B2">
            <w:pPr>
              <w:pBdr>
                <w:bottom w:val="single" w:sz="12" w:space="0" w:color="E0E0E0"/>
              </w:pBdr>
              <w:spacing w:after="120" w:line="360" w:lineRule="atLeast"/>
              <w:rPr>
                <w:i/>
                <w:iCs/>
                <w:color w:val="333333"/>
                <w:spacing w:val="0"/>
                <w:szCs w:val="23"/>
              </w:rPr>
            </w:pPr>
            <w:r w:rsidRPr="001A4BB0">
              <w:rPr>
                <w:b/>
                <w:bCs/>
                <w:i/>
                <w:iCs/>
                <w:color w:val="333333"/>
                <w:spacing w:val="0"/>
                <w:szCs w:val="23"/>
              </w:rPr>
              <w:t>Hva gjøres for at det ikke skal komme terror i Norge?</w:t>
            </w:r>
            <w:r w:rsidRPr="001A4BB0">
              <w:rPr>
                <w:i/>
                <w:iCs/>
                <w:color w:val="333333"/>
                <w:spacing w:val="0"/>
                <w:szCs w:val="23"/>
              </w:rPr>
              <w:br/>
              <w:t xml:space="preserve">I Norge må vi stole på at politiet, som lytter på mobiltelefoner og følger med på nettet, kan stoppe </w:t>
            </w:r>
          </w:p>
          <w:p w14:paraId="0B95195A" w14:textId="77777777" w:rsidR="00911B18"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terrorister før de gjør noe. Det som har skjedd i Paris gjør at de vil passe ekstra på for å hindre at</w:t>
            </w:r>
          </w:p>
          <w:p w14:paraId="7E044DF5" w14:textId="77777777" w:rsidR="00911B18"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 noe skal skje. Da passer de på flyplasser, tog, busser, og viktige bygninger som der regjeringen holder til. </w:t>
            </w:r>
          </w:p>
          <w:p w14:paraId="30569544" w14:textId="77777777" w:rsidR="00911B18"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Der mange mennesker samles, f.eks. til et møte i sentrum av en by, vil de også passe bedre på. Likevel kan vi aldri si at terror ikke kan skje hos oss. Vi må leve som normalt i Norge, gå på skolen, spille fotball, fordi, </w:t>
            </w:r>
          </w:p>
          <w:p w14:paraId="62B2F100" w14:textId="77777777" w:rsidR="00911B18"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om vi lar oss skremme så ‘vinner’ terroristene litt, fordi skremmingen deres gjør at noen blir så </w:t>
            </w:r>
          </w:p>
          <w:p w14:paraId="00BB2AA8" w14:textId="77777777" w:rsidR="00911B18"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redde at de ikke kan gjøre som de pleier. Det er det terroristene alltid ønsker, at alle skal bli redde. </w:t>
            </w:r>
          </w:p>
          <w:p w14:paraId="4A98D4D9" w14:textId="77777777" w:rsidR="00D27DAB"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 xml:space="preserve">Ingen skal føle seg trygge. Men på de aller, aller fleste stedene i Norge er det jo trygt, for </w:t>
            </w:r>
          </w:p>
          <w:p w14:paraId="4B121037" w14:textId="4A2C25BE" w:rsidR="00D375B2" w:rsidRPr="00D27DAB" w:rsidRDefault="00D375B2" w:rsidP="00D375B2">
            <w:pPr>
              <w:pBdr>
                <w:bottom w:val="single" w:sz="12" w:space="0" w:color="E0E0E0"/>
              </w:pBdr>
              <w:spacing w:after="120" w:line="360" w:lineRule="atLeast"/>
              <w:rPr>
                <w:i/>
                <w:iCs/>
                <w:color w:val="333333"/>
                <w:spacing w:val="0"/>
                <w:szCs w:val="23"/>
              </w:rPr>
            </w:pPr>
            <w:r w:rsidRPr="001A4BB0">
              <w:rPr>
                <w:i/>
                <w:iCs/>
                <w:color w:val="333333"/>
                <w:spacing w:val="0"/>
                <w:szCs w:val="23"/>
              </w:rPr>
              <w:t>terroristene er veldig få, og de kan jo ikke være mange steder samtidig.</w:t>
            </w:r>
          </w:p>
          <w:p w14:paraId="0F04FA7B"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w:t>
            </w:r>
          </w:p>
          <w:p w14:paraId="4D09F4C2"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b/>
                <w:bCs/>
                <w:color w:val="333333"/>
                <w:spacing w:val="0"/>
                <w:szCs w:val="23"/>
              </w:rPr>
              <w:t>5. Andre råd om håndtering</w:t>
            </w:r>
          </w:p>
          <w:p w14:paraId="7C435DEE" w14:textId="77777777"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Økt utrygghet krever nærværende foreldre. Aksepter at ditt barn kan ha behov for flere forsikringer </w:t>
            </w:r>
          </w:p>
          <w:p w14:paraId="61C2F35A" w14:textId="77777777"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fra deg om at du vil være der for det i en usikker periode. De vil trenge et trygt fang å krype opp på, </w:t>
            </w:r>
          </w:p>
          <w:p w14:paraId="5B8C244F" w14:textId="77777777" w:rsidR="00442680" w:rsidRPr="001A4BB0"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kan</w:t>
            </w:r>
            <w:proofErr w:type="gramEnd"/>
            <w:r w:rsidRPr="001A4BB0">
              <w:rPr>
                <w:color w:val="333333"/>
                <w:spacing w:val="0"/>
                <w:szCs w:val="23"/>
              </w:rPr>
              <w:t xml:space="preserve"> komme tuslende nattestid fordi de har våknet, eller vil ha lyset på og døren åpen når de legger </w:t>
            </w:r>
            <w:bookmarkStart w:id="0" w:name="_GoBack"/>
            <w:bookmarkEnd w:id="0"/>
          </w:p>
          <w:p w14:paraId="50995685" w14:textId="77777777" w:rsidR="00442680" w:rsidRPr="001A4BB0"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seg</w:t>
            </w:r>
            <w:proofErr w:type="gramEnd"/>
            <w:r w:rsidRPr="001A4BB0">
              <w:rPr>
                <w:color w:val="333333"/>
                <w:spacing w:val="0"/>
                <w:szCs w:val="23"/>
              </w:rPr>
              <w:t xml:space="preserve">. Ha en tillatende holdning til dette. Vær imøtekommende og forstå at de søker en trygghet som </w:t>
            </w:r>
          </w:p>
          <w:p w14:paraId="1AB0B76D" w14:textId="77777777" w:rsidR="00D27DAB"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du</w:t>
            </w:r>
            <w:proofErr w:type="gramEnd"/>
            <w:r w:rsidRPr="001A4BB0">
              <w:rPr>
                <w:color w:val="333333"/>
                <w:spacing w:val="0"/>
                <w:szCs w:val="23"/>
              </w:rPr>
              <w:t xml:space="preserve"> kan gi dem ved å godta dette i en periode. Nærvær i barns aktiviteter og det å gjøre</w:t>
            </w:r>
          </w:p>
          <w:p w14:paraId="5F4679DE" w14:textId="77777777" w:rsidR="00D27DAB"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ting</w:t>
            </w:r>
            <w:proofErr w:type="gramEnd"/>
            <w:r w:rsidRPr="001A4BB0">
              <w:rPr>
                <w:color w:val="333333"/>
                <w:spacing w:val="0"/>
                <w:szCs w:val="23"/>
              </w:rPr>
              <w:t xml:space="preserve"> sammen med barna er både kontakt- og trygghetsskapende. I skolen kan noen barn </w:t>
            </w:r>
          </w:p>
          <w:p w14:paraId="11FF9989" w14:textId="74961F2F" w:rsidR="00D375B2" w:rsidRPr="001A4BB0"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kreve</w:t>
            </w:r>
            <w:proofErr w:type="gramEnd"/>
            <w:r w:rsidRPr="001A4BB0">
              <w:rPr>
                <w:color w:val="333333"/>
                <w:spacing w:val="0"/>
                <w:szCs w:val="23"/>
              </w:rPr>
              <w:t xml:space="preserve"> mer kontakt med lærerne enn andre, spesielt de som tidligere har opplevd noe skremmende.</w:t>
            </w:r>
          </w:p>
          <w:p w14:paraId="7BF54E09" w14:textId="77777777"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For barn i skolealder så hør med dem hva som er sagt eller tatt opp blant venner, slik at du kan </w:t>
            </w:r>
          </w:p>
          <w:p w14:paraId="2E34C3E1" w14:textId="77777777" w:rsidR="00442680" w:rsidRPr="001A4BB0"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berøre</w:t>
            </w:r>
            <w:proofErr w:type="gramEnd"/>
            <w:r w:rsidRPr="001A4BB0">
              <w:rPr>
                <w:color w:val="333333"/>
                <w:spacing w:val="0"/>
                <w:szCs w:val="23"/>
              </w:rPr>
              <w:t xml:space="preserve"> urotanker de måtte ha i etterkant av dette. La de selv bestemme tempo i en eventuell </w:t>
            </w:r>
          </w:p>
          <w:p w14:paraId="1A378720" w14:textId="77777777" w:rsidR="00442680" w:rsidRPr="001A4BB0"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samtale</w:t>
            </w:r>
            <w:proofErr w:type="gramEnd"/>
            <w:r w:rsidRPr="001A4BB0">
              <w:rPr>
                <w:color w:val="333333"/>
                <w:spacing w:val="0"/>
                <w:szCs w:val="23"/>
              </w:rPr>
              <w:t xml:space="preserve">, men ikke avfei dem med å si at «dette er du for liten til å forstå» eller «ikke tenk på det». </w:t>
            </w:r>
          </w:p>
          <w:p w14:paraId="584D24D0" w14:textId="77777777"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Om du er usikker på hva du skal si, så si at du skal tenke på det litt og så svare dem eller forklare </w:t>
            </w:r>
          </w:p>
          <w:p w14:paraId="27B26DF2" w14:textId="77777777" w:rsidR="00442680" w:rsidRPr="001A4BB0"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dem</w:t>
            </w:r>
            <w:proofErr w:type="gramEnd"/>
            <w:r w:rsidRPr="001A4BB0">
              <w:rPr>
                <w:color w:val="333333"/>
                <w:spacing w:val="0"/>
                <w:szCs w:val="23"/>
              </w:rPr>
              <w:t xml:space="preserve"> senere. Følg opp det du lover. Om ditt barn stiller svært avanserte spørsmål så kan du </w:t>
            </w:r>
          </w:p>
          <w:p w14:paraId="15B1D532" w14:textId="033098DC" w:rsidR="00D375B2" w:rsidRPr="001A4BB0"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konferere</w:t>
            </w:r>
            <w:proofErr w:type="gramEnd"/>
            <w:r w:rsidRPr="001A4BB0">
              <w:rPr>
                <w:color w:val="333333"/>
                <w:spacing w:val="0"/>
                <w:szCs w:val="23"/>
              </w:rPr>
              <w:t xml:space="preserve"> med en du kjenner som du vet har mye kunnskap om barn.</w:t>
            </w:r>
          </w:p>
          <w:p w14:paraId="624C8A05"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w:t>
            </w:r>
          </w:p>
          <w:p w14:paraId="2D57DE20" w14:textId="77777777" w:rsidR="00D375B2" w:rsidRPr="001A4BB0" w:rsidRDefault="00D375B2" w:rsidP="00D375B2">
            <w:pPr>
              <w:pBdr>
                <w:bottom w:val="single" w:sz="12" w:space="0" w:color="E0E0E0"/>
              </w:pBdr>
              <w:spacing w:after="120" w:line="360" w:lineRule="atLeast"/>
              <w:rPr>
                <w:color w:val="333333"/>
                <w:spacing w:val="0"/>
                <w:szCs w:val="23"/>
              </w:rPr>
            </w:pPr>
            <w:r w:rsidRPr="001A4BB0">
              <w:rPr>
                <w:b/>
                <w:bCs/>
                <w:color w:val="333333"/>
                <w:spacing w:val="0"/>
                <w:szCs w:val="23"/>
              </w:rPr>
              <w:t>Avslutning</w:t>
            </w:r>
          </w:p>
          <w:p w14:paraId="7A64EF62" w14:textId="77777777" w:rsidR="00442680" w:rsidRPr="001A4BB0"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Mange barn blir oppskaket av det som har skjedd. Når de hører at det snakkes om at dette er en </w:t>
            </w:r>
          </w:p>
          <w:p w14:paraId="3E37504D" w14:textId="77777777" w:rsidR="00D27DAB"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krig</w:t>
            </w:r>
            <w:proofErr w:type="gramEnd"/>
            <w:r w:rsidRPr="001A4BB0">
              <w:rPr>
                <w:color w:val="333333"/>
                <w:spacing w:val="0"/>
                <w:szCs w:val="23"/>
              </w:rPr>
              <w:t xml:space="preserve">, så øker uroen. Lærere ved landets skoler vil med erfaring fra tidligere gi rom for samtale med barn. </w:t>
            </w:r>
          </w:p>
          <w:p w14:paraId="50878464" w14:textId="77777777" w:rsidR="00D27DAB" w:rsidRDefault="00D375B2" w:rsidP="00D375B2">
            <w:pPr>
              <w:pBdr>
                <w:bottom w:val="single" w:sz="12" w:space="0" w:color="E0E0E0"/>
              </w:pBdr>
              <w:spacing w:after="120" w:line="360" w:lineRule="atLeast"/>
              <w:rPr>
                <w:color w:val="333333"/>
                <w:spacing w:val="0"/>
                <w:szCs w:val="23"/>
              </w:rPr>
            </w:pPr>
            <w:r w:rsidRPr="001A4BB0">
              <w:rPr>
                <w:color w:val="333333"/>
                <w:spacing w:val="0"/>
                <w:szCs w:val="23"/>
              </w:rPr>
              <w:t xml:space="preserve">De kan være lydhøre og møte barns frykt og fantasier. Forskning etter 22. juli har vist at det var helt </w:t>
            </w:r>
          </w:p>
          <w:p w14:paraId="6E92319B" w14:textId="77777777" w:rsidR="00D27DAB"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nødvendig</w:t>
            </w:r>
            <w:proofErr w:type="gramEnd"/>
            <w:r w:rsidRPr="001A4BB0">
              <w:rPr>
                <w:color w:val="333333"/>
                <w:spacing w:val="0"/>
                <w:szCs w:val="23"/>
              </w:rPr>
              <w:t xml:space="preserve"> at lærere aktivt snakket med elever. Der dette ikke skjedde hadde barn og unge </w:t>
            </w:r>
          </w:p>
          <w:p w14:paraId="7E09AB8A" w14:textId="2473AE94" w:rsidR="00442680" w:rsidRPr="001A4BB0"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feiloppfatninger</w:t>
            </w:r>
            <w:proofErr w:type="gramEnd"/>
            <w:r w:rsidRPr="001A4BB0">
              <w:rPr>
                <w:color w:val="333333"/>
                <w:spacing w:val="0"/>
                <w:szCs w:val="23"/>
              </w:rPr>
              <w:t xml:space="preserve"> av hva som skjedde – bla. </w:t>
            </w:r>
            <w:proofErr w:type="gramStart"/>
            <w:r w:rsidRPr="001A4BB0">
              <w:rPr>
                <w:color w:val="333333"/>
                <w:spacing w:val="0"/>
                <w:szCs w:val="23"/>
              </w:rPr>
              <w:t>var</w:t>
            </w:r>
            <w:proofErr w:type="gramEnd"/>
            <w:r w:rsidRPr="001A4BB0">
              <w:rPr>
                <w:color w:val="333333"/>
                <w:spacing w:val="0"/>
                <w:szCs w:val="23"/>
              </w:rPr>
              <w:t xml:space="preserve"> det en del barn som ikke visste at gjerningsmannen </w:t>
            </w:r>
          </w:p>
          <w:p w14:paraId="252E0056" w14:textId="77777777" w:rsidR="00442680" w:rsidRPr="001A4BB0"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var</w:t>
            </w:r>
            <w:proofErr w:type="gramEnd"/>
            <w:r w:rsidRPr="001A4BB0">
              <w:rPr>
                <w:color w:val="333333"/>
                <w:spacing w:val="0"/>
                <w:szCs w:val="23"/>
              </w:rPr>
              <w:t xml:space="preserve"> tatt. Vi vil anbefale at voksne, enten det er foreldre, besteforeldre eller lærere aktivt observerer </w:t>
            </w:r>
          </w:p>
          <w:p w14:paraId="04FD3537" w14:textId="77777777" w:rsidR="00D27DAB"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og</w:t>
            </w:r>
            <w:proofErr w:type="gramEnd"/>
            <w:r w:rsidRPr="001A4BB0">
              <w:rPr>
                <w:color w:val="333333"/>
                <w:spacing w:val="0"/>
                <w:szCs w:val="23"/>
              </w:rPr>
              <w:t xml:space="preserve"> tar «tempen» på barna og hvor opptatt de er av det som har skjedd. Det er bedre å ta en samtale </w:t>
            </w:r>
          </w:p>
          <w:p w14:paraId="75FC06D1" w14:textId="77777777" w:rsidR="00D27DAB"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med</w:t>
            </w:r>
            <w:proofErr w:type="gramEnd"/>
            <w:r w:rsidRPr="001A4BB0">
              <w:rPr>
                <w:color w:val="333333"/>
                <w:spacing w:val="0"/>
                <w:szCs w:val="23"/>
              </w:rPr>
              <w:t xml:space="preserve"> barn og unge enn å tenke at de sikkert ikke er opptatt av dette. Ansvarlige voksne overlater </w:t>
            </w:r>
          </w:p>
          <w:p w14:paraId="1EF13237" w14:textId="609E70EB" w:rsidR="00D375B2" w:rsidRPr="001A4BB0" w:rsidRDefault="00D375B2" w:rsidP="00D375B2">
            <w:pPr>
              <w:pBdr>
                <w:bottom w:val="single" w:sz="12" w:space="0" w:color="E0E0E0"/>
              </w:pBdr>
              <w:spacing w:after="120" w:line="360" w:lineRule="atLeast"/>
              <w:rPr>
                <w:color w:val="333333"/>
                <w:spacing w:val="0"/>
                <w:szCs w:val="23"/>
              </w:rPr>
            </w:pPr>
            <w:proofErr w:type="gramStart"/>
            <w:r w:rsidRPr="001A4BB0">
              <w:rPr>
                <w:color w:val="333333"/>
                <w:spacing w:val="0"/>
                <w:szCs w:val="23"/>
              </w:rPr>
              <w:t>ikke</w:t>
            </w:r>
            <w:proofErr w:type="gramEnd"/>
            <w:r w:rsidRPr="001A4BB0">
              <w:rPr>
                <w:color w:val="333333"/>
                <w:spacing w:val="0"/>
                <w:szCs w:val="23"/>
              </w:rPr>
              <w:t xml:space="preserve"> barna til egne tanker og fantasier, men sikrer at de gjennom samtale med sine barn kan møte deres eventuelle frykt og besvare deres spørsmål.</w:t>
            </w:r>
          </w:p>
          <w:p w14:paraId="5782BA99" w14:textId="395EC974" w:rsidR="009466F5" w:rsidRDefault="00D375B2" w:rsidP="00442680">
            <w:pPr>
              <w:pBdr>
                <w:bottom w:val="single" w:sz="12" w:space="0" w:color="E0E0E0"/>
              </w:pBdr>
              <w:spacing w:after="120" w:line="360" w:lineRule="atLeast"/>
              <w:rPr>
                <w:b/>
                <w:bCs/>
                <w:i/>
                <w:iCs/>
                <w:color w:val="333333"/>
                <w:spacing w:val="0"/>
                <w:szCs w:val="23"/>
              </w:rPr>
            </w:pPr>
            <w:r w:rsidRPr="001A4BB0">
              <w:rPr>
                <w:color w:val="333333"/>
                <w:spacing w:val="0"/>
                <w:szCs w:val="23"/>
              </w:rPr>
              <w:t> Dyregrov og Raundalen sier at "</w:t>
            </w:r>
            <w:r w:rsidRPr="001A4BB0">
              <w:rPr>
                <w:b/>
                <w:bCs/>
                <w:i/>
                <w:iCs/>
                <w:color w:val="333333"/>
                <w:spacing w:val="0"/>
                <w:szCs w:val="23"/>
              </w:rPr>
              <w:t xml:space="preserve">Ansvarlige voksne overlater ikke barna til egne tanker og fantasier, men sikrer at de gjennom samtale med sine barn kan møte deres eventuelle frykt og besvare deres spørsmål." </w:t>
            </w:r>
          </w:p>
          <w:p w14:paraId="569CFE06" w14:textId="4D3D694E" w:rsidR="00D375B2" w:rsidRPr="001A4BB0" w:rsidRDefault="00D375B2" w:rsidP="00442680">
            <w:pPr>
              <w:pBdr>
                <w:bottom w:val="single" w:sz="12" w:space="0" w:color="E0E0E0"/>
              </w:pBdr>
              <w:spacing w:after="120" w:line="360" w:lineRule="atLeast"/>
              <w:rPr>
                <w:color w:val="333333"/>
                <w:spacing w:val="0"/>
                <w:szCs w:val="23"/>
              </w:rPr>
            </w:pPr>
            <w:r w:rsidRPr="001A4BB0">
              <w:rPr>
                <w:i/>
                <w:iCs/>
                <w:color w:val="333333"/>
                <w:spacing w:val="0"/>
                <w:szCs w:val="23"/>
              </w:rPr>
              <w:t>Og det må vi gjøre.</w:t>
            </w:r>
          </w:p>
          <w:p w14:paraId="5FCA15E7" w14:textId="77777777" w:rsidR="00D375B2" w:rsidRPr="001A4BB0" w:rsidRDefault="00D375B2" w:rsidP="00D375B2">
            <w:pPr>
              <w:pBdr>
                <w:bottom w:val="single" w:sz="12" w:space="0" w:color="E0E0E0"/>
              </w:pBdr>
              <w:spacing w:line="360" w:lineRule="atLeast"/>
              <w:rPr>
                <w:color w:val="333333"/>
                <w:spacing w:val="0"/>
                <w:szCs w:val="23"/>
              </w:rPr>
            </w:pPr>
            <w:r w:rsidRPr="001A4BB0">
              <w:rPr>
                <w:color w:val="333333"/>
                <w:spacing w:val="0"/>
                <w:szCs w:val="23"/>
              </w:rPr>
              <w:t> </w:t>
            </w:r>
          </w:p>
          <w:p w14:paraId="57A3268A" w14:textId="77777777" w:rsidR="00D375B2" w:rsidRPr="001A4BB0" w:rsidRDefault="00D375B2" w:rsidP="00D375B2">
            <w:pPr>
              <w:rPr>
                <w:szCs w:val="23"/>
              </w:rPr>
            </w:pPr>
          </w:p>
          <w:p w14:paraId="61B80806" w14:textId="2E8B33B2" w:rsidR="00D375B2" w:rsidRPr="001A4BB0" w:rsidRDefault="00D375B2" w:rsidP="00D375B2">
            <w:pPr>
              <w:rPr>
                <w:szCs w:val="23"/>
              </w:rPr>
            </w:pPr>
            <w:r w:rsidRPr="001A4BB0">
              <w:rPr>
                <w:szCs w:val="23"/>
              </w:rPr>
              <w:t xml:space="preserve">Det skal gis rom for og legges til rette for at elevene kommer med spørsmål </w:t>
            </w:r>
            <w:proofErr w:type="spellStart"/>
            <w:r w:rsidRPr="001A4BB0">
              <w:rPr>
                <w:szCs w:val="23"/>
              </w:rPr>
              <w:t>ifht</w:t>
            </w:r>
            <w:proofErr w:type="spellEnd"/>
            <w:r w:rsidRPr="001A4BB0">
              <w:rPr>
                <w:szCs w:val="23"/>
              </w:rPr>
              <w:t xml:space="preserve">. </w:t>
            </w:r>
            <w:proofErr w:type="gramStart"/>
            <w:r w:rsidRPr="001A4BB0">
              <w:rPr>
                <w:szCs w:val="23"/>
              </w:rPr>
              <w:t>terrorangrepet</w:t>
            </w:r>
            <w:proofErr w:type="gramEnd"/>
            <w:r w:rsidRPr="001A4BB0">
              <w:rPr>
                <w:szCs w:val="23"/>
              </w:rPr>
              <w:t xml:space="preserve"> i Paris.</w:t>
            </w:r>
          </w:p>
          <w:p w14:paraId="5E48BB28" w14:textId="77777777" w:rsidR="00D113C0" w:rsidRPr="003A113A" w:rsidRDefault="00D113C0" w:rsidP="00D113C0">
            <w:pPr>
              <w:rPr>
                <w:b/>
                <w:color w:val="FF0000"/>
                <w:sz w:val="24"/>
                <w:szCs w:val="24"/>
              </w:rPr>
            </w:pPr>
          </w:p>
          <w:p w14:paraId="311B81B0" w14:textId="79750B66" w:rsidR="00BB04F0" w:rsidRPr="00BB04F0" w:rsidRDefault="00D113C0" w:rsidP="00BB04F0">
            <w:pPr>
              <w:pStyle w:val="Listeavsnitt"/>
              <w:numPr>
                <w:ilvl w:val="0"/>
                <w:numId w:val="38"/>
              </w:numPr>
              <w:rPr>
                <w:b/>
              </w:rPr>
            </w:pPr>
            <w:r w:rsidRPr="00BB04F0">
              <w:rPr>
                <w:b/>
              </w:rPr>
              <w:t>Personalsituasjonen</w:t>
            </w:r>
            <w:r w:rsidR="00BB04F0">
              <w:t xml:space="preserve"> </w:t>
            </w:r>
            <w:r w:rsidR="00BB04F0" w:rsidRPr="00BB04F0">
              <w:rPr>
                <w:b/>
              </w:rPr>
              <w:t>for Lassa skole</w:t>
            </w:r>
          </w:p>
          <w:p w14:paraId="04633811" w14:textId="77777777" w:rsidR="00D27DAB" w:rsidRDefault="00BB04F0" w:rsidP="00D113C0">
            <w:r>
              <w:t xml:space="preserve">Vi har flere nyansatte dette skoleåret. Vi har ansatte som er i fødselspermisjoner og i andre velferdspermisjoner </w:t>
            </w:r>
          </w:p>
          <w:p w14:paraId="7CFF043B" w14:textId="6D6A9E3E" w:rsidR="00D113C0" w:rsidRPr="00D113C0" w:rsidRDefault="00BB04F0" w:rsidP="00D113C0">
            <w:proofErr w:type="gramStart"/>
            <w:r>
              <w:t>alt</w:t>
            </w:r>
            <w:proofErr w:type="gramEnd"/>
            <w:r>
              <w:t xml:space="preserve"> 5 ansatte som er i permisjon skoleåret 2015/2016.</w:t>
            </w:r>
            <w:r w:rsidRPr="00D113C0">
              <w:t xml:space="preserve"> </w:t>
            </w:r>
          </w:p>
          <w:p w14:paraId="54A526E7" w14:textId="18AFE424" w:rsidR="00045AB3" w:rsidRPr="00045AB3" w:rsidRDefault="00045AB3" w:rsidP="003C754D">
            <w:pPr>
              <w:pStyle w:val="Listeavsnitt"/>
              <w:numPr>
                <w:ilvl w:val="0"/>
                <w:numId w:val="38"/>
              </w:numPr>
              <w:rPr>
                <w:b/>
              </w:rPr>
            </w:pPr>
            <w:r w:rsidRPr="00045AB3">
              <w:rPr>
                <w:b/>
              </w:rPr>
              <w:t>Det skal utarbeides ny</w:t>
            </w:r>
            <w:r w:rsidR="00D113C0" w:rsidRPr="00045AB3">
              <w:rPr>
                <w:b/>
              </w:rPr>
              <w:t xml:space="preserve"> arbeidstidsavtale</w:t>
            </w:r>
            <w:r w:rsidR="00D113C0" w:rsidRPr="00D113C0">
              <w:t xml:space="preserve"> </w:t>
            </w:r>
            <w:r w:rsidRPr="00045AB3">
              <w:rPr>
                <w:b/>
              </w:rPr>
              <w:t>for lærerne.</w:t>
            </w:r>
          </w:p>
          <w:p w14:paraId="2E45A7F6" w14:textId="77777777" w:rsidR="00D27DAB" w:rsidRDefault="00045AB3" w:rsidP="00045AB3">
            <w:r>
              <w:t>Det er inngått en ny avtale mellom Utdanningsforbundet sentralt og KS (</w:t>
            </w:r>
            <w:r w:rsidRPr="00045AB3">
              <w:t>SFS 2213</w:t>
            </w:r>
            <w:r>
              <w:t xml:space="preserve">) Avtalen skal forhandles </w:t>
            </w:r>
          </w:p>
          <w:p w14:paraId="47688B81" w14:textId="41495086" w:rsidR="00045AB3" w:rsidRDefault="00045AB3" w:rsidP="00045AB3">
            <w:proofErr w:type="gramStart"/>
            <w:r>
              <w:t>lokalt</w:t>
            </w:r>
            <w:proofErr w:type="gramEnd"/>
            <w:r>
              <w:t xml:space="preserve"> på hver skole og regulerer lærernes arbeidstid på skolen og arbeidstid utenfor skolen.</w:t>
            </w:r>
          </w:p>
          <w:p w14:paraId="78F51DCA" w14:textId="366AFD61" w:rsidR="00045AB3" w:rsidRPr="00045AB3" w:rsidRDefault="00045AB3" w:rsidP="00045AB3">
            <w:r>
              <w:t>Tillitsvalgte og rektor er i gang med forhandlingene for Lassa skole og det forventes at avtalene er klare 01.01.2016</w:t>
            </w:r>
          </w:p>
          <w:p w14:paraId="10BCBCFE" w14:textId="77777777" w:rsidR="00045AB3" w:rsidRDefault="00045AB3" w:rsidP="00045AB3">
            <w:pPr>
              <w:pStyle w:val="Listeavsnitt"/>
              <w:ind w:left="720"/>
              <w:rPr>
                <w:b/>
              </w:rPr>
            </w:pPr>
          </w:p>
          <w:p w14:paraId="33AB09AE" w14:textId="77777777" w:rsidR="00045AB3" w:rsidRDefault="00045AB3" w:rsidP="00045AB3">
            <w:pPr>
              <w:pStyle w:val="Listeavsnitt"/>
              <w:ind w:left="720"/>
              <w:rPr>
                <w:b/>
              </w:rPr>
            </w:pPr>
          </w:p>
          <w:p w14:paraId="4187414A" w14:textId="77777777" w:rsidR="00045AB3" w:rsidRDefault="00D113C0" w:rsidP="003C754D">
            <w:pPr>
              <w:pStyle w:val="Listeavsnitt"/>
              <w:numPr>
                <w:ilvl w:val="0"/>
                <w:numId w:val="38"/>
              </w:numPr>
              <w:rPr>
                <w:b/>
              </w:rPr>
            </w:pPr>
            <w:r w:rsidRPr="00045AB3">
              <w:rPr>
                <w:b/>
              </w:rPr>
              <w:t xml:space="preserve">Foreldreundersøkelsen </w:t>
            </w:r>
            <w:r w:rsidR="00045AB3">
              <w:rPr>
                <w:b/>
              </w:rPr>
              <w:t>2015</w:t>
            </w:r>
          </w:p>
          <w:p w14:paraId="309A43E3" w14:textId="77777777" w:rsidR="00D27DAB" w:rsidRDefault="00045AB3" w:rsidP="00045AB3">
            <w:r>
              <w:t xml:space="preserve">Den skal gjennomføres kun digitalt i år og det byr på en del utfordringer da vi ikke har oppdaterte mailadresser. </w:t>
            </w:r>
            <w:r w:rsidR="00D113C0" w:rsidRPr="00D113C0">
              <w:t xml:space="preserve">– heldigital – vanskelig da mange ikke oppdaterer mailadresser. </w:t>
            </w:r>
            <w:r>
              <w:t xml:space="preserve">Som en evaluering ser vi at skolen må legge </w:t>
            </w:r>
          </w:p>
          <w:p w14:paraId="3F502CE7" w14:textId="77777777" w:rsidR="00D27DAB" w:rsidRDefault="00045AB3" w:rsidP="00045AB3">
            <w:proofErr w:type="gramStart"/>
            <w:r>
              <w:t>inn</w:t>
            </w:r>
            <w:proofErr w:type="gramEnd"/>
            <w:r>
              <w:t xml:space="preserve"> faste rutiner for på best mulig måte holde adressene oppdatert. Foreldre oppfordres også til å melde fra ti</w:t>
            </w:r>
            <w:r w:rsidR="00D27DAB">
              <w:t xml:space="preserve">l </w:t>
            </w:r>
          </w:p>
          <w:p w14:paraId="14249007" w14:textId="76308AF7" w:rsidR="00045AB3" w:rsidRDefault="00045AB3" w:rsidP="00045AB3">
            <w:proofErr w:type="gramStart"/>
            <w:r>
              <w:t>skolen</w:t>
            </w:r>
            <w:proofErr w:type="gramEnd"/>
            <w:r>
              <w:t xml:space="preserve"> hvis de bytter adresse.</w:t>
            </w:r>
          </w:p>
          <w:p w14:paraId="13CB1962" w14:textId="0DCDFFE3" w:rsidR="00D113C0" w:rsidRDefault="00045AB3" w:rsidP="00045AB3">
            <w:r>
              <w:t xml:space="preserve">Undersøkelsen sendes ut nest uke til 3. og 6.klasse foreldre. </w:t>
            </w:r>
          </w:p>
          <w:p w14:paraId="7EDB76E9" w14:textId="42D5FD8B" w:rsidR="00045AB3" w:rsidRPr="00045AB3" w:rsidRDefault="00045AB3" w:rsidP="00045AB3">
            <w:pPr>
              <w:rPr>
                <w:b/>
              </w:rPr>
            </w:pPr>
            <w:r>
              <w:t>Resultatene vil legges ut på hjemmesiden når disse er klare.</w:t>
            </w:r>
          </w:p>
          <w:p w14:paraId="32DE5612" w14:textId="77777777" w:rsidR="00045AB3" w:rsidRDefault="00045AB3" w:rsidP="00D113C0">
            <w:pPr>
              <w:rPr>
                <w:b/>
              </w:rPr>
            </w:pPr>
          </w:p>
          <w:p w14:paraId="050303BB" w14:textId="1BCC43AB" w:rsidR="00045AB3" w:rsidRPr="00045AB3" w:rsidRDefault="002B3B5D" w:rsidP="00045AB3">
            <w:pPr>
              <w:pStyle w:val="Listeavsnitt"/>
              <w:numPr>
                <w:ilvl w:val="0"/>
                <w:numId w:val="38"/>
              </w:numPr>
              <w:rPr>
                <w:b/>
              </w:rPr>
            </w:pPr>
            <w:r w:rsidRPr="00045AB3">
              <w:rPr>
                <w:b/>
              </w:rPr>
              <w:t>Elevundersøkelsen</w:t>
            </w:r>
            <w:r>
              <w:t xml:space="preserve"> 2015</w:t>
            </w:r>
          </w:p>
          <w:p w14:paraId="3FA9405C" w14:textId="77777777" w:rsidR="00D27DAB" w:rsidRDefault="00045AB3" w:rsidP="00045AB3">
            <w:r>
              <w:t>Denne gjennomføres i år</w:t>
            </w:r>
            <w:r w:rsidR="00D113C0" w:rsidRPr="00D113C0">
              <w:t xml:space="preserve"> på 6. og 7. trinn. </w:t>
            </w:r>
            <w:r>
              <w:t xml:space="preserve">Det er første gang vi gjennomfører på 6. trinn, men dette gir oss </w:t>
            </w:r>
          </w:p>
          <w:p w14:paraId="15D4C424" w14:textId="77777777" w:rsidR="00D27DAB" w:rsidRDefault="00045AB3" w:rsidP="00045AB3">
            <w:proofErr w:type="gramStart"/>
            <w:r>
              <w:t>en</w:t>
            </w:r>
            <w:proofErr w:type="gramEnd"/>
            <w:r>
              <w:t xml:space="preserve"> mulighet til å kunne</w:t>
            </w:r>
            <w:r w:rsidR="00D113C0" w:rsidRPr="00D113C0">
              <w:t xml:space="preserve"> jobbe med resultater over </w:t>
            </w:r>
            <w:r w:rsidR="00D113C0" w:rsidRPr="00045AB3">
              <w:t xml:space="preserve">lengre tid. Lassa har de siste årene scoret høyt på </w:t>
            </w:r>
          </w:p>
          <w:p w14:paraId="719975E7" w14:textId="1E755DDD" w:rsidR="00D113C0" w:rsidRDefault="00D113C0" w:rsidP="00045AB3">
            <w:r w:rsidRPr="00045AB3">
              <w:t>Elevundersøkelsen.</w:t>
            </w:r>
          </w:p>
          <w:p w14:paraId="4581FEA3" w14:textId="58324ACF" w:rsidR="00045AB3" w:rsidRDefault="00045AB3" w:rsidP="00045AB3">
            <w:r>
              <w:t>Resultatene vil legges ut på hjemmesiden når disse er klare</w:t>
            </w:r>
          </w:p>
          <w:p w14:paraId="1C6CC324" w14:textId="77777777" w:rsidR="00045AB3" w:rsidRPr="00045AB3" w:rsidRDefault="00045AB3" w:rsidP="00045AB3"/>
          <w:p w14:paraId="0DF3BE0E" w14:textId="77777777" w:rsidR="00045AB3" w:rsidRDefault="00D113C0" w:rsidP="00045AB3">
            <w:pPr>
              <w:pStyle w:val="Listeavsnitt"/>
              <w:numPr>
                <w:ilvl w:val="0"/>
                <w:numId w:val="38"/>
              </w:numPr>
            </w:pPr>
            <w:r w:rsidRPr="00045AB3">
              <w:rPr>
                <w:b/>
              </w:rPr>
              <w:t>Vi har hatt en veldig god oppstart.</w:t>
            </w:r>
            <w:r w:rsidRPr="00D113C0">
              <w:t xml:space="preserve"> </w:t>
            </w:r>
          </w:p>
          <w:p w14:paraId="74FE3290" w14:textId="77777777" w:rsidR="00045AB3" w:rsidRDefault="00D113C0" w:rsidP="00045AB3">
            <w:r w:rsidRPr="00D113C0">
              <w:t xml:space="preserve">Kjekt å ta imot 1. klasse og deres foresatte. </w:t>
            </w:r>
            <w:r w:rsidR="00045AB3">
              <w:t>Vi er mange nye elever i år. To klasser med 30 stykker.</w:t>
            </w:r>
          </w:p>
          <w:p w14:paraId="274D0CB1" w14:textId="4C584A15" w:rsidR="00D113C0" w:rsidRPr="00D113C0" w:rsidRDefault="00D113C0" w:rsidP="00045AB3"/>
          <w:p w14:paraId="5A2171CC" w14:textId="77777777" w:rsidR="002B3B5D" w:rsidRPr="002B3B5D" w:rsidRDefault="00D113C0" w:rsidP="002B3B5D">
            <w:pPr>
              <w:pStyle w:val="Listeavsnitt"/>
              <w:numPr>
                <w:ilvl w:val="0"/>
                <w:numId w:val="38"/>
              </w:numPr>
            </w:pPr>
            <w:r w:rsidRPr="002B3B5D">
              <w:rPr>
                <w:b/>
              </w:rPr>
              <w:t>Felles</w:t>
            </w:r>
            <w:r w:rsidRPr="00D113C0">
              <w:t xml:space="preserve"> </w:t>
            </w:r>
            <w:r w:rsidR="002B3B5D" w:rsidRPr="002B3B5D">
              <w:rPr>
                <w:b/>
              </w:rPr>
              <w:t>foreldremøte høst</w:t>
            </w:r>
            <w:r w:rsidR="002B3B5D">
              <w:rPr>
                <w:b/>
              </w:rPr>
              <w:t xml:space="preserve"> 2015</w:t>
            </w:r>
          </w:p>
          <w:p w14:paraId="179EB763" w14:textId="77777777" w:rsidR="00D27DAB" w:rsidRDefault="002B3B5D" w:rsidP="002B3B5D">
            <w:r>
              <w:t>Vi har fått</w:t>
            </w:r>
            <w:r w:rsidR="00D113C0" w:rsidRPr="00D113C0">
              <w:t xml:space="preserve"> </w:t>
            </w:r>
            <w:r>
              <w:t xml:space="preserve">mange positive tilbakemeldinger på temaet og ikke minst på Wenche L. Johannesen sin måte å </w:t>
            </w:r>
          </w:p>
          <w:p w14:paraId="53C746DD" w14:textId="77777777" w:rsidR="00D27DAB" w:rsidRDefault="00D27DAB" w:rsidP="002B3B5D">
            <w:proofErr w:type="gramStart"/>
            <w:r>
              <w:t>legge</w:t>
            </w:r>
            <w:proofErr w:type="gramEnd"/>
            <w:r>
              <w:t xml:space="preserve"> frem et </w:t>
            </w:r>
            <w:r w:rsidR="002B3B5D">
              <w:t>viktig tema på.</w:t>
            </w:r>
            <w:r w:rsidR="00D113C0" w:rsidRPr="00D113C0">
              <w:t xml:space="preserve"> </w:t>
            </w:r>
            <w:r w:rsidR="002B3B5D">
              <w:t xml:space="preserve">Vi har lagt ut en artikkel med en felles holdning til hvordan vi forholder </w:t>
            </w:r>
          </w:p>
          <w:p w14:paraId="51EC99D2" w14:textId="1EF67BDB" w:rsidR="00D113C0" w:rsidRPr="00D113C0" w:rsidRDefault="002B3B5D" w:rsidP="002B3B5D">
            <w:proofErr w:type="gramStart"/>
            <w:r>
              <w:t>oss</w:t>
            </w:r>
            <w:proofErr w:type="gramEnd"/>
            <w:r>
              <w:t xml:space="preserve"> til temaet på </w:t>
            </w:r>
            <w:r w:rsidR="00D113C0" w:rsidRPr="00D113C0">
              <w:t>hjemmesiden.</w:t>
            </w:r>
          </w:p>
          <w:p w14:paraId="7CD5FDFA" w14:textId="77777777" w:rsidR="00D113C0" w:rsidRPr="00D113C0" w:rsidRDefault="00D113C0" w:rsidP="00D113C0"/>
          <w:p w14:paraId="387D6737" w14:textId="77777777" w:rsidR="00D113C0" w:rsidRDefault="00D113C0" w:rsidP="001A4BB0">
            <w:pPr>
              <w:pStyle w:val="Listeavsnitt"/>
              <w:numPr>
                <w:ilvl w:val="0"/>
                <w:numId w:val="38"/>
              </w:numPr>
              <w:rPr>
                <w:b/>
              </w:rPr>
            </w:pPr>
            <w:r w:rsidRPr="001A4BB0">
              <w:rPr>
                <w:b/>
              </w:rPr>
              <w:t>Røyke og snusforbud fra 1.oktober.</w:t>
            </w:r>
          </w:p>
          <w:p w14:paraId="594E83FD" w14:textId="74F936D0" w:rsidR="001A4BB0" w:rsidRPr="001A4BB0" w:rsidRDefault="001A4BB0" w:rsidP="001A4BB0">
            <w:r>
              <w:t xml:space="preserve">Det er innført røyke og snusforbud ved alle kommunale virksomheter fra 01.10.2015 </w:t>
            </w:r>
          </w:p>
          <w:p w14:paraId="3DED8B83" w14:textId="77777777" w:rsidR="00D113C0" w:rsidRPr="00D113C0" w:rsidRDefault="00D113C0" w:rsidP="00D113C0"/>
          <w:p w14:paraId="61834C33" w14:textId="77777777" w:rsidR="001A4BB0" w:rsidRDefault="00D113C0" w:rsidP="001A4BB0">
            <w:pPr>
              <w:pStyle w:val="Listeavsnitt"/>
              <w:numPr>
                <w:ilvl w:val="0"/>
                <w:numId w:val="38"/>
              </w:numPr>
              <w:rPr>
                <w:b/>
              </w:rPr>
            </w:pPr>
            <w:r w:rsidRPr="001A4BB0">
              <w:rPr>
                <w:b/>
              </w:rPr>
              <w:t>Færre møter i DS</w:t>
            </w:r>
          </w:p>
          <w:p w14:paraId="42777F8B" w14:textId="77777777" w:rsidR="001A4BB0" w:rsidRPr="00491E47" w:rsidRDefault="001A4BB0" w:rsidP="001A4BB0">
            <w:r>
              <w:t xml:space="preserve">Det vil legges opp til færre møter i </w:t>
            </w:r>
            <w:proofErr w:type="spellStart"/>
            <w:r>
              <w:t>Driftstyret</w:t>
            </w:r>
            <w:proofErr w:type="spellEnd"/>
            <w:r>
              <w:t xml:space="preserve"> </w:t>
            </w:r>
            <w:proofErr w:type="spellStart"/>
            <w:r>
              <w:t>jmfr</w:t>
            </w:r>
            <w:proofErr w:type="spellEnd"/>
            <w:r>
              <w:t xml:space="preserve">. Anbefalinger </w:t>
            </w:r>
            <w:proofErr w:type="spellStart"/>
            <w:r>
              <w:t>ifht</w:t>
            </w:r>
            <w:proofErr w:type="spellEnd"/>
            <w:r>
              <w:t>.</w:t>
            </w:r>
            <w:r w:rsidR="00D113C0" w:rsidRPr="001A4BB0">
              <w:rPr>
                <w:b/>
              </w:rPr>
              <w:t xml:space="preserve"> </w:t>
            </w:r>
            <w:proofErr w:type="gramStart"/>
            <w:r w:rsidRPr="00491E47">
              <w:t>budsjettet</w:t>
            </w:r>
            <w:proofErr w:type="gramEnd"/>
            <w:r w:rsidRPr="00491E47">
              <w:t>.</w:t>
            </w:r>
          </w:p>
          <w:p w14:paraId="498C0AF6" w14:textId="77777777" w:rsidR="00EA01C3" w:rsidRDefault="00EA01C3" w:rsidP="001A4BB0">
            <w:pPr>
              <w:rPr>
                <w:b/>
              </w:rPr>
            </w:pPr>
          </w:p>
          <w:p w14:paraId="7E4F0C9F" w14:textId="77777777" w:rsidR="00491E47" w:rsidRDefault="00491E47" w:rsidP="003C4F72">
            <w:pPr>
              <w:rPr>
                <w:b/>
                <w:sz w:val="24"/>
                <w:szCs w:val="24"/>
              </w:rPr>
            </w:pPr>
          </w:p>
          <w:p w14:paraId="646E4643" w14:textId="77777777" w:rsidR="003C4F72" w:rsidRPr="00167C44" w:rsidRDefault="003C4F72" w:rsidP="003C4F72">
            <w:pPr>
              <w:rPr>
                <w:b/>
                <w:sz w:val="24"/>
                <w:szCs w:val="24"/>
              </w:rPr>
            </w:pPr>
            <w:r w:rsidRPr="00167C44">
              <w:rPr>
                <w:b/>
                <w:sz w:val="24"/>
                <w:szCs w:val="24"/>
              </w:rPr>
              <w:t>Nytt fra Skolemiljøutvalget</w:t>
            </w:r>
          </w:p>
          <w:p w14:paraId="1F7CE4BC" w14:textId="77777777" w:rsidR="00EA01C3" w:rsidRDefault="00EA01C3" w:rsidP="00817B11">
            <w:pPr>
              <w:pStyle w:val="Listeavsnitt"/>
              <w:numPr>
                <w:ilvl w:val="0"/>
                <w:numId w:val="26"/>
              </w:numPr>
              <w:rPr>
                <w:sz w:val="24"/>
                <w:szCs w:val="24"/>
              </w:rPr>
            </w:pPr>
            <w:r>
              <w:rPr>
                <w:sz w:val="24"/>
                <w:szCs w:val="24"/>
              </w:rPr>
              <w:t>Utvalget har fått to nye medlemmer og 2 fortsetter fra tidligere.</w:t>
            </w:r>
          </w:p>
          <w:p w14:paraId="70FA45CA" w14:textId="77777777" w:rsidR="00D27DAB" w:rsidRDefault="00EA01C3" w:rsidP="00817B11">
            <w:pPr>
              <w:pStyle w:val="Listeavsnitt"/>
              <w:numPr>
                <w:ilvl w:val="0"/>
                <w:numId w:val="26"/>
              </w:numPr>
              <w:rPr>
                <w:sz w:val="24"/>
                <w:szCs w:val="24"/>
              </w:rPr>
            </w:pPr>
            <w:r>
              <w:rPr>
                <w:sz w:val="24"/>
                <w:szCs w:val="24"/>
              </w:rPr>
              <w:t xml:space="preserve">Samarbeid med Elevrådet. Trygghetsvakter – mange som meldte seg til dette. Dette vil </w:t>
            </w:r>
          </w:p>
          <w:p w14:paraId="799D0FBE" w14:textId="237DC852" w:rsidR="00EA01C3" w:rsidRPr="00D27DAB" w:rsidRDefault="00EA01C3" w:rsidP="00D27DAB">
            <w:pPr>
              <w:pStyle w:val="Listeavsnitt"/>
              <w:ind w:left="720"/>
              <w:rPr>
                <w:sz w:val="24"/>
                <w:szCs w:val="24"/>
              </w:rPr>
            </w:pPr>
            <w:proofErr w:type="gramStart"/>
            <w:r>
              <w:rPr>
                <w:sz w:val="24"/>
                <w:szCs w:val="24"/>
              </w:rPr>
              <w:t>foregår</w:t>
            </w:r>
            <w:proofErr w:type="gramEnd"/>
            <w:r>
              <w:rPr>
                <w:sz w:val="24"/>
                <w:szCs w:val="24"/>
              </w:rPr>
              <w:t xml:space="preserve"> mandag og </w:t>
            </w:r>
            <w:r w:rsidR="00D27DAB">
              <w:rPr>
                <w:sz w:val="24"/>
                <w:szCs w:val="24"/>
              </w:rPr>
              <w:t>f</w:t>
            </w:r>
            <w:r w:rsidRPr="00D27DAB">
              <w:rPr>
                <w:sz w:val="24"/>
                <w:szCs w:val="24"/>
              </w:rPr>
              <w:t xml:space="preserve">redag i storefri. </w:t>
            </w:r>
            <w:r w:rsidR="00D27DAB" w:rsidRPr="00D27DAB">
              <w:rPr>
                <w:sz w:val="24"/>
                <w:szCs w:val="24"/>
              </w:rPr>
              <w:t>(</w:t>
            </w:r>
            <w:proofErr w:type="gramStart"/>
            <w:r w:rsidR="00D27DAB" w:rsidRPr="00D27DAB">
              <w:rPr>
                <w:sz w:val="24"/>
                <w:szCs w:val="24"/>
              </w:rPr>
              <w:t>ref.</w:t>
            </w:r>
            <w:proofErr w:type="gramEnd"/>
            <w:r w:rsidRPr="00D27DAB">
              <w:rPr>
                <w:sz w:val="24"/>
                <w:szCs w:val="24"/>
              </w:rPr>
              <w:t xml:space="preserve"> Elevrådet)</w:t>
            </w:r>
          </w:p>
          <w:p w14:paraId="41AA1771" w14:textId="7CA9A55B" w:rsidR="00817B11" w:rsidRPr="00167C44" w:rsidRDefault="00817B11" w:rsidP="00817B11">
            <w:pPr>
              <w:pStyle w:val="Listeavsnitt"/>
              <w:numPr>
                <w:ilvl w:val="0"/>
                <w:numId w:val="26"/>
              </w:numPr>
              <w:rPr>
                <w:sz w:val="24"/>
                <w:szCs w:val="24"/>
              </w:rPr>
            </w:pPr>
            <w:r w:rsidRPr="00167C44">
              <w:rPr>
                <w:sz w:val="24"/>
                <w:szCs w:val="24"/>
              </w:rPr>
              <w:t>Vil ta opp resultatene fra Elevundersø</w:t>
            </w:r>
            <w:r w:rsidR="00EA01C3">
              <w:rPr>
                <w:sz w:val="24"/>
                <w:szCs w:val="24"/>
              </w:rPr>
              <w:t>kelsen og Trivselsundersøkelsen i SMU.</w:t>
            </w:r>
          </w:p>
          <w:p w14:paraId="6871DA91" w14:textId="77777777" w:rsidR="00E02A5E" w:rsidRPr="00167C44" w:rsidRDefault="00E02A5E" w:rsidP="00E02A5E">
            <w:pPr>
              <w:rPr>
                <w:sz w:val="24"/>
                <w:szCs w:val="24"/>
              </w:rPr>
            </w:pPr>
          </w:p>
          <w:p w14:paraId="56ECBB78" w14:textId="77777777" w:rsidR="003C4F72" w:rsidRPr="00167C44" w:rsidRDefault="003C4F72" w:rsidP="003C4F72">
            <w:pPr>
              <w:ind w:left="720"/>
              <w:rPr>
                <w:sz w:val="24"/>
                <w:szCs w:val="24"/>
              </w:rPr>
            </w:pPr>
          </w:p>
        </w:tc>
        <w:tc>
          <w:tcPr>
            <w:tcW w:w="3827" w:type="dxa"/>
            <w:tcBorders>
              <w:right w:val="nil"/>
            </w:tcBorders>
          </w:tcPr>
          <w:p w14:paraId="52E0C0D6" w14:textId="77777777" w:rsidR="001558AD" w:rsidRPr="00167C44" w:rsidRDefault="001558AD">
            <w:pPr>
              <w:rPr>
                <w:sz w:val="24"/>
                <w:szCs w:val="24"/>
              </w:rPr>
            </w:pPr>
          </w:p>
        </w:tc>
      </w:tr>
      <w:tr w:rsidR="001558AD" w:rsidRPr="00167C44" w14:paraId="1D3808F1"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133999A9" w14:textId="01D76779" w:rsidR="00EA01C3" w:rsidRDefault="00EA01C3">
            <w:pPr>
              <w:rPr>
                <w:sz w:val="24"/>
                <w:szCs w:val="24"/>
              </w:rPr>
            </w:pPr>
          </w:p>
          <w:p w14:paraId="65F1E046" w14:textId="69271D56" w:rsidR="001558AD" w:rsidRPr="00167C44" w:rsidRDefault="00DD182C">
            <w:pPr>
              <w:rPr>
                <w:sz w:val="24"/>
                <w:szCs w:val="24"/>
              </w:rPr>
            </w:pPr>
            <w:r>
              <w:rPr>
                <w:sz w:val="24"/>
                <w:szCs w:val="24"/>
              </w:rPr>
              <w:t>17</w:t>
            </w:r>
            <w:r w:rsidR="00E02A5E" w:rsidRPr="00167C44">
              <w:rPr>
                <w:sz w:val="24"/>
                <w:szCs w:val="24"/>
              </w:rPr>
              <w:t>/15</w:t>
            </w:r>
          </w:p>
        </w:tc>
        <w:tc>
          <w:tcPr>
            <w:tcW w:w="10632" w:type="dxa"/>
            <w:gridSpan w:val="5"/>
            <w:tcBorders>
              <w:right w:val="nil"/>
            </w:tcBorders>
            <w:tcMar>
              <w:left w:w="68" w:type="dxa"/>
            </w:tcMar>
          </w:tcPr>
          <w:p w14:paraId="5532F73A" w14:textId="77777777" w:rsidR="00EA01C3" w:rsidRDefault="00EA01C3" w:rsidP="003C4F72">
            <w:pPr>
              <w:rPr>
                <w:rFonts w:ascii="Calibri" w:eastAsia="Calibri" w:hAnsi="Calibri"/>
                <w:b/>
                <w:spacing w:val="0"/>
                <w:sz w:val="24"/>
                <w:szCs w:val="24"/>
                <w:lang w:eastAsia="en-US"/>
              </w:rPr>
            </w:pPr>
          </w:p>
          <w:p w14:paraId="0B35C00A" w14:textId="77777777" w:rsidR="003C4F72" w:rsidRPr="00167C44" w:rsidRDefault="003C4F72" w:rsidP="003C4F72">
            <w:pPr>
              <w:rPr>
                <w:rFonts w:ascii="Calibri" w:eastAsia="Calibri" w:hAnsi="Calibri"/>
                <w:b/>
                <w:spacing w:val="0"/>
                <w:sz w:val="24"/>
                <w:szCs w:val="24"/>
                <w:lang w:eastAsia="en-US"/>
              </w:rPr>
            </w:pPr>
            <w:r w:rsidRPr="00167C44">
              <w:rPr>
                <w:rFonts w:ascii="Calibri" w:eastAsia="Calibri" w:hAnsi="Calibri"/>
                <w:b/>
                <w:spacing w:val="0"/>
                <w:sz w:val="24"/>
                <w:szCs w:val="24"/>
                <w:lang w:eastAsia="en-US"/>
              </w:rPr>
              <w:t>Nytt fra SFO:</w:t>
            </w:r>
          </w:p>
          <w:p w14:paraId="623F6FCA" w14:textId="58A44328" w:rsidR="00E02A5E" w:rsidRPr="00167C44" w:rsidRDefault="00817B11" w:rsidP="00E02A5E">
            <w:pPr>
              <w:pStyle w:val="Sluttnotetekst"/>
              <w:numPr>
                <w:ilvl w:val="0"/>
                <w:numId w:val="23"/>
              </w:numPr>
              <w:spacing w:line="240" w:lineRule="auto"/>
              <w:rPr>
                <w:sz w:val="24"/>
                <w:szCs w:val="24"/>
              </w:rPr>
            </w:pPr>
            <w:r w:rsidRPr="00167C44">
              <w:rPr>
                <w:sz w:val="24"/>
                <w:szCs w:val="24"/>
              </w:rPr>
              <w:t>Nadine har</w:t>
            </w:r>
            <w:r w:rsidR="00EA01C3">
              <w:rPr>
                <w:sz w:val="24"/>
                <w:szCs w:val="24"/>
              </w:rPr>
              <w:t xml:space="preserve"> fremdeles permisjon i 50%.</w:t>
            </w:r>
            <w:r w:rsidRPr="00167C44">
              <w:rPr>
                <w:sz w:val="24"/>
                <w:szCs w:val="24"/>
              </w:rPr>
              <w:t xml:space="preserve"> Vikar i 50% når Nadine ikke er på jobb.</w:t>
            </w:r>
          </w:p>
          <w:p w14:paraId="2B7AC363" w14:textId="77777777" w:rsidR="00D27DAB" w:rsidRDefault="00EA01C3" w:rsidP="00EA01C3">
            <w:pPr>
              <w:pStyle w:val="Sluttnotetekst"/>
              <w:numPr>
                <w:ilvl w:val="0"/>
                <w:numId w:val="23"/>
              </w:numPr>
              <w:spacing w:line="240" w:lineRule="auto"/>
              <w:rPr>
                <w:sz w:val="24"/>
                <w:szCs w:val="24"/>
              </w:rPr>
            </w:pPr>
            <w:r>
              <w:rPr>
                <w:sz w:val="24"/>
                <w:szCs w:val="24"/>
              </w:rPr>
              <w:t xml:space="preserve">Har hatt en god oppstart hvor hun har vært tilstede hver dag for personalet og foreldre. </w:t>
            </w:r>
          </w:p>
          <w:p w14:paraId="099F0838" w14:textId="5171CB4F" w:rsidR="00715CF4" w:rsidRDefault="00EA01C3" w:rsidP="00D27DAB">
            <w:pPr>
              <w:pStyle w:val="Sluttnotetekst"/>
              <w:spacing w:line="240" w:lineRule="auto"/>
              <w:ind w:left="720"/>
              <w:rPr>
                <w:sz w:val="24"/>
                <w:szCs w:val="24"/>
              </w:rPr>
            </w:pPr>
            <w:r>
              <w:rPr>
                <w:sz w:val="24"/>
                <w:szCs w:val="24"/>
              </w:rPr>
              <w:t>Dette har gitt gode resultater og de er veldig fornøyde med oppstarten dette året.</w:t>
            </w:r>
          </w:p>
          <w:p w14:paraId="5DF01548" w14:textId="77777777" w:rsidR="00EA01C3" w:rsidRDefault="00EA01C3" w:rsidP="00EA01C3">
            <w:pPr>
              <w:pStyle w:val="Sluttnotetekst"/>
              <w:numPr>
                <w:ilvl w:val="0"/>
                <w:numId w:val="23"/>
              </w:numPr>
              <w:spacing w:line="240" w:lineRule="auto"/>
              <w:rPr>
                <w:sz w:val="24"/>
                <w:szCs w:val="24"/>
              </w:rPr>
            </w:pPr>
            <w:r>
              <w:rPr>
                <w:sz w:val="24"/>
                <w:szCs w:val="24"/>
              </w:rPr>
              <w:t>Det er 59 nye barn på SFO dette året.</w:t>
            </w:r>
          </w:p>
          <w:p w14:paraId="15918771" w14:textId="77777777" w:rsidR="00D27DAB" w:rsidRDefault="00EA01C3" w:rsidP="00124B85">
            <w:pPr>
              <w:pStyle w:val="Sluttnotetekst"/>
              <w:numPr>
                <w:ilvl w:val="0"/>
                <w:numId w:val="23"/>
              </w:numPr>
              <w:spacing w:line="240" w:lineRule="auto"/>
              <w:rPr>
                <w:sz w:val="24"/>
                <w:szCs w:val="24"/>
              </w:rPr>
            </w:pPr>
            <w:r>
              <w:rPr>
                <w:sz w:val="24"/>
                <w:szCs w:val="24"/>
              </w:rPr>
              <w:t xml:space="preserve">Har gjennomført vellykkede planleggingsdager med en kombinasjon av faglig påfyll </w:t>
            </w:r>
            <w:proofErr w:type="gramStart"/>
            <w:r w:rsidR="00124B85">
              <w:rPr>
                <w:sz w:val="24"/>
                <w:szCs w:val="24"/>
              </w:rPr>
              <w:t>( Frode</w:t>
            </w:r>
            <w:proofErr w:type="gramEnd"/>
            <w:r w:rsidR="00124B85">
              <w:rPr>
                <w:sz w:val="24"/>
                <w:szCs w:val="24"/>
              </w:rPr>
              <w:t xml:space="preserve"> Jøssang)</w:t>
            </w:r>
            <w:r>
              <w:rPr>
                <w:sz w:val="24"/>
                <w:szCs w:val="24"/>
              </w:rPr>
              <w:t>og praktiske forberedelser.</w:t>
            </w:r>
            <w:r w:rsidR="00124B85">
              <w:rPr>
                <w:sz w:val="24"/>
                <w:szCs w:val="24"/>
              </w:rPr>
              <w:t xml:space="preserve"> Vi har også valgt å gå hele personalgruppen på </w:t>
            </w:r>
          </w:p>
          <w:p w14:paraId="4D618F32" w14:textId="0B05C98E" w:rsidR="00124B85" w:rsidRPr="00124B85" w:rsidRDefault="00124B85" w:rsidP="00D27DAB">
            <w:pPr>
              <w:pStyle w:val="Sluttnotetekst"/>
              <w:spacing w:line="240" w:lineRule="auto"/>
              <w:ind w:left="720"/>
              <w:rPr>
                <w:sz w:val="24"/>
                <w:szCs w:val="24"/>
              </w:rPr>
            </w:pPr>
            <w:proofErr w:type="gramStart"/>
            <w:r>
              <w:rPr>
                <w:sz w:val="24"/>
                <w:szCs w:val="24"/>
              </w:rPr>
              <w:t>filmen</w:t>
            </w:r>
            <w:proofErr w:type="gramEnd"/>
            <w:r>
              <w:rPr>
                <w:sz w:val="24"/>
                <w:szCs w:val="24"/>
              </w:rPr>
              <w:t xml:space="preserve"> «Innsiden ut», som også skolen skal vise for elevene.</w:t>
            </w:r>
          </w:p>
          <w:p w14:paraId="1F55D373" w14:textId="77777777" w:rsidR="00EA01C3" w:rsidRDefault="00EA01C3" w:rsidP="00EA01C3">
            <w:pPr>
              <w:pStyle w:val="Sluttnotetekst"/>
              <w:numPr>
                <w:ilvl w:val="0"/>
                <w:numId w:val="23"/>
              </w:numPr>
              <w:spacing w:line="240" w:lineRule="auto"/>
              <w:rPr>
                <w:sz w:val="24"/>
                <w:szCs w:val="24"/>
              </w:rPr>
            </w:pPr>
            <w:r>
              <w:rPr>
                <w:sz w:val="24"/>
                <w:szCs w:val="24"/>
              </w:rPr>
              <w:t>Det er en nyansatt på SFO som skal følge et barn med spesielle utfordringer.</w:t>
            </w:r>
          </w:p>
          <w:p w14:paraId="55192546" w14:textId="77777777" w:rsidR="00EA01C3" w:rsidRDefault="007E3246" w:rsidP="00EA01C3">
            <w:pPr>
              <w:pStyle w:val="Sluttnotetekst"/>
              <w:numPr>
                <w:ilvl w:val="0"/>
                <w:numId w:val="23"/>
              </w:numPr>
              <w:spacing w:line="240" w:lineRule="auto"/>
              <w:rPr>
                <w:sz w:val="24"/>
                <w:szCs w:val="24"/>
              </w:rPr>
            </w:pPr>
            <w:r>
              <w:rPr>
                <w:sz w:val="24"/>
                <w:szCs w:val="24"/>
              </w:rPr>
              <w:t>Det er gjennomført oppstartsmøter med alle nye foreldre.</w:t>
            </w:r>
          </w:p>
          <w:p w14:paraId="7811F558" w14:textId="77777777" w:rsidR="00D27DAB" w:rsidRDefault="007E3246" w:rsidP="00EA01C3">
            <w:pPr>
              <w:pStyle w:val="Sluttnotetekst"/>
              <w:numPr>
                <w:ilvl w:val="0"/>
                <w:numId w:val="23"/>
              </w:numPr>
              <w:spacing w:line="240" w:lineRule="auto"/>
              <w:rPr>
                <w:sz w:val="24"/>
                <w:szCs w:val="24"/>
              </w:rPr>
            </w:pPr>
            <w:r>
              <w:rPr>
                <w:sz w:val="24"/>
                <w:szCs w:val="24"/>
              </w:rPr>
              <w:t xml:space="preserve">Planene er klare for ulike grupper for skoleåret 2016/2017. Vi legger opp til så mange aktiviteter </w:t>
            </w:r>
          </w:p>
          <w:p w14:paraId="3425CECA" w14:textId="77777777" w:rsidR="00D27DAB" w:rsidRDefault="007E3246" w:rsidP="00D27DAB">
            <w:pPr>
              <w:pStyle w:val="Sluttnotetekst"/>
              <w:spacing w:line="240" w:lineRule="auto"/>
              <w:ind w:left="720"/>
              <w:rPr>
                <w:sz w:val="24"/>
                <w:szCs w:val="24"/>
              </w:rPr>
            </w:pPr>
            <w:proofErr w:type="gramStart"/>
            <w:r>
              <w:rPr>
                <w:sz w:val="24"/>
                <w:szCs w:val="24"/>
              </w:rPr>
              <w:t>vi</w:t>
            </w:r>
            <w:proofErr w:type="gramEnd"/>
            <w:r>
              <w:rPr>
                <w:sz w:val="24"/>
                <w:szCs w:val="24"/>
              </w:rPr>
              <w:t xml:space="preserve"> klarer </w:t>
            </w:r>
            <w:proofErr w:type="spellStart"/>
            <w:r>
              <w:rPr>
                <w:sz w:val="24"/>
                <w:szCs w:val="24"/>
              </w:rPr>
              <w:t>ifht</w:t>
            </w:r>
            <w:proofErr w:type="spellEnd"/>
            <w:r>
              <w:rPr>
                <w:sz w:val="24"/>
                <w:szCs w:val="24"/>
              </w:rPr>
              <w:t xml:space="preserve"> bemanning og det vi mener at er riktig </w:t>
            </w:r>
            <w:proofErr w:type="spellStart"/>
            <w:r>
              <w:rPr>
                <w:sz w:val="24"/>
                <w:szCs w:val="24"/>
              </w:rPr>
              <w:t>ifht</w:t>
            </w:r>
            <w:proofErr w:type="spellEnd"/>
            <w:r>
              <w:rPr>
                <w:sz w:val="24"/>
                <w:szCs w:val="24"/>
              </w:rPr>
              <w:t xml:space="preserve"> barnas behov. Vi ønsker at SFO skal </w:t>
            </w:r>
          </w:p>
          <w:p w14:paraId="13FB8B18" w14:textId="77777777" w:rsidR="00D27DAB" w:rsidRDefault="007E3246" w:rsidP="00D27DAB">
            <w:pPr>
              <w:pStyle w:val="Sluttnotetekst"/>
              <w:spacing w:line="240" w:lineRule="auto"/>
              <w:ind w:left="720"/>
              <w:rPr>
                <w:sz w:val="24"/>
                <w:szCs w:val="24"/>
              </w:rPr>
            </w:pPr>
            <w:proofErr w:type="gramStart"/>
            <w:r>
              <w:rPr>
                <w:sz w:val="24"/>
                <w:szCs w:val="24"/>
              </w:rPr>
              <w:t>være</w:t>
            </w:r>
            <w:proofErr w:type="gramEnd"/>
            <w:r>
              <w:rPr>
                <w:sz w:val="24"/>
                <w:szCs w:val="24"/>
              </w:rPr>
              <w:t xml:space="preserve"> en arena som legger til rette for mye frilek. Dette er et stort behov hos barna selv, selv om kanskje vi voksne og foreldre noen ganger ønsker mer organiserte aktiviteter. Her støtter vi </w:t>
            </w:r>
          </w:p>
          <w:p w14:paraId="312CFA0F" w14:textId="77777777" w:rsidR="00D27DAB" w:rsidRDefault="00D27DAB" w:rsidP="00D27DAB">
            <w:pPr>
              <w:pStyle w:val="Sluttnotetekst"/>
              <w:spacing w:line="240" w:lineRule="auto"/>
              <w:rPr>
                <w:sz w:val="24"/>
                <w:szCs w:val="24"/>
              </w:rPr>
            </w:pPr>
            <w:r>
              <w:rPr>
                <w:sz w:val="24"/>
                <w:szCs w:val="24"/>
              </w:rPr>
              <w:t xml:space="preserve">            </w:t>
            </w:r>
            <w:proofErr w:type="gramStart"/>
            <w:r w:rsidR="00491E47">
              <w:rPr>
                <w:sz w:val="24"/>
                <w:szCs w:val="24"/>
              </w:rPr>
              <w:t>o</w:t>
            </w:r>
            <w:r>
              <w:rPr>
                <w:sz w:val="24"/>
                <w:szCs w:val="24"/>
              </w:rPr>
              <w:t>ss</w:t>
            </w:r>
            <w:proofErr w:type="gramEnd"/>
            <w:r>
              <w:rPr>
                <w:sz w:val="24"/>
                <w:szCs w:val="24"/>
              </w:rPr>
              <w:t xml:space="preserve"> til forskning som sier hvor </w:t>
            </w:r>
            <w:r w:rsidR="007E3246">
              <w:rPr>
                <w:sz w:val="24"/>
                <w:szCs w:val="24"/>
              </w:rPr>
              <w:t>viktig det er at barna selv får eie le</w:t>
            </w:r>
            <w:r>
              <w:rPr>
                <w:sz w:val="24"/>
                <w:szCs w:val="24"/>
              </w:rPr>
              <w:t>ken.</w:t>
            </w:r>
          </w:p>
          <w:p w14:paraId="76677B5F" w14:textId="7FAB9B69" w:rsidR="007E3246" w:rsidRPr="00715CF4" w:rsidRDefault="00D27DAB" w:rsidP="00D27DAB">
            <w:pPr>
              <w:pStyle w:val="Sluttnotetekst"/>
              <w:spacing w:line="240" w:lineRule="auto"/>
              <w:rPr>
                <w:sz w:val="24"/>
                <w:szCs w:val="24"/>
              </w:rPr>
            </w:pPr>
            <w:r>
              <w:rPr>
                <w:sz w:val="24"/>
                <w:szCs w:val="24"/>
              </w:rPr>
              <w:t xml:space="preserve">           </w:t>
            </w:r>
            <w:r w:rsidR="007E3246">
              <w:rPr>
                <w:sz w:val="24"/>
                <w:szCs w:val="24"/>
              </w:rPr>
              <w:t>Her foregår mye sosial læring.</w:t>
            </w:r>
          </w:p>
        </w:tc>
        <w:tc>
          <w:tcPr>
            <w:tcW w:w="3827" w:type="dxa"/>
            <w:tcBorders>
              <w:right w:val="nil"/>
            </w:tcBorders>
          </w:tcPr>
          <w:p w14:paraId="7AF4D263" w14:textId="77777777" w:rsidR="001558AD" w:rsidRPr="00167C44" w:rsidRDefault="001558AD">
            <w:pPr>
              <w:rPr>
                <w:sz w:val="24"/>
                <w:szCs w:val="24"/>
              </w:rPr>
            </w:pPr>
          </w:p>
        </w:tc>
      </w:tr>
      <w:tr w:rsidR="003C4F72" w:rsidRPr="00167C44" w14:paraId="2612975A"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09BBCB76" w14:textId="2581CD3E" w:rsidR="003C4F72" w:rsidRPr="00167C44" w:rsidRDefault="00DD182C">
            <w:pPr>
              <w:rPr>
                <w:sz w:val="24"/>
                <w:szCs w:val="24"/>
              </w:rPr>
            </w:pPr>
            <w:r>
              <w:rPr>
                <w:sz w:val="24"/>
                <w:szCs w:val="24"/>
              </w:rPr>
              <w:t>18</w:t>
            </w:r>
            <w:r w:rsidR="00E02A5E" w:rsidRPr="00167C44">
              <w:rPr>
                <w:sz w:val="24"/>
                <w:szCs w:val="24"/>
              </w:rPr>
              <w:t>/15</w:t>
            </w:r>
          </w:p>
        </w:tc>
        <w:tc>
          <w:tcPr>
            <w:tcW w:w="10632" w:type="dxa"/>
            <w:gridSpan w:val="5"/>
            <w:tcBorders>
              <w:right w:val="nil"/>
            </w:tcBorders>
            <w:tcMar>
              <w:left w:w="68" w:type="dxa"/>
            </w:tcMar>
          </w:tcPr>
          <w:p w14:paraId="55A008A5" w14:textId="77777777" w:rsidR="00DD182C" w:rsidRDefault="00DD182C" w:rsidP="00DD182C">
            <w:pPr>
              <w:pStyle w:val="Sluttnotetekst"/>
              <w:spacing w:line="240" w:lineRule="auto"/>
              <w:rPr>
                <w:b/>
              </w:rPr>
            </w:pPr>
          </w:p>
          <w:p w14:paraId="25091682" w14:textId="77777777" w:rsidR="00DD182C" w:rsidRDefault="00DD182C" w:rsidP="00DD182C">
            <w:pPr>
              <w:pStyle w:val="Sluttnotetekst"/>
              <w:numPr>
                <w:ilvl w:val="0"/>
                <w:numId w:val="42"/>
              </w:numPr>
              <w:spacing w:line="240" w:lineRule="auto"/>
              <w:rPr>
                <w:b/>
              </w:rPr>
            </w:pPr>
            <w:r>
              <w:rPr>
                <w:b/>
              </w:rPr>
              <w:t>Skoleruta 2016 – 2017</w:t>
            </w:r>
          </w:p>
          <w:p w14:paraId="75760DD1" w14:textId="77777777" w:rsidR="00D27DAB" w:rsidRDefault="00DD182C" w:rsidP="00DD182C">
            <w:pPr>
              <w:pStyle w:val="Sluttnotetekst"/>
              <w:spacing w:line="240" w:lineRule="auto"/>
            </w:pPr>
            <w:r w:rsidRPr="005C1EF3">
              <w:t xml:space="preserve">I direktørens forslag til skolerute har skolelederne i bydelen anbefalt følgende endring. 26.mai er </w:t>
            </w:r>
          </w:p>
          <w:p w14:paraId="215ED139" w14:textId="77777777" w:rsidR="00D27DAB" w:rsidRDefault="00DD182C" w:rsidP="00DD182C">
            <w:pPr>
              <w:pStyle w:val="Sluttnotetekst"/>
              <w:spacing w:line="240" w:lineRule="auto"/>
            </w:pPr>
            <w:proofErr w:type="gramStart"/>
            <w:r w:rsidRPr="005C1EF3">
              <w:t>en</w:t>
            </w:r>
            <w:proofErr w:type="gramEnd"/>
            <w:r w:rsidRPr="005C1EF3">
              <w:t xml:space="preserve"> inneklemt arbeidsdag og erfaring har vis at mange foreldre søker fri til sine barn slike dager. </w:t>
            </w:r>
          </w:p>
          <w:p w14:paraId="3CE68E6D" w14:textId="77777777" w:rsidR="00D27DAB" w:rsidRDefault="00DD182C" w:rsidP="00DD182C">
            <w:pPr>
              <w:pStyle w:val="Sluttnotetekst"/>
              <w:spacing w:line="240" w:lineRule="auto"/>
            </w:pPr>
            <w:r w:rsidRPr="005C1EF3">
              <w:t>Skolen anbefaler at denne dagen gjøres til en fridag.</w:t>
            </w:r>
            <w:r>
              <w:t xml:space="preserve"> Alle barn skal ha 190 skoledager. Vi har derfor </w:t>
            </w:r>
          </w:p>
          <w:p w14:paraId="68B13072" w14:textId="73F2C283" w:rsidR="00DD182C" w:rsidRPr="005C1EF3" w:rsidRDefault="00DD182C" w:rsidP="00DD182C">
            <w:pPr>
              <w:pStyle w:val="Sluttnotetekst"/>
              <w:spacing w:line="240" w:lineRule="auto"/>
            </w:pPr>
            <w:proofErr w:type="gramStart"/>
            <w:r>
              <w:t>satt</w:t>
            </w:r>
            <w:proofErr w:type="gramEnd"/>
            <w:r>
              <w:t xml:space="preserve"> tirsdag 18.april som skoledag. </w:t>
            </w:r>
          </w:p>
          <w:p w14:paraId="709C8098" w14:textId="431D1067" w:rsidR="00DD182C" w:rsidRPr="005C1EF3" w:rsidRDefault="00DD182C" w:rsidP="00DD182C">
            <w:pPr>
              <w:pStyle w:val="Sluttnotetekst"/>
              <w:spacing w:line="240" w:lineRule="auto"/>
            </w:pPr>
            <w:r w:rsidRPr="005C1EF3">
              <w:t>Direktøren ber skoler i bydelen om å samordne planleggingsdagene så langt det er mulig, slik at foreldre med barn på ulike skoler/barnehager slipper å ta uforholdsmessig mange feriedager.</w:t>
            </w:r>
          </w:p>
          <w:p w14:paraId="3EFE38BC" w14:textId="77777777" w:rsidR="00DD182C" w:rsidRPr="005C1EF3" w:rsidRDefault="00DD182C" w:rsidP="00DD182C">
            <w:pPr>
              <w:pStyle w:val="Sluttnotetekst"/>
              <w:spacing w:line="240" w:lineRule="auto"/>
            </w:pPr>
            <w:r w:rsidRPr="005C1EF3">
              <w:t>Høst og vinterferie er samordnet med skoleruta til videregående opplæring.</w:t>
            </w:r>
          </w:p>
          <w:p w14:paraId="39D36554" w14:textId="77777777" w:rsidR="00DD182C" w:rsidRPr="005C1EF3" w:rsidRDefault="00DD182C" w:rsidP="00DD182C">
            <w:pPr>
              <w:pStyle w:val="Sluttnotetekst"/>
              <w:spacing w:line="240" w:lineRule="auto"/>
            </w:pPr>
            <w:r w:rsidRPr="005C1EF3">
              <w:t>Ellers er de øvrige dagene samordnet innad i bydelen så langt det har vært mulig.</w:t>
            </w:r>
          </w:p>
          <w:bookmarkStart w:id="1" w:name="_MON_1517225385"/>
          <w:bookmarkEnd w:id="1"/>
          <w:p w14:paraId="7DE329F8" w14:textId="77777777" w:rsidR="00DD182C" w:rsidRDefault="00DD182C" w:rsidP="00DD182C">
            <w:pPr>
              <w:pStyle w:val="Sluttnotetekst"/>
              <w:spacing w:line="240" w:lineRule="auto"/>
              <w:rPr>
                <w:b/>
              </w:rPr>
            </w:pPr>
            <w:r>
              <w:object w:dxaOrig="1531" w:dyaOrig="991" w14:anchorId="153B7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76.5pt;height:49.5pt" o:ole="">
                  <v:imagedata r:id="rId11" o:title=""/>
                </v:shape>
                <o:OLEObject Type="Embed" ProgID="Word.Document.12" ShapeID="_x0000_i1254" DrawAspect="Icon" ObjectID="_1517246758" r:id="rId12">
                  <o:FieldCodes>\s</o:FieldCodes>
                </o:OLEObject>
              </w:object>
            </w:r>
          </w:p>
          <w:p w14:paraId="0ECE02DC" w14:textId="77777777" w:rsidR="00DD182C" w:rsidRPr="00C970D2" w:rsidRDefault="00DD182C" w:rsidP="00DD182C">
            <w:pPr>
              <w:pStyle w:val="Sluttnotetekst"/>
              <w:spacing w:line="240" w:lineRule="auto"/>
            </w:pPr>
          </w:p>
          <w:p w14:paraId="10507DD4" w14:textId="77777777" w:rsidR="00DD182C" w:rsidRPr="00667ED2" w:rsidRDefault="00DD182C" w:rsidP="00DD182C">
            <w:pPr>
              <w:pStyle w:val="Sluttnotetekst"/>
              <w:spacing w:line="240" w:lineRule="auto"/>
              <w:rPr>
                <w:b/>
                <w:u w:val="single"/>
              </w:rPr>
            </w:pPr>
            <w:r w:rsidRPr="00667ED2">
              <w:rPr>
                <w:b/>
                <w:u w:val="single"/>
              </w:rPr>
              <w:t>Forslag til vedtak:</w:t>
            </w:r>
          </w:p>
          <w:p w14:paraId="4D0B2026" w14:textId="77777777" w:rsidR="00D27DAB" w:rsidRDefault="00DD182C" w:rsidP="00DD182C">
            <w:pPr>
              <w:pStyle w:val="Sluttnotetekst"/>
              <w:spacing w:line="240" w:lineRule="auto"/>
            </w:pPr>
            <w:r>
              <w:t xml:space="preserve">Lassa skole tar utgangspunkt i </w:t>
            </w:r>
            <w:proofErr w:type="spellStart"/>
            <w:r>
              <w:t>Kannik</w:t>
            </w:r>
            <w:proofErr w:type="spellEnd"/>
            <w:r>
              <w:t xml:space="preserve"> skole sin skolerute for 2016 – 2017 og ønsker følgende </w:t>
            </w:r>
          </w:p>
          <w:p w14:paraId="1C20F55E" w14:textId="3EDD3EC0" w:rsidR="00DD182C" w:rsidRDefault="00DD182C" w:rsidP="00DD182C">
            <w:pPr>
              <w:pStyle w:val="Sluttnotetekst"/>
              <w:spacing w:line="240" w:lineRule="auto"/>
            </w:pPr>
            <w:proofErr w:type="gramStart"/>
            <w:r>
              <w:t>planleggingsdager</w:t>
            </w:r>
            <w:proofErr w:type="gramEnd"/>
            <w:r>
              <w:t xml:space="preserve">: </w:t>
            </w:r>
          </w:p>
          <w:p w14:paraId="053708C6" w14:textId="77777777" w:rsidR="00DD182C" w:rsidRPr="00A362C9" w:rsidRDefault="00DD182C" w:rsidP="00DD182C">
            <w:pPr>
              <w:pStyle w:val="Sluttnotetekst"/>
              <w:spacing w:line="240" w:lineRule="auto"/>
              <w:rPr>
                <w:u w:val="single"/>
              </w:rPr>
            </w:pPr>
            <w:r w:rsidRPr="00667ED2">
              <w:rPr>
                <w:b/>
                <w:u w:val="single"/>
              </w:rPr>
              <w:t>Planleggingsdager skole</w:t>
            </w:r>
            <w:r w:rsidRPr="00A362C9">
              <w:rPr>
                <w:u w:val="single"/>
              </w:rPr>
              <w:t>:</w:t>
            </w:r>
          </w:p>
          <w:p w14:paraId="2B584323" w14:textId="77777777" w:rsidR="00DD182C" w:rsidRDefault="00DD182C" w:rsidP="00DD182C">
            <w:pPr>
              <w:pStyle w:val="Sluttnotetekst"/>
              <w:spacing w:line="240" w:lineRule="auto"/>
            </w:pPr>
            <w:r>
              <w:t>15.,16. og 17.august</w:t>
            </w:r>
          </w:p>
          <w:p w14:paraId="741459D2" w14:textId="77777777" w:rsidR="00DD182C" w:rsidRDefault="00DD182C" w:rsidP="00DD182C">
            <w:pPr>
              <w:pStyle w:val="Sluttnotetekst"/>
              <w:spacing w:line="240" w:lineRule="auto"/>
            </w:pPr>
            <w:r>
              <w:t>18. nov</w:t>
            </w:r>
          </w:p>
          <w:p w14:paraId="4BC6D1C3" w14:textId="77777777" w:rsidR="00DD182C" w:rsidRDefault="00DD182C" w:rsidP="00DD182C">
            <w:pPr>
              <w:pStyle w:val="Sluttnotetekst"/>
              <w:spacing w:line="240" w:lineRule="auto"/>
            </w:pPr>
            <w:r>
              <w:t>2.januar</w:t>
            </w:r>
          </w:p>
          <w:p w14:paraId="256A0513" w14:textId="77777777" w:rsidR="00DD182C" w:rsidRDefault="00DD182C" w:rsidP="00DD182C">
            <w:pPr>
              <w:pStyle w:val="Sluttnotetekst"/>
              <w:spacing w:line="240" w:lineRule="auto"/>
            </w:pPr>
            <w:r>
              <w:t>2 kvelder våren 2017</w:t>
            </w:r>
          </w:p>
          <w:p w14:paraId="6F517E92" w14:textId="77777777" w:rsidR="00DD182C" w:rsidRDefault="00DD182C" w:rsidP="00DD182C">
            <w:pPr>
              <w:pStyle w:val="Sluttnotetekst"/>
              <w:spacing w:line="240" w:lineRule="auto"/>
            </w:pPr>
          </w:p>
          <w:p w14:paraId="24718A9F" w14:textId="77777777" w:rsidR="00DD182C" w:rsidRPr="00E95C78" w:rsidRDefault="00DD182C" w:rsidP="00DD182C">
            <w:pPr>
              <w:pStyle w:val="Sluttnotetekst"/>
              <w:spacing w:line="240" w:lineRule="auto"/>
              <w:rPr>
                <w:b/>
                <w:u w:val="single"/>
              </w:rPr>
            </w:pPr>
            <w:r w:rsidRPr="00E95C78">
              <w:rPr>
                <w:b/>
                <w:u w:val="single"/>
              </w:rPr>
              <w:t>Forslag planleggingsdager SFO:</w:t>
            </w:r>
          </w:p>
          <w:p w14:paraId="32DFB8AC" w14:textId="77777777" w:rsidR="00DD182C" w:rsidRDefault="00DD182C" w:rsidP="00DD182C">
            <w:pPr>
              <w:pStyle w:val="Sluttnotetekst"/>
              <w:spacing w:line="240" w:lineRule="auto"/>
            </w:pPr>
            <w:r>
              <w:t>1.og 2.aug</w:t>
            </w:r>
          </w:p>
          <w:p w14:paraId="4BBC8031" w14:textId="77777777" w:rsidR="00DD182C" w:rsidRDefault="00DD182C" w:rsidP="00DD182C">
            <w:pPr>
              <w:pStyle w:val="Sluttnotetekst"/>
              <w:spacing w:line="240" w:lineRule="auto"/>
            </w:pPr>
            <w:r>
              <w:t>14.okt</w:t>
            </w:r>
          </w:p>
          <w:p w14:paraId="198EAC3F" w14:textId="77777777" w:rsidR="00DD182C" w:rsidRDefault="00DD182C" w:rsidP="00DD182C">
            <w:pPr>
              <w:pStyle w:val="Sluttnotetekst"/>
              <w:spacing w:line="240" w:lineRule="auto"/>
            </w:pPr>
            <w:r>
              <w:t>18.okt</w:t>
            </w:r>
          </w:p>
          <w:p w14:paraId="53237846" w14:textId="77777777" w:rsidR="003C4F72" w:rsidRDefault="003C4F72" w:rsidP="003C4F72">
            <w:pPr>
              <w:rPr>
                <w:rFonts w:ascii="Calibri" w:eastAsia="Calibri" w:hAnsi="Calibri"/>
                <w:spacing w:val="0"/>
                <w:sz w:val="24"/>
                <w:szCs w:val="24"/>
                <w:lang w:eastAsia="en-US"/>
              </w:rPr>
            </w:pPr>
          </w:p>
          <w:p w14:paraId="12CA0381" w14:textId="77777777" w:rsidR="00DD182C" w:rsidRPr="0012640A" w:rsidRDefault="00DD182C" w:rsidP="003C4F72">
            <w:pPr>
              <w:rPr>
                <w:rFonts w:ascii="Calibri" w:eastAsia="Calibri" w:hAnsi="Calibri"/>
                <w:b/>
                <w:spacing w:val="0"/>
                <w:sz w:val="24"/>
                <w:szCs w:val="24"/>
                <w:u w:val="single"/>
                <w:lang w:eastAsia="en-US"/>
              </w:rPr>
            </w:pPr>
            <w:r w:rsidRPr="0012640A">
              <w:rPr>
                <w:rFonts w:ascii="Calibri" w:eastAsia="Calibri" w:hAnsi="Calibri"/>
                <w:b/>
                <w:spacing w:val="0"/>
                <w:sz w:val="24"/>
                <w:szCs w:val="24"/>
                <w:u w:val="single"/>
                <w:lang w:eastAsia="en-US"/>
              </w:rPr>
              <w:t xml:space="preserve">Vedtak: </w:t>
            </w:r>
          </w:p>
          <w:p w14:paraId="48BD29A3" w14:textId="77777777" w:rsidR="00D27DAB" w:rsidRDefault="00500596" w:rsidP="003C4F72">
            <w:pPr>
              <w:rPr>
                <w:rFonts w:ascii="Calibri" w:eastAsia="Calibri" w:hAnsi="Calibri"/>
                <w:spacing w:val="0"/>
                <w:sz w:val="24"/>
                <w:szCs w:val="24"/>
                <w:lang w:eastAsia="en-US"/>
              </w:rPr>
            </w:pPr>
            <w:r>
              <w:rPr>
                <w:rFonts w:ascii="Calibri" w:eastAsia="Calibri" w:hAnsi="Calibri"/>
                <w:spacing w:val="0"/>
                <w:sz w:val="24"/>
                <w:szCs w:val="24"/>
                <w:lang w:eastAsia="en-US"/>
              </w:rPr>
              <w:t xml:space="preserve">Rektor ble bedt om å undersøke mulighetene for å flytte planleggingsdagene slik at elevene går lenger </w:t>
            </w:r>
          </w:p>
          <w:p w14:paraId="582FA61C" w14:textId="589AE187" w:rsidR="00500596" w:rsidRDefault="00D27DAB" w:rsidP="003C4F72">
            <w:pPr>
              <w:rPr>
                <w:rFonts w:ascii="Calibri" w:eastAsia="Calibri" w:hAnsi="Calibri"/>
                <w:spacing w:val="0"/>
                <w:sz w:val="24"/>
                <w:szCs w:val="24"/>
                <w:lang w:eastAsia="en-US"/>
              </w:rPr>
            </w:pPr>
            <w:proofErr w:type="gramStart"/>
            <w:r>
              <w:rPr>
                <w:rFonts w:ascii="Calibri" w:eastAsia="Calibri" w:hAnsi="Calibri"/>
                <w:spacing w:val="0"/>
                <w:sz w:val="24"/>
                <w:szCs w:val="24"/>
                <w:lang w:eastAsia="en-US"/>
              </w:rPr>
              <w:t>på</w:t>
            </w:r>
            <w:proofErr w:type="gramEnd"/>
            <w:r>
              <w:rPr>
                <w:rFonts w:ascii="Calibri" w:eastAsia="Calibri" w:hAnsi="Calibri"/>
                <w:spacing w:val="0"/>
                <w:sz w:val="24"/>
                <w:szCs w:val="24"/>
                <w:lang w:eastAsia="en-US"/>
              </w:rPr>
              <w:t xml:space="preserve"> </w:t>
            </w:r>
            <w:r w:rsidR="00500596">
              <w:rPr>
                <w:rFonts w:ascii="Calibri" w:eastAsia="Calibri" w:hAnsi="Calibri"/>
                <w:spacing w:val="0"/>
                <w:sz w:val="24"/>
                <w:szCs w:val="24"/>
                <w:lang w:eastAsia="en-US"/>
              </w:rPr>
              <w:t>skolen i juni. Tas opp så neste DS møte og diskuteres i Klubb ved Lassa skole.</w:t>
            </w:r>
          </w:p>
          <w:p w14:paraId="2E6E3EE8" w14:textId="3B46727E" w:rsidR="00DD182C" w:rsidRPr="00167C44" w:rsidRDefault="00DD182C" w:rsidP="003C4F72">
            <w:pPr>
              <w:rPr>
                <w:rFonts w:ascii="Calibri" w:eastAsia="Calibri" w:hAnsi="Calibri"/>
                <w:spacing w:val="0"/>
                <w:sz w:val="24"/>
                <w:szCs w:val="24"/>
                <w:lang w:eastAsia="en-US"/>
              </w:rPr>
            </w:pPr>
          </w:p>
        </w:tc>
        <w:tc>
          <w:tcPr>
            <w:tcW w:w="3827" w:type="dxa"/>
            <w:tcBorders>
              <w:right w:val="nil"/>
            </w:tcBorders>
          </w:tcPr>
          <w:p w14:paraId="56701CED" w14:textId="77777777" w:rsidR="003C4F72" w:rsidRPr="00167C44" w:rsidRDefault="003C4F72">
            <w:pPr>
              <w:rPr>
                <w:sz w:val="24"/>
                <w:szCs w:val="24"/>
              </w:rPr>
            </w:pPr>
          </w:p>
        </w:tc>
      </w:tr>
      <w:tr w:rsidR="004F3652" w:rsidRPr="00167C44" w14:paraId="32DF7F08"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324516B6" w14:textId="6723C8B3" w:rsidR="004F3652" w:rsidRPr="00167C44" w:rsidRDefault="003C754D">
            <w:pPr>
              <w:rPr>
                <w:sz w:val="24"/>
                <w:szCs w:val="24"/>
              </w:rPr>
            </w:pPr>
            <w:r>
              <w:rPr>
                <w:sz w:val="24"/>
                <w:szCs w:val="24"/>
              </w:rPr>
              <w:t>19</w:t>
            </w:r>
            <w:r w:rsidR="0050340A" w:rsidRPr="00167C44">
              <w:rPr>
                <w:sz w:val="24"/>
                <w:szCs w:val="24"/>
              </w:rPr>
              <w:t>/15</w:t>
            </w:r>
          </w:p>
        </w:tc>
        <w:tc>
          <w:tcPr>
            <w:tcW w:w="10632" w:type="dxa"/>
            <w:gridSpan w:val="5"/>
            <w:tcBorders>
              <w:right w:val="nil"/>
            </w:tcBorders>
            <w:tcMar>
              <w:left w:w="68" w:type="dxa"/>
            </w:tcMar>
          </w:tcPr>
          <w:p w14:paraId="0C70DDEE" w14:textId="77777777" w:rsidR="003C754D" w:rsidRDefault="003C754D" w:rsidP="003C754D">
            <w:pPr>
              <w:pStyle w:val="Sluttnotetekst"/>
              <w:spacing w:line="240" w:lineRule="auto"/>
              <w:rPr>
                <w:b/>
              </w:rPr>
            </w:pPr>
            <w:r>
              <w:rPr>
                <w:b/>
              </w:rPr>
              <w:t>Sykling til skolen</w:t>
            </w:r>
          </w:p>
          <w:p w14:paraId="60FE9DF2" w14:textId="77777777" w:rsidR="003C754D" w:rsidRDefault="003C754D" w:rsidP="003C754D">
            <w:pPr>
              <w:pStyle w:val="NormalWeb"/>
              <w:shd w:val="clear" w:color="auto" w:fill="FFFFFF"/>
              <w:rPr>
                <w:color w:val="262626"/>
                <w:sz w:val="23"/>
                <w:szCs w:val="23"/>
              </w:rPr>
            </w:pPr>
            <w:r w:rsidRPr="004760A5">
              <w:rPr>
                <w:color w:val="262626"/>
                <w:sz w:val="23"/>
                <w:szCs w:val="23"/>
              </w:rPr>
              <w:t xml:space="preserve">Det er gjort endring i forskrift til opplæringsloven. </w:t>
            </w:r>
            <w:hyperlink r:id="rId13" w:history="1">
              <w:r w:rsidRPr="009167DD">
                <w:rPr>
                  <w:rStyle w:val="Hyperkobling"/>
                  <w:sz w:val="23"/>
                  <w:szCs w:val="23"/>
                </w:rPr>
                <w:t>http://www.udir.no/R</w:t>
              </w:r>
              <w:r w:rsidRPr="009167DD">
                <w:rPr>
                  <w:rStyle w:val="Hyperkobling"/>
                  <w:sz w:val="23"/>
                  <w:szCs w:val="23"/>
                </w:rPr>
                <w:t>e</w:t>
              </w:r>
              <w:r w:rsidRPr="009167DD">
                <w:rPr>
                  <w:rStyle w:val="Hyperkobling"/>
                  <w:sz w:val="23"/>
                  <w:szCs w:val="23"/>
                </w:rPr>
                <w:t>gelverk/Finn-regelverk-for-opplaring/Finn-regelverk-etter-tema/Laringsmiljo/sykling-pa-skoleveien/</w:t>
              </w:r>
            </w:hyperlink>
          </w:p>
          <w:p w14:paraId="48CADA80" w14:textId="77777777" w:rsidR="00D27DAB" w:rsidRDefault="003C754D" w:rsidP="003C754D">
            <w:pPr>
              <w:pStyle w:val="NormalWeb"/>
              <w:shd w:val="clear" w:color="auto" w:fill="FFFFFF"/>
              <w:rPr>
                <w:color w:val="262626"/>
                <w:sz w:val="23"/>
                <w:szCs w:val="23"/>
              </w:rPr>
            </w:pPr>
            <w:r w:rsidRPr="004760A5">
              <w:rPr>
                <w:color w:val="262626"/>
                <w:sz w:val="23"/>
                <w:szCs w:val="23"/>
              </w:rPr>
              <w:t xml:space="preserve">Kunnskapsdepartementet endret 20. august Forskrift til opplæringsloven § 12-1. Endringen består i at </w:t>
            </w:r>
          </w:p>
          <w:p w14:paraId="4546C2BF" w14:textId="77777777" w:rsidR="00D27DAB" w:rsidRDefault="003C754D" w:rsidP="003C754D">
            <w:pPr>
              <w:pStyle w:val="NormalWeb"/>
              <w:shd w:val="clear" w:color="auto" w:fill="FFFFFF"/>
              <w:rPr>
                <w:color w:val="262626"/>
                <w:sz w:val="23"/>
                <w:szCs w:val="23"/>
              </w:rPr>
            </w:pPr>
            <w:proofErr w:type="gramStart"/>
            <w:r w:rsidRPr="004760A5">
              <w:rPr>
                <w:color w:val="262626"/>
                <w:sz w:val="23"/>
                <w:szCs w:val="23"/>
              </w:rPr>
              <w:t>det</w:t>
            </w:r>
            <w:proofErr w:type="gramEnd"/>
            <w:r w:rsidRPr="004760A5">
              <w:rPr>
                <w:color w:val="262626"/>
                <w:sz w:val="23"/>
                <w:szCs w:val="23"/>
              </w:rPr>
              <w:t xml:space="preserve"> fra nå av er foreldrene, ikke skolen, som avgjør om elevene får sykle til og fra skolen. Det ble ikke gjort endringer med hensyn til skolens ansvar for skoleveien og kommunens ansvar for forsikring av elever på skoleveien. Ordensreglene på Lassa skole, vedtatt i Driftsstyret, sier at det er elevene fra 5. trinn og </w:t>
            </w:r>
          </w:p>
          <w:p w14:paraId="0B132C6F" w14:textId="7899CC69" w:rsidR="003C754D" w:rsidRDefault="003C754D" w:rsidP="003C754D">
            <w:pPr>
              <w:pStyle w:val="NormalWeb"/>
              <w:shd w:val="clear" w:color="auto" w:fill="FFFFFF"/>
              <w:rPr>
                <w:color w:val="262626"/>
                <w:sz w:val="23"/>
                <w:szCs w:val="23"/>
              </w:rPr>
            </w:pPr>
            <w:proofErr w:type="gramStart"/>
            <w:r w:rsidRPr="004760A5">
              <w:rPr>
                <w:color w:val="262626"/>
                <w:sz w:val="23"/>
                <w:szCs w:val="23"/>
              </w:rPr>
              <w:t>oppover</w:t>
            </w:r>
            <w:proofErr w:type="gramEnd"/>
            <w:r w:rsidRPr="004760A5">
              <w:rPr>
                <w:color w:val="262626"/>
                <w:sz w:val="23"/>
                <w:szCs w:val="23"/>
              </w:rPr>
              <w:t xml:space="preserve"> som kan sykle til/fra skolen</w:t>
            </w:r>
            <w:r w:rsidR="00D27DAB">
              <w:rPr>
                <w:color w:val="262626"/>
                <w:sz w:val="23"/>
                <w:szCs w:val="23"/>
              </w:rPr>
              <w:t>. </w:t>
            </w:r>
            <w:r w:rsidRPr="004760A5">
              <w:rPr>
                <w:color w:val="262626"/>
                <w:sz w:val="23"/>
                <w:szCs w:val="23"/>
              </w:rPr>
              <w:t>Ordensreglene må derfor endres. Skolen kan stille noen krav til elevene som sykler og forslaget til Driftsstyret vil være at elevene bruker hjelm, har sykkel i forskriftsmessig stand og setter fra seg sykkelen på anvist sykkeloppstillingsplass. Det er ikke tillatt å sykle i skolegården. De samme reglene gjelder for sparkesykler som for sykler.</w:t>
            </w:r>
          </w:p>
          <w:p w14:paraId="3F43CBFC" w14:textId="77777777" w:rsidR="00D27DAB" w:rsidRDefault="003C754D" w:rsidP="003C754D">
            <w:pPr>
              <w:pStyle w:val="NormalWeb"/>
              <w:shd w:val="clear" w:color="auto" w:fill="FFFFFF"/>
              <w:rPr>
                <w:color w:val="262626"/>
                <w:sz w:val="23"/>
                <w:szCs w:val="23"/>
              </w:rPr>
            </w:pPr>
            <w:r>
              <w:rPr>
                <w:color w:val="262626"/>
                <w:sz w:val="23"/>
                <w:szCs w:val="23"/>
              </w:rPr>
              <w:t xml:space="preserve">Det er satt ned en arbeidsgruppe i Stavanger kommune som skal se på skolenes ordensreglement </w:t>
            </w:r>
            <w:r w:rsidR="002F59FA">
              <w:rPr>
                <w:color w:val="262626"/>
                <w:sz w:val="23"/>
                <w:szCs w:val="23"/>
              </w:rPr>
              <w:t xml:space="preserve">når </w:t>
            </w:r>
          </w:p>
          <w:p w14:paraId="799C65F4" w14:textId="63518EE1" w:rsidR="003C754D" w:rsidRDefault="002F59FA" w:rsidP="003C754D">
            <w:pPr>
              <w:pStyle w:val="NormalWeb"/>
              <w:shd w:val="clear" w:color="auto" w:fill="FFFFFF"/>
              <w:rPr>
                <w:color w:val="262626"/>
                <w:sz w:val="23"/>
                <w:szCs w:val="23"/>
              </w:rPr>
            </w:pPr>
            <w:proofErr w:type="gramStart"/>
            <w:r>
              <w:rPr>
                <w:color w:val="262626"/>
                <w:sz w:val="23"/>
                <w:szCs w:val="23"/>
              </w:rPr>
              <w:t>det</w:t>
            </w:r>
            <w:proofErr w:type="gramEnd"/>
            <w:r>
              <w:rPr>
                <w:color w:val="262626"/>
                <w:sz w:val="23"/>
                <w:szCs w:val="23"/>
              </w:rPr>
              <w:t xml:space="preserve"> gjelder elevenes trygghet, spesielt </w:t>
            </w:r>
            <w:proofErr w:type="spellStart"/>
            <w:r>
              <w:rPr>
                <w:color w:val="262626"/>
                <w:sz w:val="23"/>
                <w:szCs w:val="23"/>
              </w:rPr>
              <w:t>ifht</w:t>
            </w:r>
            <w:proofErr w:type="spellEnd"/>
            <w:r>
              <w:rPr>
                <w:color w:val="262626"/>
                <w:sz w:val="23"/>
                <w:szCs w:val="23"/>
              </w:rPr>
              <w:t xml:space="preserve"> sykling og trafikk </w:t>
            </w:r>
            <w:r w:rsidR="003C754D">
              <w:rPr>
                <w:color w:val="262626"/>
                <w:sz w:val="23"/>
                <w:szCs w:val="23"/>
              </w:rPr>
              <w:t xml:space="preserve">og </w:t>
            </w:r>
            <w:r>
              <w:rPr>
                <w:color w:val="262626"/>
                <w:sz w:val="23"/>
                <w:szCs w:val="23"/>
              </w:rPr>
              <w:t xml:space="preserve">komme med forslag til endringer. </w:t>
            </w:r>
            <w:proofErr w:type="gramStart"/>
            <w:r>
              <w:rPr>
                <w:color w:val="262626"/>
                <w:sz w:val="23"/>
                <w:szCs w:val="23"/>
              </w:rPr>
              <w:t>( Jfr.</w:t>
            </w:r>
            <w:proofErr w:type="gramEnd"/>
            <w:r>
              <w:rPr>
                <w:color w:val="262626"/>
                <w:sz w:val="23"/>
                <w:szCs w:val="23"/>
              </w:rPr>
              <w:t xml:space="preserve"> dagens regler)</w:t>
            </w:r>
          </w:p>
          <w:p w14:paraId="4AE32A93" w14:textId="77777777" w:rsidR="00D27DAB" w:rsidRDefault="00D27DAB" w:rsidP="003C754D">
            <w:pPr>
              <w:pStyle w:val="NormalWeb"/>
              <w:shd w:val="clear" w:color="auto" w:fill="FFFFFF"/>
              <w:rPr>
                <w:color w:val="262626"/>
                <w:sz w:val="23"/>
                <w:szCs w:val="23"/>
              </w:rPr>
            </w:pPr>
          </w:p>
          <w:p w14:paraId="07E52545" w14:textId="77777777" w:rsidR="00D27DAB" w:rsidRDefault="00D27DAB" w:rsidP="003C754D">
            <w:pPr>
              <w:pStyle w:val="NormalWeb"/>
              <w:shd w:val="clear" w:color="auto" w:fill="FFFFFF"/>
              <w:rPr>
                <w:color w:val="262626"/>
                <w:sz w:val="23"/>
                <w:szCs w:val="23"/>
              </w:rPr>
            </w:pPr>
          </w:p>
          <w:p w14:paraId="554D2305" w14:textId="18C2B930" w:rsidR="003C754D" w:rsidRPr="003A113A" w:rsidRDefault="003C754D" w:rsidP="003C754D">
            <w:pPr>
              <w:spacing w:line="240" w:lineRule="auto"/>
              <w:rPr>
                <w:spacing w:val="0"/>
                <w:sz w:val="24"/>
                <w:szCs w:val="24"/>
              </w:rPr>
            </w:pPr>
            <w:r w:rsidRPr="003A113A">
              <w:rPr>
                <w:rFonts w:ascii="Helvetica" w:hAnsi="Helvetica" w:cs="Helvetica"/>
                <w:b/>
                <w:bCs/>
                <w:color w:val="333333"/>
                <w:spacing w:val="0"/>
                <w:szCs w:val="23"/>
                <w:shd w:val="clear" w:color="auto" w:fill="FFFFFF"/>
              </w:rPr>
              <w:t xml:space="preserve"> § 12-1.</w:t>
            </w:r>
            <w:r w:rsidRPr="003A113A">
              <w:rPr>
                <w:rFonts w:ascii="Helvetica" w:hAnsi="Helvetica" w:cs="Helvetica"/>
                <w:b/>
                <w:bCs/>
                <w:i/>
                <w:iCs/>
                <w:color w:val="333333"/>
                <w:spacing w:val="0"/>
                <w:szCs w:val="23"/>
                <w:shd w:val="clear" w:color="auto" w:fill="FFFFFF"/>
              </w:rPr>
              <w:t xml:space="preserve">Tryggleik for </w:t>
            </w:r>
            <w:proofErr w:type="spellStart"/>
            <w:r w:rsidRPr="003A113A">
              <w:rPr>
                <w:rFonts w:ascii="Helvetica" w:hAnsi="Helvetica" w:cs="Helvetica"/>
                <w:b/>
                <w:bCs/>
                <w:i/>
                <w:iCs/>
                <w:color w:val="333333"/>
                <w:spacing w:val="0"/>
                <w:szCs w:val="23"/>
                <w:shd w:val="clear" w:color="auto" w:fill="FFFFFF"/>
              </w:rPr>
              <w:t>elevane</w:t>
            </w:r>
            <w:proofErr w:type="spellEnd"/>
          </w:p>
          <w:p w14:paraId="0B455800" w14:textId="77777777" w:rsidR="003C754D" w:rsidRPr="002F59FA" w:rsidRDefault="003C754D" w:rsidP="002F59FA">
            <w:pPr>
              <w:shd w:val="clear" w:color="auto" w:fill="FFFFFF"/>
              <w:spacing w:before="150" w:after="75" w:line="330" w:lineRule="atLeast"/>
              <w:rPr>
                <w:rFonts w:ascii="Helvetica" w:hAnsi="Helvetica" w:cs="Helvetica"/>
                <w:spacing w:val="0"/>
                <w:szCs w:val="23"/>
              </w:rPr>
            </w:pPr>
            <w:r w:rsidRPr="002F59FA">
              <w:rPr>
                <w:rFonts w:ascii="Helvetica" w:hAnsi="Helvetica" w:cs="Helvetica"/>
                <w:spacing w:val="0"/>
                <w:szCs w:val="23"/>
              </w:rPr>
              <w:t xml:space="preserve">I tillegg til </w:t>
            </w:r>
            <w:proofErr w:type="spellStart"/>
            <w:r w:rsidRPr="002F59FA">
              <w:rPr>
                <w:rFonts w:ascii="Helvetica" w:hAnsi="Helvetica" w:cs="Helvetica"/>
                <w:spacing w:val="0"/>
                <w:szCs w:val="23"/>
              </w:rPr>
              <w:t>dei</w:t>
            </w:r>
            <w:proofErr w:type="spellEnd"/>
            <w:r w:rsidRPr="002F59FA">
              <w:rPr>
                <w:rFonts w:ascii="Helvetica" w:hAnsi="Helvetica" w:cs="Helvetica"/>
                <w:spacing w:val="0"/>
                <w:szCs w:val="23"/>
              </w:rPr>
              <w:t xml:space="preserve"> krav om </w:t>
            </w:r>
            <w:proofErr w:type="spellStart"/>
            <w:r w:rsidRPr="002F59FA">
              <w:rPr>
                <w:rFonts w:ascii="Helvetica" w:hAnsi="Helvetica" w:cs="Helvetica"/>
                <w:spacing w:val="0"/>
                <w:szCs w:val="23"/>
              </w:rPr>
              <w:t>førebygging</w:t>
            </w:r>
            <w:proofErr w:type="spellEnd"/>
            <w:r w:rsidRPr="002F59FA">
              <w:rPr>
                <w:rFonts w:ascii="Helvetica" w:hAnsi="Helvetica" w:cs="Helvetica"/>
                <w:spacing w:val="0"/>
                <w:szCs w:val="23"/>
              </w:rPr>
              <w:t xml:space="preserve"> av skade og ulykke som følgjer av andre lover og forskrifter, deriblant m.a. opplæringslova, </w:t>
            </w:r>
            <w:proofErr w:type="spellStart"/>
            <w:r w:rsidRPr="002F59FA">
              <w:rPr>
                <w:rFonts w:ascii="Helvetica" w:hAnsi="Helvetica" w:cs="Helvetica"/>
                <w:spacing w:val="0"/>
                <w:szCs w:val="23"/>
              </w:rPr>
              <w:t>dei</w:t>
            </w:r>
            <w:proofErr w:type="spellEnd"/>
            <w:r w:rsidRPr="002F59FA">
              <w:rPr>
                <w:rFonts w:ascii="Helvetica" w:hAnsi="Helvetica" w:cs="Helvetica"/>
                <w:spacing w:val="0"/>
                <w:szCs w:val="23"/>
              </w:rPr>
              <w:t xml:space="preserve"> </w:t>
            </w:r>
            <w:proofErr w:type="spellStart"/>
            <w:r w:rsidRPr="002F59FA">
              <w:rPr>
                <w:rFonts w:ascii="Helvetica" w:hAnsi="Helvetica" w:cs="Helvetica"/>
                <w:spacing w:val="0"/>
                <w:szCs w:val="23"/>
              </w:rPr>
              <w:t>delar</w:t>
            </w:r>
            <w:proofErr w:type="spellEnd"/>
            <w:r w:rsidRPr="002F59FA">
              <w:rPr>
                <w:rFonts w:ascii="Helvetica" w:hAnsi="Helvetica" w:cs="Helvetica"/>
                <w:spacing w:val="0"/>
                <w:szCs w:val="23"/>
              </w:rPr>
              <w:t xml:space="preserve"> av arbeidsmiljølova som er gjorde </w:t>
            </w:r>
            <w:proofErr w:type="spellStart"/>
            <w:r w:rsidRPr="002F59FA">
              <w:rPr>
                <w:rFonts w:ascii="Helvetica" w:hAnsi="Helvetica" w:cs="Helvetica"/>
                <w:spacing w:val="0"/>
                <w:szCs w:val="23"/>
              </w:rPr>
              <w:t>gjeldande</w:t>
            </w:r>
            <w:proofErr w:type="spellEnd"/>
            <w:r w:rsidRPr="002F59FA">
              <w:rPr>
                <w:rFonts w:ascii="Helvetica" w:hAnsi="Helvetica" w:cs="Helvetica"/>
                <w:spacing w:val="0"/>
                <w:szCs w:val="23"/>
              </w:rPr>
              <w:t xml:space="preserve"> for ulike </w:t>
            </w:r>
            <w:proofErr w:type="spellStart"/>
            <w:r w:rsidRPr="002F59FA">
              <w:rPr>
                <w:rFonts w:ascii="Helvetica" w:hAnsi="Helvetica" w:cs="Helvetica"/>
                <w:spacing w:val="0"/>
                <w:szCs w:val="23"/>
              </w:rPr>
              <w:t>opplæringssituasjonar</w:t>
            </w:r>
            <w:proofErr w:type="spellEnd"/>
            <w:r w:rsidRPr="002F59FA">
              <w:rPr>
                <w:rFonts w:ascii="Helvetica" w:hAnsi="Helvetica" w:cs="Helvetica"/>
                <w:spacing w:val="0"/>
                <w:szCs w:val="23"/>
              </w:rPr>
              <w:t xml:space="preserve"> og forskrift om miljørettet helsevern i barnehager og skoler </w:t>
            </w:r>
            <w:proofErr w:type="spellStart"/>
            <w:r w:rsidRPr="002F59FA">
              <w:rPr>
                <w:rFonts w:ascii="Helvetica" w:hAnsi="Helvetica" w:cs="Helvetica"/>
                <w:spacing w:val="0"/>
                <w:szCs w:val="23"/>
              </w:rPr>
              <w:t>m.v</w:t>
            </w:r>
            <w:proofErr w:type="spellEnd"/>
            <w:r w:rsidRPr="002F59FA">
              <w:rPr>
                <w:rFonts w:ascii="Helvetica" w:hAnsi="Helvetica" w:cs="Helvetica"/>
                <w:spacing w:val="0"/>
                <w:szCs w:val="23"/>
              </w:rPr>
              <w:t>., gjeld dette:</w:t>
            </w:r>
          </w:p>
          <w:tbl>
            <w:tblPr>
              <w:tblW w:w="134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0"/>
              <w:gridCol w:w="12750"/>
            </w:tblGrid>
            <w:tr w:rsidR="003C754D" w:rsidRPr="002F59FA" w14:paraId="5339C2D4" w14:textId="77777777" w:rsidTr="003C754D">
              <w:tc>
                <w:tcPr>
                  <w:tcW w:w="660" w:type="dxa"/>
                  <w:shd w:val="clear" w:color="auto" w:fill="FFFFFF"/>
                  <w:noWrap/>
                  <w:hideMark/>
                </w:tcPr>
                <w:p w14:paraId="7E4DC207" w14:textId="77777777" w:rsidR="003C754D" w:rsidRPr="002F59FA" w:rsidRDefault="003C754D" w:rsidP="003C754D">
                  <w:pPr>
                    <w:spacing w:line="330" w:lineRule="atLeast"/>
                    <w:jc w:val="right"/>
                    <w:rPr>
                      <w:rFonts w:ascii="Helvetica" w:hAnsi="Helvetica" w:cs="Helvetica"/>
                      <w:spacing w:val="0"/>
                      <w:szCs w:val="23"/>
                    </w:rPr>
                  </w:pPr>
                  <w:proofErr w:type="gramStart"/>
                  <w:r w:rsidRPr="002F59FA">
                    <w:rPr>
                      <w:rFonts w:ascii="Helvetica" w:hAnsi="Helvetica" w:cs="Helvetica"/>
                      <w:spacing w:val="0"/>
                      <w:szCs w:val="23"/>
                    </w:rPr>
                    <w:t>a</w:t>
                  </w:r>
                  <w:proofErr w:type="gramEnd"/>
                  <w:r w:rsidRPr="002F59FA">
                    <w:rPr>
                      <w:rFonts w:ascii="Helvetica" w:hAnsi="Helvetica" w:cs="Helvetica"/>
                      <w:spacing w:val="0"/>
                      <w:szCs w:val="23"/>
                    </w:rPr>
                    <w:t>)</w:t>
                  </w:r>
                </w:p>
              </w:tc>
              <w:tc>
                <w:tcPr>
                  <w:tcW w:w="12750" w:type="dxa"/>
                  <w:shd w:val="clear" w:color="auto" w:fill="FFFFFF"/>
                  <w:hideMark/>
                </w:tcPr>
                <w:p w14:paraId="7CD36FB3" w14:textId="77777777" w:rsidR="00D27DAB" w:rsidRDefault="003C754D" w:rsidP="003C754D">
                  <w:pPr>
                    <w:spacing w:line="330" w:lineRule="atLeast"/>
                    <w:rPr>
                      <w:rFonts w:ascii="Helvetica" w:hAnsi="Helvetica" w:cs="Helvetica"/>
                      <w:spacing w:val="0"/>
                      <w:szCs w:val="23"/>
                    </w:rPr>
                  </w:pPr>
                  <w:r w:rsidRPr="002F59FA">
                    <w:rPr>
                      <w:rFonts w:ascii="Helvetica" w:hAnsi="Helvetica" w:cs="Helvetica"/>
                      <w:spacing w:val="0"/>
                      <w:szCs w:val="23"/>
                    </w:rPr>
                    <w:t xml:space="preserve">Når skolen er </w:t>
                  </w:r>
                  <w:proofErr w:type="spellStart"/>
                  <w:r w:rsidRPr="002F59FA">
                    <w:rPr>
                      <w:rFonts w:ascii="Helvetica" w:hAnsi="Helvetica" w:cs="Helvetica"/>
                      <w:spacing w:val="0"/>
                      <w:szCs w:val="23"/>
                    </w:rPr>
                    <w:t>ansvarleg</w:t>
                  </w:r>
                  <w:proofErr w:type="spellEnd"/>
                  <w:r w:rsidRPr="002F59FA">
                    <w:rPr>
                      <w:rFonts w:ascii="Helvetica" w:hAnsi="Helvetica" w:cs="Helvetica"/>
                      <w:spacing w:val="0"/>
                      <w:szCs w:val="23"/>
                    </w:rPr>
                    <w:t xml:space="preserve"> for tryggleiken til </w:t>
                  </w:r>
                  <w:proofErr w:type="spellStart"/>
                  <w:r w:rsidRPr="002F59FA">
                    <w:rPr>
                      <w:rFonts w:ascii="Helvetica" w:hAnsi="Helvetica" w:cs="Helvetica"/>
                      <w:spacing w:val="0"/>
                      <w:szCs w:val="23"/>
                    </w:rPr>
                    <w:t>elevane</w:t>
                  </w:r>
                  <w:proofErr w:type="spellEnd"/>
                  <w:r w:rsidRPr="002F59FA">
                    <w:rPr>
                      <w:rFonts w:ascii="Helvetica" w:hAnsi="Helvetica" w:cs="Helvetica"/>
                      <w:spacing w:val="0"/>
                      <w:szCs w:val="23"/>
                    </w:rPr>
                    <w:t xml:space="preserve">, må tilsynet i praksis </w:t>
                  </w:r>
                  <w:proofErr w:type="spellStart"/>
                  <w:r w:rsidRPr="002F59FA">
                    <w:rPr>
                      <w:rFonts w:ascii="Helvetica" w:hAnsi="Helvetica" w:cs="Helvetica"/>
                      <w:spacing w:val="0"/>
                      <w:szCs w:val="23"/>
                    </w:rPr>
                    <w:t>vere</w:t>
                  </w:r>
                  <w:proofErr w:type="spellEnd"/>
                  <w:r w:rsidRPr="002F59FA">
                    <w:rPr>
                      <w:rFonts w:ascii="Helvetica" w:hAnsi="Helvetica" w:cs="Helvetica"/>
                      <w:spacing w:val="0"/>
                      <w:szCs w:val="23"/>
                    </w:rPr>
                    <w:t xml:space="preserve"> </w:t>
                  </w:r>
                  <w:proofErr w:type="spellStart"/>
                  <w:r w:rsidRPr="002F59FA">
                    <w:rPr>
                      <w:rFonts w:ascii="Helvetica" w:hAnsi="Helvetica" w:cs="Helvetica"/>
                      <w:spacing w:val="0"/>
                      <w:szCs w:val="23"/>
                    </w:rPr>
                    <w:t>forsvarleg</w:t>
                  </w:r>
                  <w:proofErr w:type="spellEnd"/>
                  <w:r w:rsidRPr="002F59FA">
                    <w:rPr>
                      <w:rFonts w:ascii="Helvetica" w:hAnsi="Helvetica" w:cs="Helvetica"/>
                      <w:spacing w:val="0"/>
                      <w:szCs w:val="23"/>
                    </w:rPr>
                    <w:t xml:space="preserve"> i </w:t>
                  </w:r>
                </w:p>
                <w:p w14:paraId="08197212" w14:textId="5671299A" w:rsidR="003C754D" w:rsidRPr="002F59FA" w:rsidRDefault="003C754D" w:rsidP="003C754D">
                  <w:pPr>
                    <w:spacing w:line="330" w:lineRule="atLeast"/>
                    <w:rPr>
                      <w:rFonts w:ascii="Helvetica" w:hAnsi="Helvetica" w:cs="Helvetica"/>
                      <w:spacing w:val="0"/>
                      <w:szCs w:val="23"/>
                    </w:rPr>
                  </w:pPr>
                  <w:proofErr w:type="gramStart"/>
                  <w:r w:rsidRPr="002F59FA">
                    <w:rPr>
                      <w:rFonts w:ascii="Helvetica" w:hAnsi="Helvetica" w:cs="Helvetica"/>
                      <w:spacing w:val="0"/>
                      <w:szCs w:val="23"/>
                    </w:rPr>
                    <w:t>forhold</w:t>
                  </w:r>
                  <w:proofErr w:type="gramEnd"/>
                  <w:r w:rsidRPr="002F59FA">
                    <w:rPr>
                      <w:rFonts w:ascii="Helvetica" w:hAnsi="Helvetica" w:cs="Helvetica"/>
                      <w:spacing w:val="0"/>
                      <w:szCs w:val="23"/>
                    </w:rPr>
                    <w:t xml:space="preserve"> til risikoen for at skade eller ulykke kan skje.</w:t>
                  </w:r>
                </w:p>
              </w:tc>
            </w:tr>
          </w:tbl>
          <w:p w14:paraId="69F411E2" w14:textId="77777777" w:rsidR="003C754D" w:rsidRPr="002F59FA" w:rsidRDefault="003C754D" w:rsidP="003C754D">
            <w:pPr>
              <w:spacing w:line="240" w:lineRule="auto"/>
              <w:rPr>
                <w:vanish/>
                <w:spacing w:val="0"/>
                <w:sz w:val="24"/>
                <w:szCs w:val="24"/>
              </w:rPr>
            </w:pPr>
          </w:p>
          <w:tbl>
            <w:tblPr>
              <w:tblW w:w="134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0"/>
              <w:gridCol w:w="12750"/>
            </w:tblGrid>
            <w:tr w:rsidR="003C754D" w:rsidRPr="002F59FA" w14:paraId="2924AD06" w14:textId="77777777" w:rsidTr="003C754D">
              <w:tc>
                <w:tcPr>
                  <w:tcW w:w="660" w:type="dxa"/>
                  <w:shd w:val="clear" w:color="auto" w:fill="FFFFFF"/>
                  <w:noWrap/>
                  <w:hideMark/>
                </w:tcPr>
                <w:p w14:paraId="535F0742" w14:textId="77777777" w:rsidR="003C754D" w:rsidRPr="002F59FA" w:rsidRDefault="003C754D" w:rsidP="003C754D">
                  <w:pPr>
                    <w:spacing w:line="330" w:lineRule="atLeast"/>
                    <w:jc w:val="right"/>
                    <w:rPr>
                      <w:rFonts w:ascii="Helvetica" w:hAnsi="Helvetica" w:cs="Helvetica"/>
                      <w:spacing w:val="0"/>
                      <w:szCs w:val="23"/>
                    </w:rPr>
                  </w:pPr>
                  <w:proofErr w:type="gramStart"/>
                  <w:r w:rsidRPr="002F59FA">
                    <w:rPr>
                      <w:rFonts w:ascii="Helvetica" w:hAnsi="Helvetica" w:cs="Helvetica"/>
                      <w:spacing w:val="0"/>
                      <w:szCs w:val="23"/>
                    </w:rPr>
                    <w:t>b</w:t>
                  </w:r>
                  <w:proofErr w:type="gramEnd"/>
                  <w:r w:rsidRPr="002F59FA">
                    <w:rPr>
                      <w:rFonts w:ascii="Helvetica" w:hAnsi="Helvetica" w:cs="Helvetica"/>
                      <w:spacing w:val="0"/>
                      <w:szCs w:val="23"/>
                    </w:rPr>
                    <w:t>)</w:t>
                  </w:r>
                </w:p>
              </w:tc>
              <w:tc>
                <w:tcPr>
                  <w:tcW w:w="12750" w:type="dxa"/>
                  <w:shd w:val="clear" w:color="auto" w:fill="FFFFFF"/>
                  <w:hideMark/>
                </w:tcPr>
                <w:p w14:paraId="4E55D149" w14:textId="77777777" w:rsidR="00D27DAB" w:rsidRDefault="003C754D" w:rsidP="003C754D">
                  <w:pPr>
                    <w:spacing w:line="330" w:lineRule="atLeast"/>
                    <w:rPr>
                      <w:rFonts w:ascii="Helvetica" w:hAnsi="Helvetica" w:cs="Helvetica"/>
                      <w:spacing w:val="0"/>
                      <w:szCs w:val="23"/>
                    </w:rPr>
                  </w:pPr>
                  <w:r w:rsidRPr="002F59FA">
                    <w:rPr>
                      <w:rFonts w:ascii="Helvetica" w:hAnsi="Helvetica" w:cs="Helvetica"/>
                      <w:spacing w:val="0"/>
                      <w:szCs w:val="23"/>
                    </w:rPr>
                    <w:t xml:space="preserve">I </w:t>
                  </w:r>
                  <w:proofErr w:type="spellStart"/>
                  <w:r w:rsidRPr="002F59FA">
                    <w:rPr>
                      <w:rFonts w:ascii="Helvetica" w:hAnsi="Helvetica" w:cs="Helvetica"/>
                      <w:spacing w:val="0"/>
                      <w:szCs w:val="23"/>
                    </w:rPr>
                    <w:t>situasjonar</w:t>
                  </w:r>
                  <w:proofErr w:type="spellEnd"/>
                  <w:r w:rsidRPr="002F59FA">
                    <w:rPr>
                      <w:rFonts w:ascii="Helvetica" w:hAnsi="Helvetica" w:cs="Helvetica"/>
                      <w:spacing w:val="0"/>
                      <w:szCs w:val="23"/>
                    </w:rPr>
                    <w:t xml:space="preserve"> der skolen er </w:t>
                  </w:r>
                  <w:proofErr w:type="spellStart"/>
                  <w:r w:rsidRPr="002F59FA">
                    <w:rPr>
                      <w:rFonts w:ascii="Helvetica" w:hAnsi="Helvetica" w:cs="Helvetica"/>
                      <w:spacing w:val="0"/>
                      <w:szCs w:val="23"/>
                    </w:rPr>
                    <w:t>ansvarleg</w:t>
                  </w:r>
                  <w:proofErr w:type="spellEnd"/>
                  <w:r w:rsidRPr="002F59FA">
                    <w:rPr>
                      <w:rFonts w:ascii="Helvetica" w:hAnsi="Helvetica" w:cs="Helvetica"/>
                      <w:spacing w:val="0"/>
                      <w:szCs w:val="23"/>
                    </w:rPr>
                    <w:t xml:space="preserve"> for </w:t>
                  </w:r>
                  <w:proofErr w:type="spellStart"/>
                  <w:r w:rsidRPr="002F59FA">
                    <w:rPr>
                      <w:rFonts w:ascii="Helvetica" w:hAnsi="Helvetica" w:cs="Helvetica"/>
                      <w:spacing w:val="0"/>
                      <w:szCs w:val="23"/>
                    </w:rPr>
                    <w:t>symjing</w:t>
                  </w:r>
                  <w:proofErr w:type="spellEnd"/>
                  <w:r w:rsidRPr="002F59FA">
                    <w:rPr>
                      <w:rFonts w:ascii="Helvetica" w:hAnsi="Helvetica" w:cs="Helvetica"/>
                      <w:spacing w:val="0"/>
                      <w:szCs w:val="23"/>
                    </w:rPr>
                    <w:t xml:space="preserve"> og bading i grunnskolen, skal det alltid </w:t>
                  </w:r>
                </w:p>
                <w:p w14:paraId="474C2BE0" w14:textId="77777777" w:rsidR="00D27DAB" w:rsidRDefault="003C754D" w:rsidP="003C754D">
                  <w:pPr>
                    <w:spacing w:line="330" w:lineRule="atLeast"/>
                    <w:rPr>
                      <w:rFonts w:ascii="Helvetica" w:hAnsi="Helvetica" w:cs="Helvetica"/>
                      <w:spacing w:val="0"/>
                      <w:szCs w:val="23"/>
                    </w:rPr>
                  </w:pPr>
                  <w:proofErr w:type="spellStart"/>
                  <w:proofErr w:type="gramStart"/>
                  <w:r w:rsidRPr="002F59FA">
                    <w:rPr>
                      <w:rFonts w:ascii="Helvetica" w:hAnsi="Helvetica" w:cs="Helvetica"/>
                      <w:spacing w:val="0"/>
                      <w:szCs w:val="23"/>
                    </w:rPr>
                    <w:t>vere</w:t>
                  </w:r>
                  <w:proofErr w:type="spellEnd"/>
                  <w:proofErr w:type="gramEnd"/>
                  <w:r w:rsidRPr="002F59FA">
                    <w:rPr>
                      <w:rFonts w:ascii="Helvetica" w:hAnsi="Helvetica" w:cs="Helvetica"/>
                      <w:spacing w:val="0"/>
                      <w:szCs w:val="23"/>
                    </w:rPr>
                    <w:t xml:space="preserve"> </w:t>
                  </w:r>
                  <w:proofErr w:type="spellStart"/>
                  <w:r w:rsidRPr="002F59FA">
                    <w:rPr>
                      <w:rFonts w:ascii="Helvetica" w:hAnsi="Helvetica" w:cs="Helvetica"/>
                      <w:spacing w:val="0"/>
                      <w:szCs w:val="23"/>
                    </w:rPr>
                    <w:t>ein</w:t>
                  </w:r>
                  <w:proofErr w:type="spellEnd"/>
                  <w:r w:rsidRPr="002F59FA">
                    <w:rPr>
                      <w:rFonts w:ascii="Helvetica" w:hAnsi="Helvetica" w:cs="Helvetica"/>
                      <w:spacing w:val="0"/>
                      <w:szCs w:val="23"/>
                    </w:rPr>
                    <w:t xml:space="preserve"> </w:t>
                  </w:r>
                  <w:proofErr w:type="spellStart"/>
                  <w:r w:rsidRPr="002F59FA">
                    <w:rPr>
                      <w:rFonts w:ascii="Helvetica" w:hAnsi="Helvetica" w:cs="Helvetica"/>
                      <w:spacing w:val="0"/>
                      <w:szCs w:val="23"/>
                    </w:rPr>
                    <w:t>tilsynsansvarleg</w:t>
                  </w:r>
                  <w:proofErr w:type="spellEnd"/>
                  <w:r w:rsidRPr="002F59FA">
                    <w:rPr>
                      <w:rFonts w:ascii="Helvetica" w:hAnsi="Helvetica" w:cs="Helvetica"/>
                      <w:spacing w:val="0"/>
                      <w:szCs w:val="23"/>
                    </w:rPr>
                    <w:t xml:space="preserve">, </w:t>
                  </w:r>
                  <w:proofErr w:type="spellStart"/>
                  <w:r w:rsidRPr="002F59FA">
                    <w:rPr>
                      <w:rFonts w:ascii="Helvetica" w:hAnsi="Helvetica" w:cs="Helvetica"/>
                      <w:spacing w:val="0"/>
                      <w:szCs w:val="23"/>
                    </w:rPr>
                    <w:t>vaksen</w:t>
                  </w:r>
                  <w:proofErr w:type="spellEnd"/>
                  <w:r w:rsidRPr="002F59FA">
                    <w:rPr>
                      <w:rFonts w:ascii="Helvetica" w:hAnsi="Helvetica" w:cs="Helvetica"/>
                      <w:spacing w:val="0"/>
                      <w:szCs w:val="23"/>
                    </w:rPr>
                    <w:t xml:space="preserve"> person til </w:t>
                  </w:r>
                  <w:proofErr w:type="spellStart"/>
                  <w:r w:rsidRPr="002F59FA">
                    <w:rPr>
                      <w:rFonts w:ascii="Helvetica" w:hAnsi="Helvetica" w:cs="Helvetica"/>
                      <w:spacing w:val="0"/>
                      <w:szCs w:val="23"/>
                    </w:rPr>
                    <w:t>stades</w:t>
                  </w:r>
                  <w:proofErr w:type="spellEnd"/>
                  <w:r w:rsidRPr="002F59FA">
                    <w:rPr>
                      <w:rFonts w:ascii="Helvetica" w:hAnsi="Helvetica" w:cs="Helvetica"/>
                      <w:spacing w:val="0"/>
                      <w:szCs w:val="23"/>
                    </w:rPr>
                    <w:t xml:space="preserve">. Dersom den gruppa skolen har ansvaret </w:t>
                  </w:r>
                </w:p>
                <w:p w14:paraId="2D43706B" w14:textId="77777777" w:rsidR="00D27DAB" w:rsidRDefault="003C754D" w:rsidP="003C754D">
                  <w:pPr>
                    <w:spacing w:line="330" w:lineRule="atLeast"/>
                    <w:rPr>
                      <w:rFonts w:ascii="Helvetica" w:hAnsi="Helvetica" w:cs="Helvetica"/>
                      <w:spacing w:val="0"/>
                      <w:szCs w:val="23"/>
                    </w:rPr>
                  </w:pPr>
                  <w:proofErr w:type="gramStart"/>
                  <w:r w:rsidRPr="002F59FA">
                    <w:rPr>
                      <w:rFonts w:ascii="Helvetica" w:hAnsi="Helvetica" w:cs="Helvetica"/>
                      <w:spacing w:val="0"/>
                      <w:szCs w:val="23"/>
                    </w:rPr>
                    <w:t>for</w:t>
                  </w:r>
                  <w:proofErr w:type="gramEnd"/>
                  <w:r w:rsidRPr="002F59FA">
                    <w:rPr>
                      <w:rFonts w:ascii="Helvetica" w:hAnsi="Helvetica" w:cs="Helvetica"/>
                      <w:spacing w:val="0"/>
                      <w:szCs w:val="23"/>
                    </w:rPr>
                    <w:t xml:space="preserve">, overstig 15, skal tilsynet </w:t>
                  </w:r>
                  <w:proofErr w:type="spellStart"/>
                  <w:r w:rsidRPr="002F59FA">
                    <w:rPr>
                      <w:rFonts w:ascii="Helvetica" w:hAnsi="Helvetica" w:cs="Helvetica"/>
                      <w:spacing w:val="0"/>
                      <w:szCs w:val="23"/>
                    </w:rPr>
                    <w:t>aukast</w:t>
                  </w:r>
                  <w:proofErr w:type="spellEnd"/>
                  <w:r w:rsidRPr="002F59FA">
                    <w:rPr>
                      <w:rFonts w:ascii="Helvetica" w:hAnsi="Helvetica" w:cs="Helvetica"/>
                      <w:spacing w:val="0"/>
                      <w:szCs w:val="23"/>
                    </w:rPr>
                    <w:t xml:space="preserve"> med </w:t>
                  </w:r>
                  <w:proofErr w:type="spellStart"/>
                  <w:r w:rsidRPr="002F59FA">
                    <w:rPr>
                      <w:rFonts w:ascii="Helvetica" w:hAnsi="Helvetica" w:cs="Helvetica"/>
                      <w:spacing w:val="0"/>
                      <w:szCs w:val="23"/>
                    </w:rPr>
                    <w:t>ein</w:t>
                  </w:r>
                  <w:proofErr w:type="spellEnd"/>
                  <w:r w:rsidRPr="002F59FA">
                    <w:rPr>
                      <w:rFonts w:ascii="Helvetica" w:hAnsi="Helvetica" w:cs="Helvetica"/>
                      <w:spacing w:val="0"/>
                      <w:szCs w:val="23"/>
                    </w:rPr>
                    <w:t xml:space="preserve"> </w:t>
                  </w:r>
                  <w:proofErr w:type="spellStart"/>
                  <w:r w:rsidRPr="002F59FA">
                    <w:rPr>
                      <w:rFonts w:ascii="Helvetica" w:hAnsi="Helvetica" w:cs="Helvetica"/>
                      <w:spacing w:val="0"/>
                      <w:szCs w:val="23"/>
                    </w:rPr>
                    <w:t>vaksen</w:t>
                  </w:r>
                  <w:proofErr w:type="spellEnd"/>
                  <w:r w:rsidRPr="002F59FA">
                    <w:rPr>
                      <w:rFonts w:ascii="Helvetica" w:hAnsi="Helvetica" w:cs="Helvetica"/>
                      <w:spacing w:val="0"/>
                      <w:szCs w:val="23"/>
                    </w:rPr>
                    <w:t xml:space="preserve"> tilsynsperson for kvar påbegynt gruppe </w:t>
                  </w:r>
                </w:p>
                <w:p w14:paraId="1E45EACA" w14:textId="77777777" w:rsidR="00D27DAB" w:rsidRDefault="003C754D" w:rsidP="003C754D">
                  <w:pPr>
                    <w:spacing w:line="330" w:lineRule="atLeast"/>
                    <w:rPr>
                      <w:rFonts w:ascii="Helvetica" w:hAnsi="Helvetica" w:cs="Helvetica"/>
                      <w:spacing w:val="0"/>
                      <w:szCs w:val="23"/>
                    </w:rPr>
                  </w:pPr>
                  <w:proofErr w:type="gramStart"/>
                  <w:r w:rsidRPr="002F59FA">
                    <w:rPr>
                      <w:rFonts w:ascii="Helvetica" w:hAnsi="Helvetica" w:cs="Helvetica"/>
                      <w:spacing w:val="0"/>
                      <w:szCs w:val="23"/>
                    </w:rPr>
                    <w:t>på</w:t>
                  </w:r>
                  <w:proofErr w:type="gramEnd"/>
                  <w:r w:rsidRPr="002F59FA">
                    <w:rPr>
                      <w:rFonts w:ascii="Helvetica" w:hAnsi="Helvetica" w:cs="Helvetica"/>
                      <w:spacing w:val="0"/>
                      <w:szCs w:val="23"/>
                    </w:rPr>
                    <w:t xml:space="preserve"> 15. Dei som fører tilsyn, må </w:t>
                  </w:r>
                  <w:proofErr w:type="spellStart"/>
                  <w:r w:rsidRPr="002F59FA">
                    <w:rPr>
                      <w:rFonts w:ascii="Helvetica" w:hAnsi="Helvetica" w:cs="Helvetica"/>
                      <w:spacing w:val="0"/>
                      <w:szCs w:val="23"/>
                    </w:rPr>
                    <w:t>vere</w:t>
                  </w:r>
                  <w:proofErr w:type="spellEnd"/>
                  <w:r w:rsidRPr="002F59FA">
                    <w:rPr>
                      <w:rFonts w:ascii="Helvetica" w:hAnsi="Helvetica" w:cs="Helvetica"/>
                      <w:spacing w:val="0"/>
                      <w:szCs w:val="23"/>
                    </w:rPr>
                    <w:t xml:space="preserve"> flinke til å </w:t>
                  </w:r>
                  <w:proofErr w:type="spellStart"/>
                  <w:r w:rsidRPr="002F59FA">
                    <w:rPr>
                      <w:rFonts w:ascii="Helvetica" w:hAnsi="Helvetica" w:cs="Helvetica"/>
                      <w:spacing w:val="0"/>
                      <w:szCs w:val="23"/>
                    </w:rPr>
                    <w:t>symje</w:t>
                  </w:r>
                  <w:proofErr w:type="spellEnd"/>
                  <w:r w:rsidRPr="002F59FA">
                    <w:rPr>
                      <w:rFonts w:ascii="Helvetica" w:hAnsi="Helvetica" w:cs="Helvetica"/>
                      <w:spacing w:val="0"/>
                      <w:szCs w:val="23"/>
                    </w:rPr>
                    <w:t xml:space="preserve"> og dykke, og må kunne livredning. </w:t>
                  </w:r>
                </w:p>
                <w:p w14:paraId="537CF8E1" w14:textId="77777777" w:rsidR="00D27DAB" w:rsidRDefault="003C754D" w:rsidP="003C754D">
                  <w:pPr>
                    <w:spacing w:line="330" w:lineRule="atLeast"/>
                    <w:rPr>
                      <w:rFonts w:ascii="Helvetica" w:hAnsi="Helvetica" w:cs="Helvetica"/>
                      <w:spacing w:val="0"/>
                      <w:szCs w:val="23"/>
                    </w:rPr>
                  </w:pPr>
                  <w:r w:rsidRPr="002F59FA">
                    <w:rPr>
                      <w:rFonts w:ascii="Helvetica" w:hAnsi="Helvetica" w:cs="Helvetica"/>
                      <w:spacing w:val="0"/>
                      <w:szCs w:val="23"/>
                    </w:rPr>
                    <w:t xml:space="preserve">Tilsynet må </w:t>
                  </w:r>
                  <w:proofErr w:type="spellStart"/>
                  <w:r w:rsidRPr="002F59FA">
                    <w:rPr>
                      <w:rFonts w:ascii="Helvetica" w:hAnsi="Helvetica" w:cs="Helvetica"/>
                      <w:spacing w:val="0"/>
                      <w:szCs w:val="23"/>
                    </w:rPr>
                    <w:t>aukast</w:t>
                  </w:r>
                  <w:proofErr w:type="spellEnd"/>
                  <w:r w:rsidRPr="002F59FA">
                    <w:rPr>
                      <w:rFonts w:ascii="Helvetica" w:hAnsi="Helvetica" w:cs="Helvetica"/>
                      <w:spacing w:val="0"/>
                      <w:szCs w:val="23"/>
                    </w:rPr>
                    <w:t xml:space="preserve"> </w:t>
                  </w:r>
                  <w:proofErr w:type="spellStart"/>
                  <w:r w:rsidRPr="002F59FA">
                    <w:rPr>
                      <w:rFonts w:ascii="Helvetica" w:hAnsi="Helvetica" w:cs="Helvetica"/>
                      <w:spacing w:val="0"/>
                      <w:szCs w:val="23"/>
                    </w:rPr>
                    <w:t>ytterlegare</w:t>
                  </w:r>
                  <w:proofErr w:type="spellEnd"/>
                  <w:r w:rsidRPr="002F59FA">
                    <w:rPr>
                      <w:rFonts w:ascii="Helvetica" w:hAnsi="Helvetica" w:cs="Helvetica"/>
                      <w:spacing w:val="0"/>
                      <w:szCs w:val="23"/>
                    </w:rPr>
                    <w:t xml:space="preserve"> når omsynet til tryggleik </w:t>
                  </w:r>
                  <w:proofErr w:type="spellStart"/>
                  <w:r w:rsidRPr="002F59FA">
                    <w:rPr>
                      <w:rFonts w:ascii="Helvetica" w:hAnsi="Helvetica" w:cs="Helvetica"/>
                      <w:spacing w:val="0"/>
                      <w:szCs w:val="23"/>
                    </w:rPr>
                    <w:t>gjer</w:t>
                  </w:r>
                  <w:proofErr w:type="spellEnd"/>
                  <w:r w:rsidRPr="002F59FA">
                    <w:rPr>
                      <w:rFonts w:ascii="Helvetica" w:hAnsi="Helvetica" w:cs="Helvetica"/>
                      <w:spacing w:val="0"/>
                      <w:szCs w:val="23"/>
                    </w:rPr>
                    <w:t xml:space="preserve"> det nødvendig. </w:t>
                  </w:r>
                </w:p>
                <w:p w14:paraId="3B437607" w14:textId="77777777" w:rsidR="00D27DAB" w:rsidRDefault="003C754D" w:rsidP="003C754D">
                  <w:pPr>
                    <w:spacing w:line="330" w:lineRule="atLeast"/>
                    <w:rPr>
                      <w:rFonts w:ascii="Helvetica" w:hAnsi="Helvetica" w:cs="Helvetica"/>
                      <w:spacing w:val="0"/>
                      <w:szCs w:val="23"/>
                    </w:rPr>
                  </w:pPr>
                  <w:r w:rsidRPr="002F59FA">
                    <w:rPr>
                      <w:rFonts w:ascii="Helvetica" w:hAnsi="Helvetica" w:cs="Helvetica"/>
                      <w:spacing w:val="0"/>
                      <w:szCs w:val="23"/>
                    </w:rPr>
                    <w:t xml:space="preserve">For </w:t>
                  </w:r>
                  <w:proofErr w:type="spellStart"/>
                  <w:r w:rsidRPr="002F59FA">
                    <w:rPr>
                      <w:rFonts w:ascii="Helvetica" w:hAnsi="Helvetica" w:cs="Helvetica"/>
                      <w:spacing w:val="0"/>
                      <w:szCs w:val="23"/>
                    </w:rPr>
                    <w:t>vidaregåande</w:t>
                  </w:r>
                  <w:proofErr w:type="spellEnd"/>
                  <w:r w:rsidRPr="002F59FA">
                    <w:rPr>
                      <w:rFonts w:ascii="Helvetica" w:hAnsi="Helvetica" w:cs="Helvetica"/>
                      <w:spacing w:val="0"/>
                      <w:szCs w:val="23"/>
                    </w:rPr>
                    <w:t xml:space="preserve"> skole gjeld her </w:t>
                  </w:r>
                  <w:proofErr w:type="spellStart"/>
                  <w:r w:rsidRPr="002F59FA">
                    <w:rPr>
                      <w:rFonts w:ascii="Helvetica" w:hAnsi="Helvetica" w:cs="Helvetica"/>
                      <w:spacing w:val="0"/>
                      <w:szCs w:val="23"/>
                    </w:rPr>
                    <w:t>berre</w:t>
                  </w:r>
                  <w:proofErr w:type="spellEnd"/>
                  <w:r w:rsidRPr="002F59FA">
                    <w:rPr>
                      <w:rFonts w:ascii="Helvetica" w:hAnsi="Helvetica" w:cs="Helvetica"/>
                      <w:spacing w:val="0"/>
                      <w:szCs w:val="23"/>
                    </w:rPr>
                    <w:t xml:space="preserve"> det generelle kravet om tryggleik, slik det er </w:t>
                  </w:r>
                </w:p>
                <w:p w14:paraId="7FA647FD" w14:textId="2613B519" w:rsidR="003C754D" w:rsidRPr="002F59FA" w:rsidRDefault="003C754D" w:rsidP="003C754D">
                  <w:pPr>
                    <w:spacing w:line="330" w:lineRule="atLeast"/>
                    <w:rPr>
                      <w:rFonts w:ascii="Helvetica" w:hAnsi="Helvetica" w:cs="Helvetica"/>
                      <w:spacing w:val="0"/>
                      <w:szCs w:val="23"/>
                    </w:rPr>
                  </w:pPr>
                  <w:proofErr w:type="gramStart"/>
                  <w:r w:rsidRPr="002F59FA">
                    <w:rPr>
                      <w:rFonts w:ascii="Helvetica" w:hAnsi="Helvetica" w:cs="Helvetica"/>
                      <w:spacing w:val="0"/>
                      <w:szCs w:val="23"/>
                    </w:rPr>
                    <w:t>formulert</w:t>
                  </w:r>
                  <w:proofErr w:type="gramEnd"/>
                  <w:r w:rsidRPr="002F59FA">
                    <w:rPr>
                      <w:rFonts w:ascii="Helvetica" w:hAnsi="Helvetica" w:cs="Helvetica"/>
                      <w:spacing w:val="0"/>
                      <w:szCs w:val="23"/>
                    </w:rPr>
                    <w:t xml:space="preserve"> i bokstav a.</w:t>
                  </w:r>
                </w:p>
              </w:tc>
            </w:tr>
          </w:tbl>
          <w:p w14:paraId="7F0E793F" w14:textId="77777777" w:rsidR="003C754D" w:rsidRPr="002F59FA" w:rsidRDefault="003C754D" w:rsidP="003C754D">
            <w:pPr>
              <w:spacing w:line="240" w:lineRule="auto"/>
              <w:rPr>
                <w:vanish/>
                <w:spacing w:val="0"/>
                <w:sz w:val="24"/>
                <w:szCs w:val="24"/>
              </w:rPr>
            </w:pPr>
          </w:p>
          <w:tbl>
            <w:tblPr>
              <w:tblW w:w="134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0"/>
              <w:gridCol w:w="12750"/>
            </w:tblGrid>
            <w:tr w:rsidR="003C754D" w:rsidRPr="002F59FA" w14:paraId="1DC20A78" w14:textId="77777777" w:rsidTr="003C754D">
              <w:tc>
                <w:tcPr>
                  <w:tcW w:w="660" w:type="dxa"/>
                  <w:shd w:val="clear" w:color="auto" w:fill="FFFFFF"/>
                  <w:noWrap/>
                  <w:hideMark/>
                </w:tcPr>
                <w:p w14:paraId="694E5D52" w14:textId="77777777" w:rsidR="003C754D" w:rsidRPr="002F59FA" w:rsidRDefault="003C754D" w:rsidP="003C754D">
                  <w:pPr>
                    <w:spacing w:line="330" w:lineRule="atLeast"/>
                    <w:jc w:val="right"/>
                    <w:rPr>
                      <w:rFonts w:ascii="Helvetica" w:hAnsi="Helvetica" w:cs="Helvetica"/>
                      <w:spacing w:val="0"/>
                      <w:szCs w:val="23"/>
                    </w:rPr>
                  </w:pPr>
                  <w:r w:rsidRPr="002F59FA">
                    <w:rPr>
                      <w:rFonts w:ascii="Helvetica" w:hAnsi="Helvetica" w:cs="Helvetica"/>
                      <w:spacing w:val="0"/>
                      <w:szCs w:val="23"/>
                    </w:rPr>
                    <w:t>c)</w:t>
                  </w:r>
                </w:p>
              </w:tc>
              <w:tc>
                <w:tcPr>
                  <w:tcW w:w="12750" w:type="dxa"/>
                  <w:shd w:val="clear" w:color="auto" w:fill="FFFFFF"/>
                  <w:hideMark/>
                </w:tcPr>
                <w:p w14:paraId="5D174FA8" w14:textId="77777777" w:rsidR="00D27DAB" w:rsidRDefault="003C754D" w:rsidP="003C754D">
                  <w:pPr>
                    <w:spacing w:line="330" w:lineRule="atLeast"/>
                    <w:rPr>
                      <w:rFonts w:ascii="Helvetica" w:hAnsi="Helvetica" w:cs="Helvetica"/>
                      <w:spacing w:val="0"/>
                      <w:szCs w:val="23"/>
                    </w:rPr>
                  </w:pPr>
                  <w:r w:rsidRPr="002F59FA">
                    <w:rPr>
                      <w:rFonts w:ascii="Helvetica" w:hAnsi="Helvetica" w:cs="Helvetica"/>
                      <w:spacing w:val="0"/>
                      <w:szCs w:val="23"/>
                    </w:rPr>
                    <w:t xml:space="preserve">Av pedagogiske og </w:t>
                  </w:r>
                  <w:proofErr w:type="spellStart"/>
                  <w:r w:rsidRPr="002F59FA">
                    <w:rPr>
                      <w:rFonts w:ascii="Helvetica" w:hAnsi="Helvetica" w:cs="Helvetica"/>
                      <w:spacing w:val="0"/>
                      <w:szCs w:val="23"/>
                    </w:rPr>
                    <w:t>trafikktryggleiksmessige</w:t>
                  </w:r>
                  <w:proofErr w:type="spellEnd"/>
                  <w:r w:rsidRPr="002F59FA">
                    <w:rPr>
                      <w:rFonts w:ascii="Helvetica" w:hAnsi="Helvetica" w:cs="Helvetica"/>
                      <w:spacing w:val="0"/>
                      <w:szCs w:val="23"/>
                    </w:rPr>
                    <w:t xml:space="preserve"> omsyn, og når trafikkforholda </w:t>
                  </w:r>
                  <w:proofErr w:type="spellStart"/>
                  <w:r w:rsidRPr="002F59FA">
                    <w:rPr>
                      <w:rFonts w:ascii="Helvetica" w:hAnsi="Helvetica" w:cs="Helvetica"/>
                      <w:spacing w:val="0"/>
                      <w:szCs w:val="23"/>
                    </w:rPr>
                    <w:t>gjer</w:t>
                  </w:r>
                  <w:proofErr w:type="spellEnd"/>
                  <w:r w:rsidRPr="002F59FA">
                    <w:rPr>
                      <w:rFonts w:ascii="Helvetica" w:hAnsi="Helvetica" w:cs="Helvetica"/>
                      <w:spacing w:val="0"/>
                      <w:szCs w:val="23"/>
                    </w:rPr>
                    <w:t xml:space="preserve"> det </w:t>
                  </w:r>
                  <w:proofErr w:type="spellStart"/>
                  <w:r w:rsidRPr="002F59FA">
                    <w:rPr>
                      <w:rFonts w:ascii="Helvetica" w:hAnsi="Helvetica" w:cs="Helvetica"/>
                      <w:spacing w:val="0"/>
                      <w:szCs w:val="23"/>
                    </w:rPr>
                    <w:t>forsvarleg</w:t>
                  </w:r>
                  <w:proofErr w:type="spellEnd"/>
                  <w:r w:rsidRPr="002F59FA">
                    <w:rPr>
                      <w:rFonts w:ascii="Helvetica" w:hAnsi="Helvetica" w:cs="Helvetica"/>
                      <w:spacing w:val="0"/>
                      <w:szCs w:val="23"/>
                    </w:rPr>
                    <w:t>,</w:t>
                  </w:r>
                </w:p>
                <w:p w14:paraId="4CFF6AD1" w14:textId="77777777" w:rsidR="00D27DAB" w:rsidRDefault="003C754D" w:rsidP="003C754D">
                  <w:pPr>
                    <w:spacing w:line="330" w:lineRule="atLeast"/>
                    <w:rPr>
                      <w:rFonts w:ascii="Helvetica" w:hAnsi="Helvetica" w:cs="Helvetica"/>
                      <w:spacing w:val="0"/>
                      <w:szCs w:val="23"/>
                    </w:rPr>
                  </w:pPr>
                  <w:r w:rsidRPr="002F59FA">
                    <w:rPr>
                      <w:rFonts w:ascii="Helvetica" w:hAnsi="Helvetica" w:cs="Helvetica"/>
                      <w:spacing w:val="0"/>
                      <w:szCs w:val="23"/>
                    </w:rPr>
                    <w:t xml:space="preserve"> </w:t>
                  </w:r>
                  <w:proofErr w:type="gramStart"/>
                  <w:r w:rsidRPr="002F59FA">
                    <w:rPr>
                      <w:rFonts w:ascii="Helvetica" w:hAnsi="Helvetica" w:cs="Helvetica"/>
                      <w:spacing w:val="0"/>
                      <w:szCs w:val="23"/>
                    </w:rPr>
                    <w:t>kan</w:t>
                  </w:r>
                  <w:proofErr w:type="gramEnd"/>
                  <w:r w:rsidRPr="002F59FA">
                    <w:rPr>
                      <w:rFonts w:ascii="Helvetica" w:hAnsi="Helvetica" w:cs="Helvetica"/>
                      <w:spacing w:val="0"/>
                      <w:szCs w:val="23"/>
                    </w:rPr>
                    <w:t xml:space="preserve"> det i samarbeid mellom skolen og politiet </w:t>
                  </w:r>
                  <w:proofErr w:type="spellStart"/>
                  <w:r w:rsidRPr="002F59FA">
                    <w:rPr>
                      <w:rFonts w:ascii="Helvetica" w:hAnsi="Helvetica" w:cs="Helvetica"/>
                      <w:spacing w:val="0"/>
                      <w:szCs w:val="23"/>
                    </w:rPr>
                    <w:t>opprettast</w:t>
                  </w:r>
                  <w:proofErr w:type="spellEnd"/>
                  <w:r w:rsidRPr="002F59FA">
                    <w:rPr>
                      <w:rFonts w:ascii="Helvetica" w:hAnsi="Helvetica" w:cs="Helvetica"/>
                      <w:spacing w:val="0"/>
                      <w:szCs w:val="23"/>
                    </w:rPr>
                    <w:t xml:space="preserve"> </w:t>
                  </w:r>
                  <w:proofErr w:type="spellStart"/>
                  <w:r w:rsidRPr="002F59FA">
                    <w:rPr>
                      <w:rFonts w:ascii="Helvetica" w:hAnsi="Helvetica" w:cs="Helvetica"/>
                      <w:spacing w:val="0"/>
                      <w:szCs w:val="23"/>
                    </w:rPr>
                    <w:t>skolepatruljar</w:t>
                  </w:r>
                  <w:proofErr w:type="spellEnd"/>
                  <w:r w:rsidRPr="002F59FA">
                    <w:rPr>
                      <w:rFonts w:ascii="Helvetica" w:hAnsi="Helvetica" w:cs="Helvetica"/>
                      <w:spacing w:val="0"/>
                      <w:szCs w:val="23"/>
                    </w:rPr>
                    <w:t xml:space="preserve">. </w:t>
                  </w:r>
                </w:p>
                <w:p w14:paraId="4836D74D" w14:textId="77777777" w:rsidR="00D27DAB" w:rsidRDefault="003C754D" w:rsidP="003C754D">
                  <w:pPr>
                    <w:spacing w:line="330" w:lineRule="atLeast"/>
                    <w:rPr>
                      <w:rFonts w:ascii="Helvetica" w:hAnsi="Helvetica" w:cs="Helvetica"/>
                      <w:spacing w:val="0"/>
                      <w:szCs w:val="23"/>
                    </w:rPr>
                  </w:pPr>
                  <w:proofErr w:type="spellStart"/>
                  <w:r w:rsidRPr="002F59FA">
                    <w:rPr>
                      <w:rFonts w:ascii="Helvetica" w:hAnsi="Helvetica" w:cs="Helvetica"/>
                      <w:spacing w:val="0"/>
                      <w:szCs w:val="23"/>
                    </w:rPr>
                    <w:t>Skolepatruljar</w:t>
                  </w:r>
                  <w:proofErr w:type="spellEnd"/>
                  <w:r w:rsidRPr="002F59FA">
                    <w:rPr>
                      <w:rFonts w:ascii="Helvetica" w:hAnsi="Helvetica" w:cs="Helvetica"/>
                      <w:spacing w:val="0"/>
                      <w:szCs w:val="23"/>
                    </w:rPr>
                    <w:t xml:space="preserve"> skal </w:t>
                  </w:r>
                  <w:proofErr w:type="spellStart"/>
                  <w:r w:rsidRPr="002F59FA">
                    <w:rPr>
                      <w:rFonts w:ascii="Helvetica" w:hAnsi="Helvetica" w:cs="Helvetica"/>
                      <w:spacing w:val="0"/>
                      <w:szCs w:val="23"/>
                    </w:rPr>
                    <w:t>ikkje</w:t>
                  </w:r>
                  <w:proofErr w:type="spellEnd"/>
                  <w:r w:rsidRPr="002F59FA">
                    <w:rPr>
                      <w:rFonts w:ascii="Helvetica" w:hAnsi="Helvetica" w:cs="Helvetica"/>
                      <w:spacing w:val="0"/>
                      <w:szCs w:val="23"/>
                    </w:rPr>
                    <w:t xml:space="preserve"> regulere trafikken, og skal </w:t>
                  </w:r>
                  <w:proofErr w:type="spellStart"/>
                  <w:r w:rsidRPr="002F59FA">
                    <w:rPr>
                      <w:rFonts w:ascii="Helvetica" w:hAnsi="Helvetica" w:cs="Helvetica"/>
                      <w:spacing w:val="0"/>
                      <w:szCs w:val="23"/>
                    </w:rPr>
                    <w:t>ikkje</w:t>
                  </w:r>
                  <w:proofErr w:type="spellEnd"/>
                  <w:r w:rsidRPr="002F59FA">
                    <w:rPr>
                      <w:rFonts w:ascii="Helvetica" w:hAnsi="Helvetica" w:cs="Helvetica"/>
                      <w:spacing w:val="0"/>
                      <w:szCs w:val="23"/>
                    </w:rPr>
                    <w:t xml:space="preserve"> stå ute i </w:t>
                  </w:r>
                  <w:proofErr w:type="spellStart"/>
                  <w:r w:rsidRPr="002F59FA">
                    <w:rPr>
                      <w:rFonts w:ascii="Helvetica" w:hAnsi="Helvetica" w:cs="Helvetica"/>
                      <w:spacing w:val="0"/>
                      <w:szCs w:val="23"/>
                    </w:rPr>
                    <w:t>vegbana</w:t>
                  </w:r>
                  <w:proofErr w:type="spellEnd"/>
                  <w:r w:rsidRPr="002F59FA">
                    <w:rPr>
                      <w:rFonts w:ascii="Helvetica" w:hAnsi="Helvetica" w:cs="Helvetica"/>
                      <w:spacing w:val="0"/>
                      <w:szCs w:val="23"/>
                    </w:rPr>
                    <w:t xml:space="preserve">, men </w:t>
                  </w:r>
                  <w:proofErr w:type="spellStart"/>
                  <w:r w:rsidRPr="002F59FA">
                    <w:rPr>
                      <w:rFonts w:ascii="Helvetica" w:hAnsi="Helvetica" w:cs="Helvetica"/>
                      <w:spacing w:val="0"/>
                      <w:szCs w:val="23"/>
                    </w:rPr>
                    <w:t>berre</w:t>
                  </w:r>
                  <w:proofErr w:type="spellEnd"/>
                  <w:r w:rsidRPr="002F59FA">
                    <w:rPr>
                      <w:rFonts w:ascii="Helvetica" w:hAnsi="Helvetica" w:cs="Helvetica"/>
                      <w:spacing w:val="0"/>
                      <w:szCs w:val="23"/>
                    </w:rPr>
                    <w:t xml:space="preserve"> </w:t>
                  </w:r>
                </w:p>
                <w:p w14:paraId="296CEFC8" w14:textId="77777777" w:rsidR="00D27DAB" w:rsidRDefault="003C754D" w:rsidP="003C754D">
                  <w:pPr>
                    <w:spacing w:line="330" w:lineRule="atLeast"/>
                    <w:rPr>
                      <w:rFonts w:ascii="Helvetica" w:hAnsi="Helvetica" w:cs="Helvetica"/>
                      <w:spacing w:val="0"/>
                      <w:szCs w:val="23"/>
                    </w:rPr>
                  </w:pPr>
                  <w:proofErr w:type="gramStart"/>
                  <w:r w:rsidRPr="002F59FA">
                    <w:rPr>
                      <w:rFonts w:ascii="Helvetica" w:hAnsi="Helvetica" w:cs="Helvetica"/>
                      <w:spacing w:val="0"/>
                      <w:szCs w:val="23"/>
                    </w:rPr>
                    <w:t>markere</w:t>
                  </w:r>
                  <w:proofErr w:type="gramEnd"/>
                  <w:r w:rsidRPr="002F59FA">
                    <w:rPr>
                      <w:rFonts w:ascii="Helvetica" w:hAnsi="Helvetica" w:cs="Helvetica"/>
                      <w:spacing w:val="0"/>
                      <w:szCs w:val="23"/>
                    </w:rPr>
                    <w:t xml:space="preserve"> at </w:t>
                  </w:r>
                  <w:proofErr w:type="spellStart"/>
                  <w:r w:rsidRPr="002F59FA">
                    <w:rPr>
                      <w:rFonts w:ascii="Helvetica" w:hAnsi="Helvetica" w:cs="Helvetica"/>
                      <w:spacing w:val="0"/>
                      <w:szCs w:val="23"/>
                    </w:rPr>
                    <w:t>nokon</w:t>
                  </w:r>
                  <w:proofErr w:type="spellEnd"/>
                  <w:r w:rsidRPr="002F59FA">
                    <w:rPr>
                      <w:rFonts w:ascii="Helvetica" w:hAnsi="Helvetica" w:cs="Helvetica"/>
                      <w:spacing w:val="0"/>
                      <w:szCs w:val="23"/>
                    </w:rPr>
                    <w:t xml:space="preserve"> skal krysse vegen. </w:t>
                  </w:r>
                </w:p>
                <w:p w14:paraId="7E5F014E" w14:textId="53378EDE" w:rsidR="003C754D" w:rsidRPr="002F59FA" w:rsidRDefault="003C754D" w:rsidP="003C754D">
                  <w:pPr>
                    <w:spacing w:line="330" w:lineRule="atLeast"/>
                    <w:rPr>
                      <w:rFonts w:ascii="Helvetica" w:hAnsi="Helvetica" w:cs="Helvetica"/>
                      <w:spacing w:val="0"/>
                      <w:szCs w:val="23"/>
                    </w:rPr>
                  </w:pPr>
                  <w:r w:rsidRPr="002F59FA">
                    <w:rPr>
                      <w:rFonts w:ascii="Helvetica" w:hAnsi="Helvetica" w:cs="Helvetica"/>
                      <w:spacing w:val="0"/>
                      <w:szCs w:val="23"/>
                    </w:rPr>
                    <w:t xml:space="preserve">Foreldra må </w:t>
                  </w:r>
                  <w:proofErr w:type="spellStart"/>
                  <w:r w:rsidRPr="002F59FA">
                    <w:rPr>
                      <w:rFonts w:ascii="Helvetica" w:hAnsi="Helvetica" w:cs="Helvetica"/>
                      <w:spacing w:val="0"/>
                      <w:szCs w:val="23"/>
                    </w:rPr>
                    <w:t>samtykkje</w:t>
                  </w:r>
                  <w:proofErr w:type="spellEnd"/>
                  <w:r w:rsidRPr="002F59FA">
                    <w:rPr>
                      <w:rFonts w:ascii="Helvetica" w:hAnsi="Helvetica" w:cs="Helvetica"/>
                      <w:spacing w:val="0"/>
                      <w:szCs w:val="23"/>
                    </w:rPr>
                    <w:t xml:space="preserve"> før </w:t>
                  </w:r>
                  <w:proofErr w:type="spellStart"/>
                  <w:r w:rsidRPr="002F59FA">
                    <w:rPr>
                      <w:rFonts w:ascii="Helvetica" w:hAnsi="Helvetica" w:cs="Helvetica"/>
                      <w:spacing w:val="0"/>
                      <w:szCs w:val="23"/>
                    </w:rPr>
                    <w:t>ein</w:t>
                  </w:r>
                  <w:proofErr w:type="spellEnd"/>
                  <w:r w:rsidRPr="002F59FA">
                    <w:rPr>
                      <w:rFonts w:ascii="Helvetica" w:hAnsi="Helvetica" w:cs="Helvetica"/>
                      <w:spacing w:val="0"/>
                      <w:szCs w:val="23"/>
                    </w:rPr>
                    <w:t xml:space="preserve"> elev blir sett til </w:t>
                  </w:r>
                  <w:proofErr w:type="spellStart"/>
                  <w:r w:rsidRPr="002F59FA">
                    <w:rPr>
                      <w:rFonts w:ascii="Helvetica" w:hAnsi="Helvetica" w:cs="Helvetica"/>
                      <w:spacing w:val="0"/>
                      <w:szCs w:val="23"/>
                    </w:rPr>
                    <w:t>skolepatruljeteneste</w:t>
                  </w:r>
                  <w:proofErr w:type="spellEnd"/>
                  <w:r w:rsidRPr="002F59FA">
                    <w:rPr>
                      <w:rFonts w:ascii="Helvetica" w:hAnsi="Helvetica" w:cs="Helvetica"/>
                      <w:spacing w:val="0"/>
                      <w:szCs w:val="23"/>
                    </w:rPr>
                    <w:t>.</w:t>
                  </w:r>
                </w:p>
              </w:tc>
            </w:tr>
          </w:tbl>
          <w:p w14:paraId="38185E42" w14:textId="77777777" w:rsidR="003C754D" w:rsidRPr="002F59FA" w:rsidRDefault="003C754D" w:rsidP="003C754D">
            <w:pPr>
              <w:spacing w:line="240" w:lineRule="auto"/>
              <w:rPr>
                <w:vanish/>
                <w:spacing w:val="0"/>
                <w:sz w:val="24"/>
                <w:szCs w:val="24"/>
              </w:rPr>
            </w:pPr>
          </w:p>
          <w:tbl>
            <w:tblPr>
              <w:tblW w:w="134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0"/>
              <w:gridCol w:w="12750"/>
            </w:tblGrid>
            <w:tr w:rsidR="003C754D" w:rsidRPr="002F59FA" w14:paraId="5C4A04A3" w14:textId="77777777" w:rsidTr="003C754D">
              <w:tc>
                <w:tcPr>
                  <w:tcW w:w="660" w:type="dxa"/>
                  <w:shd w:val="clear" w:color="auto" w:fill="FFFFFF"/>
                  <w:noWrap/>
                  <w:hideMark/>
                </w:tcPr>
                <w:p w14:paraId="19E4DA74" w14:textId="77777777" w:rsidR="003C754D" w:rsidRPr="002F59FA" w:rsidRDefault="003C754D" w:rsidP="003C754D">
                  <w:pPr>
                    <w:spacing w:line="330" w:lineRule="atLeast"/>
                    <w:jc w:val="right"/>
                    <w:rPr>
                      <w:rFonts w:ascii="Helvetica" w:hAnsi="Helvetica" w:cs="Helvetica"/>
                      <w:spacing w:val="0"/>
                      <w:szCs w:val="23"/>
                    </w:rPr>
                  </w:pPr>
                  <w:r w:rsidRPr="002F59FA">
                    <w:rPr>
                      <w:rFonts w:ascii="Helvetica" w:hAnsi="Helvetica" w:cs="Helvetica"/>
                      <w:spacing w:val="0"/>
                      <w:szCs w:val="23"/>
                    </w:rPr>
                    <w:t>d)</w:t>
                  </w:r>
                </w:p>
              </w:tc>
              <w:tc>
                <w:tcPr>
                  <w:tcW w:w="12750" w:type="dxa"/>
                  <w:shd w:val="clear" w:color="auto" w:fill="FFFFFF"/>
                  <w:hideMark/>
                </w:tcPr>
                <w:p w14:paraId="1570B1DE" w14:textId="77777777" w:rsidR="00D27DAB" w:rsidRDefault="003C754D" w:rsidP="003C754D">
                  <w:pPr>
                    <w:spacing w:line="330" w:lineRule="atLeast"/>
                    <w:rPr>
                      <w:rFonts w:ascii="Helvetica" w:hAnsi="Helvetica" w:cs="Helvetica"/>
                      <w:spacing w:val="0"/>
                      <w:szCs w:val="23"/>
                    </w:rPr>
                  </w:pPr>
                  <w:r w:rsidRPr="002F59FA">
                    <w:rPr>
                      <w:rFonts w:ascii="Helvetica" w:hAnsi="Helvetica" w:cs="Helvetica"/>
                      <w:spacing w:val="0"/>
                      <w:szCs w:val="23"/>
                    </w:rPr>
                    <w:t xml:space="preserve">I ordensreglementet for skolen kan det </w:t>
                  </w:r>
                  <w:proofErr w:type="spellStart"/>
                  <w:r w:rsidRPr="002F59FA">
                    <w:rPr>
                      <w:rFonts w:ascii="Helvetica" w:hAnsi="Helvetica" w:cs="Helvetica"/>
                      <w:spacing w:val="0"/>
                      <w:szCs w:val="23"/>
                    </w:rPr>
                    <w:t>takast</w:t>
                  </w:r>
                  <w:proofErr w:type="spellEnd"/>
                  <w:r w:rsidRPr="002F59FA">
                    <w:rPr>
                      <w:rFonts w:ascii="Helvetica" w:hAnsi="Helvetica" w:cs="Helvetica"/>
                      <w:spacing w:val="0"/>
                      <w:szCs w:val="23"/>
                    </w:rPr>
                    <w:t xml:space="preserve"> inn føresegner som </w:t>
                  </w:r>
                  <w:proofErr w:type="spellStart"/>
                  <w:r w:rsidRPr="002F59FA">
                    <w:rPr>
                      <w:rFonts w:ascii="Helvetica" w:hAnsi="Helvetica" w:cs="Helvetica"/>
                      <w:spacing w:val="0"/>
                      <w:szCs w:val="23"/>
                    </w:rPr>
                    <w:t>nærmare</w:t>
                  </w:r>
                  <w:proofErr w:type="spellEnd"/>
                  <w:r w:rsidRPr="002F59FA">
                    <w:rPr>
                      <w:rFonts w:ascii="Helvetica" w:hAnsi="Helvetica" w:cs="Helvetica"/>
                      <w:spacing w:val="0"/>
                      <w:szCs w:val="23"/>
                    </w:rPr>
                    <w:t xml:space="preserve"> </w:t>
                  </w:r>
                </w:p>
                <w:p w14:paraId="673511D8" w14:textId="77777777" w:rsidR="00D27DAB" w:rsidRDefault="003C754D" w:rsidP="003C754D">
                  <w:pPr>
                    <w:spacing w:line="330" w:lineRule="atLeast"/>
                    <w:rPr>
                      <w:rFonts w:ascii="Helvetica" w:hAnsi="Helvetica" w:cs="Helvetica"/>
                      <w:spacing w:val="0"/>
                      <w:szCs w:val="23"/>
                    </w:rPr>
                  </w:pPr>
                  <w:proofErr w:type="gramStart"/>
                  <w:r w:rsidRPr="002F59FA">
                    <w:rPr>
                      <w:rFonts w:ascii="Helvetica" w:hAnsi="Helvetica" w:cs="Helvetica"/>
                      <w:spacing w:val="0"/>
                      <w:szCs w:val="23"/>
                    </w:rPr>
                    <w:t>regulerer</w:t>
                  </w:r>
                  <w:proofErr w:type="gramEnd"/>
                  <w:r w:rsidRPr="002F59FA">
                    <w:rPr>
                      <w:rFonts w:ascii="Helvetica" w:hAnsi="Helvetica" w:cs="Helvetica"/>
                      <w:spacing w:val="0"/>
                      <w:szCs w:val="23"/>
                    </w:rPr>
                    <w:t xml:space="preserve"> trafikktryggleik og andre </w:t>
                  </w:r>
                  <w:proofErr w:type="spellStart"/>
                  <w:r w:rsidRPr="002F59FA">
                    <w:rPr>
                      <w:rFonts w:ascii="Helvetica" w:hAnsi="Helvetica" w:cs="Helvetica"/>
                      <w:spacing w:val="0"/>
                      <w:szCs w:val="23"/>
                    </w:rPr>
                    <w:t>førebyggjande</w:t>
                  </w:r>
                  <w:proofErr w:type="spellEnd"/>
                  <w:r w:rsidRPr="002F59FA">
                    <w:rPr>
                      <w:rFonts w:ascii="Helvetica" w:hAnsi="Helvetica" w:cs="Helvetica"/>
                      <w:spacing w:val="0"/>
                      <w:szCs w:val="23"/>
                    </w:rPr>
                    <w:t xml:space="preserve"> tiltak. Foreldra </w:t>
                  </w:r>
                  <w:proofErr w:type="spellStart"/>
                  <w:r w:rsidRPr="002F59FA">
                    <w:rPr>
                      <w:rFonts w:ascii="Helvetica" w:hAnsi="Helvetica" w:cs="Helvetica"/>
                      <w:spacing w:val="0"/>
                      <w:szCs w:val="23"/>
                    </w:rPr>
                    <w:t>avgjer</w:t>
                  </w:r>
                  <w:proofErr w:type="spellEnd"/>
                  <w:r w:rsidRPr="002F59FA">
                    <w:rPr>
                      <w:rFonts w:ascii="Helvetica" w:hAnsi="Helvetica" w:cs="Helvetica"/>
                      <w:spacing w:val="0"/>
                      <w:szCs w:val="23"/>
                    </w:rPr>
                    <w:t xml:space="preserve"> om barna </w:t>
                  </w:r>
                </w:p>
                <w:p w14:paraId="7B9D4AC3" w14:textId="79FA72F1" w:rsidR="003C754D" w:rsidRPr="002F59FA" w:rsidRDefault="003C754D" w:rsidP="003C754D">
                  <w:pPr>
                    <w:spacing w:line="330" w:lineRule="atLeast"/>
                    <w:rPr>
                      <w:rFonts w:ascii="Helvetica" w:hAnsi="Helvetica" w:cs="Helvetica"/>
                      <w:spacing w:val="0"/>
                      <w:szCs w:val="23"/>
                    </w:rPr>
                  </w:pPr>
                  <w:proofErr w:type="gramStart"/>
                  <w:r w:rsidRPr="002F59FA">
                    <w:rPr>
                      <w:rFonts w:ascii="Helvetica" w:hAnsi="Helvetica" w:cs="Helvetica"/>
                      <w:spacing w:val="0"/>
                      <w:szCs w:val="23"/>
                    </w:rPr>
                    <w:t>får</w:t>
                  </w:r>
                  <w:proofErr w:type="gramEnd"/>
                  <w:r w:rsidRPr="002F59FA">
                    <w:rPr>
                      <w:rFonts w:ascii="Helvetica" w:hAnsi="Helvetica" w:cs="Helvetica"/>
                      <w:spacing w:val="0"/>
                      <w:szCs w:val="23"/>
                    </w:rPr>
                    <w:t xml:space="preserve"> sykle til skolen eller </w:t>
                  </w:r>
                  <w:proofErr w:type="spellStart"/>
                  <w:r w:rsidRPr="002F59FA">
                    <w:rPr>
                      <w:rFonts w:ascii="Helvetica" w:hAnsi="Helvetica" w:cs="Helvetica"/>
                      <w:spacing w:val="0"/>
                      <w:szCs w:val="23"/>
                    </w:rPr>
                    <w:t>ikkje</w:t>
                  </w:r>
                  <w:proofErr w:type="spellEnd"/>
                  <w:r w:rsidRPr="002F59FA">
                    <w:rPr>
                      <w:rFonts w:ascii="Helvetica" w:hAnsi="Helvetica" w:cs="Helvetica"/>
                      <w:spacing w:val="0"/>
                      <w:szCs w:val="23"/>
                    </w:rPr>
                    <w:t>.</w:t>
                  </w:r>
                </w:p>
              </w:tc>
            </w:tr>
          </w:tbl>
          <w:p w14:paraId="1EA0CD57" w14:textId="77777777" w:rsidR="003C754D" w:rsidRPr="002F59FA" w:rsidRDefault="003C754D" w:rsidP="003C754D">
            <w:pPr>
              <w:spacing w:line="240" w:lineRule="auto"/>
              <w:rPr>
                <w:vanish/>
                <w:spacing w:val="0"/>
                <w:sz w:val="24"/>
                <w:szCs w:val="24"/>
              </w:rPr>
            </w:pPr>
          </w:p>
          <w:tbl>
            <w:tblPr>
              <w:tblW w:w="134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0"/>
              <w:gridCol w:w="12750"/>
            </w:tblGrid>
            <w:tr w:rsidR="003C754D" w:rsidRPr="002F59FA" w14:paraId="7ABA4458" w14:textId="77777777" w:rsidTr="003C754D">
              <w:tc>
                <w:tcPr>
                  <w:tcW w:w="660" w:type="dxa"/>
                  <w:shd w:val="clear" w:color="auto" w:fill="FFFFFF"/>
                  <w:noWrap/>
                  <w:hideMark/>
                </w:tcPr>
                <w:p w14:paraId="19F23A34" w14:textId="77777777" w:rsidR="003C754D" w:rsidRPr="002F59FA" w:rsidRDefault="003C754D" w:rsidP="003C754D">
                  <w:pPr>
                    <w:spacing w:line="330" w:lineRule="atLeast"/>
                    <w:jc w:val="right"/>
                    <w:rPr>
                      <w:rFonts w:ascii="Helvetica" w:hAnsi="Helvetica" w:cs="Helvetica"/>
                      <w:spacing w:val="0"/>
                      <w:szCs w:val="23"/>
                    </w:rPr>
                  </w:pPr>
                  <w:proofErr w:type="gramStart"/>
                  <w:r w:rsidRPr="002F59FA">
                    <w:rPr>
                      <w:rFonts w:ascii="Helvetica" w:hAnsi="Helvetica" w:cs="Helvetica"/>
                      <w:spacing w:val="0"/>
                      <w:szCs w:val="23"/>
                    </w:rPr>
                    <w:t>e</w:t>
                  </w:r>
                  <w:proofErr w:type="gramEnd"/>
                  <w:r w:rsidRPr="002F59FA">
                    <w:rPr>
                      <w:rFonts w:ascii="Helvetica" w:hAnsi="Helvetica" w:cs="Helvetica"/>
                      <w:spacing w:val="0"/>
                      <w:szCs w:val="23"/>
                    </w:rPr>
                    <w:t>)</w:t>
                  </w:r>
                </w:p>
              </w:tc>
              <w:tc>
                <w:tcPr>
                  <w:tcW w:w="12750" w:type="dxa"/>
                  <w:shd w:val="clear" w:color="auto" w:fill="FFFFFF"/>
                  <w:hideMark/>
                </w:tcPr>
                <w:p w14:paraId="7CAFAE2F" w14:textId="77777777" w:rsidR="003C754D" w:rsidRPr="002F59FA" w:rsidRDefault="003C754D" w:rsidP="003C754D">
                  <w:pPr>
                    <w:spacing w:line="330" w:lineRule="atLeast"/>
                    <w:rPr>
                      <w:rFonts w:ascii="Helvetica" w:hAnsi="Helvetica" w:cs="Helvetica"/>
                      <w:spacing w:val="0"/>
                      <w:szCs w:val="23"/>
                    </w:rPr>
                  </w:pPr>
                  <w:proofErr w:type="spellStart"/>
                  <w:r w:rsidRPr="002F59FA">
                    <w:rPr>
                      <w:rFonts w:ascii="Helvetica" w:hAnsi="Helvetica" w:cs="Helvetica"/>
                      <w:spacing w:val="0"/>
                      <w:szCs w:val="23"/>
                    </w:rPr>
                    <w:t>Reglane</w:t>
                  </w:r>
                  <w:proofErr w:type="spellEnd"/>
                  <w:r w:rsidRPr="002F59FA">
                    <w:rPr>
                      <w:rFonts w:ascii="Helvetica" w:hAnsi="Helvetica" w:cs="Helvetica"/>
                      <w:spacing w:val="0"/>
                      <w:szCs w:val="23"/>
                    </w:rPr>
                    <w:t xml:space="preserve"> for grunnskolen gjeld </w:t>
                  </w:r>
                  <w:proofErr w:type="spellStart"/>
                  <w:r w:rsidRPr="002F59FA">
                    <w:rPr>
                      <w:rFonts w:ascii="Helvetica" w:hAnsi="Helvetica" w:cs="Helvetica"/>
                      <w:spacing w:val="0"/>
                      <w:szCs w:val="23"/>
                    </w:rPr>
                    <w:t>tilsvarande</w:t>
                  </w:r>
                  <w:proofErr w:type="spellEnd"/>
                  <w:r w:rsidRPr="002F59FA">
                    <w:rPr>
                      <w:rFonts w:ascii="Helvetica" w:hAnsi="Helvetica" w:cs="Helvetica"/>
                      <w:spacing w:val="0"/>
                      <w:szCs w:val="23"/>
                    </w:rPr>
                    <w:t xml:space="preserve"> for skolefritidsordninga.</w:t>
                  </w:r>
                </w:p>
              </w:tc>
            </w:tr>
          </w:tbl>
          <w:p w14:paraId="56DCED29" w14:textId="77777777" w:rsidR="003C754D" w:rsidRPr="002F59FA" w:rsidRDefault="003C754D" w:rsidP="003C754D">
            <w:pPr>
              <w:spacing w:line="240" w:lineRule="auto"/>
              <w:rPr>
                <w:vanish/>
                <w:spacing w:val="0"/>
                <w:sz w:val="24"/>
                <w:szCs w:val="24"/>
              </w:rPr>
            </w:pPr>
          </w:p>
          <w:tbl>
            <w:tblPr>
              <w:tblW w:w="126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30"/>
              <w:gridCol w:w="11970"/>
            </w:tblGrid>
            <w:tr w:rsidR="003C754D" w:rsidRPr="002F59FA" w14:paraId="351012D5" w14:textId="77777777" w:rsidTr="003C754D">
              <w:tc>
                <w:tcPr>
                  <w:tcW w:w="630" w:type="dxa"/>
                  <w:shd w:val="clear" w:color="auto" w:fill="FFFFFF"/>
                  <w:noWrap/>
                  <w:tcMar>
                    <w:top w:w="60" w:type="dxa"/>
                    <w:left w:w="15" w:type="dxa"/>
                    <w:bottom w:w="15" w:type="dxa"/>
                    <w:right w:w="15" w:type="dxa"/>
                  </w:tcMar>
                  <w:hideMark/>
                </w:tcPr>
                <w:p w14:paraId="74832E36" w14:textId="77777777" w:rsidR="003C754D" w:rsidRPr="002F59FA" w:rsidRDefault="003C754D" w:rsidP="003C754D">
                  <w:pPr>
                    <w:spacing w:before="75" w:after="75" w:line="240" w:lineRule="atLeast"/>
                    <w:jc w:val="right"/>
                    <w:rPr>
                      <w:rFonts w:ascii="Helvetica" w:hAnsi="Helvetica" w:cs="Helvetica"/>
                      <w:spacing w:val="0"/>
                      <w:sz w:val="18"/>
                      <w:szCs w:val="18"/>
                    </w:rPr>
                  </w:pPr>
                  <w:r w:rsidRPr="002F59FA">
                    <w:rPr>
                      <w:rFonts w:ascii="Helvetica" w:hAnsi="Helvetica" w:cs="Helvetica"/>
                      <w:spacing w:val="0"/>
                      <w:sz w:val="18"/>
                      <w:szCs w:val="18"/>
                    </w:rPr>
                    <w:t>0</w:t>
                  </w:r>
                </w:p>
              </w:tc>
              <w:tc>
                <w:tcPr>
                  <w:tcW w:w="11970" w:type="dxa"/>
                  <w:shd w:val="clear" w:color="auto" w:fill="FFFFFF"/>
                  <w:tcMar>
                    <w:top w:w="60" w:type="dxa"/>
                    <w:left w:w="120" w:type="dxa"/>
                    <w:bottom w:w="15" w:type="dxa"/>
                    <w:right w:w="15" w:type="dxa"/>
                  </w:tcMar>
                  <w:hideMark/>
                </w:tcPr>
                <w:p w14:paraId="6790B22B" w14:textId="77777777" w:rsidR="003C754D" w:rsidRPr="002F59FA" w:rsidRDefault="003C754D" w:rsidP="003C754D">
                  <w:pPr>
                    <w:spacing w:before="75" w:after="75" w:line="240" w:lineRule="atLeast"/>
                    <w:rPr>
                      <w:rFonts w:ascii="Helvetica" w:hAnsi="Helvetica" w:cs="Helvetica"/>
                      <w:spacing w:val="0"/>
                      <w:sz w:val="18"/>
                      <w:szCs w:val="18"/>
                    </w:rPr>
                  </w:pPr>
                  <w:r w:rsidRPr="002F59FA">
                    <w:rPr>
                      <w:rFonts w:ascii="Helvetica" w:hAnsi="Helvetica" w:cs="Helvetica"/>
                      <w:spacing w:val="0"/>
                      <w:sz w:val="18"/>
                      <w:szCs w:val="18"/>
                    </w:rPr>
                    <w:t xml:space="preserve">Endra ved forskrift 20 </w:t>
                  </w:r>
                  <w:proofErr w:type="spellStart"/>
                  <w:r w:rsidRPr="002F59FA">
                    <w:rPr>
                      <w:rFonts w:ascii="Helvetica" w:hAnsi="Helvetica" w:cs="Helvetica"/>
                      <w:spacing w:val="0"/>
                      <w:sz w:val="18"/>
                      <w:szCs w:val="18"/>
                    </w:rPr>
                    <w:t>aug</w:t>
                  </w:r>
                  <w:proofErr w:type="spellEnd"/>
                  <w:r w:rsidRPr="002F59FA">
                    <w:rPr>
                      <w:rFonts w:ascii="Helvetica" w:hAnsi="Helvetica" w:cs="Helvetica"/>
                      <w:spacing w:val="0"/>
                      <w:sz w:val="18"/>
                      <w:szCs w:val="18"/>
                    </w:rPr>
                    <w:t xml:space="preserve"> 2015 nr. 974.</w:t>
                  </w:r>
                </w:p>
              </w:tc>
            </w:tr>
          </w:tbl>
          <w:p w14:paraId="7E6EB025" w14:textId="77777777" w:rsidR="002F59FA" w:rsidRDefault="002F59FA" w:rsidP="003C754D"/>
          <w:p w14:paraId="147089AA" w14:textId="2EA1A098" w:rsidR="003C754D" w:rsidRPr="00491E47" w:rsidRDefault="002F59FA" w:rsidP="003C754D">
            <w:pPr>
              <w:rPr>
                <w:b/>
              </w:rPr>
            </w:pPr>
            <w:r w:rsidRPr="00491E47">
              <w:rPr>
                <w:b/>
              </w:rPr>
              <w:t xml:space="preserve">Stavanger kommune - </w:t>
            </w:r>
            <w:r w:rsidR="003C754D" w:rsidRPr="00491E47">
              <w:rPr>
                <w:b/>
              </w:rPr>
              <w:t>Oppvekst og levekår</w:t>
            </w:r>
          </w:p>
          <w:p w14:paraId="7E27F6AD" w14:textId="43C8F9BA" w:rsidR="003C754D" w:rsidRPr="00491E47" w:rsidRDefault="003C754D" w:rsidP="003C754D">
            <w:pPr>
              <w:rPr>
                <w:b/>
              </w:rPr>
            </w:pPr>
            <w:r w:rsidRPr="00491E47">
              <w:rPr>
                <w:b/>
              </w:rPr>
              <w:t>Forskrift om r</w:t>
            </w:r>
            <w:r w:rsidR="002F59FA" w:rsidRPr="00491E47">
              <w:rPr>
                <w:b/>
              </w:rPr>
              <w:t>eglement for orden og oppførsel</w:t>
            </w:r>
            <w:r w:rsidRPr="00491E47">
              <w:rPr>
                <w:b/>
              </w:rPr>
              <w:t>(ordensreglement) ved skolene i Stavanger kommune</w:t>
            </w:r>
          </w:p>
          <w:p w14:paraId="5E2F4E92" w14:textId="77777777" w:rsidR="003C754D" w:rsidRPr="00491E47" w:rsidRDefault="003C754D" w:rsidP="003C754D">
            <w:pPr>
              <w:rPr>
                <w:b/>
              </w:rPr>
            </w:pPr>
            <w:r w:rsidRPr="00491E47">
              <w:rPr>
                <w:b/>
              </w:rPr>
              <w:t>Vedtatt av Kommunalstyret for oppvekst 10.06.2008</w:t>
            </w:r>
          </w:p>
          <w:p w14:paraId="1021275F" w14:textId="77777777" w:rsidR="002F59FA" w:rsidRPr="00491E47" w:rsidRDefault="002F59FA" w:rsidP="003C754D">
            <w:pPr>
              <w:rPr>
                <w:b/>
              </w:rPr>
            </w:pPr>
          </w:p>
          <w:p w14:paraId="57E61D77" w14:textId="77777777" w:rsidR="003C754D" w:rsidRPr="00491E47" w:rsidRDefault="003C754D" w:rsidP="003C754D">
            <w:pPr>
              <w:rPr>
                <w:b/>
              </w:rPr>
            </w:pPr>
            <w:r w:rsidRPr="00491E47">
              <w:rPr>
                <w:b/>
              </w:rPr>
              <w:t>Kapittel 1 Innledning</w:t>
            </w:r>
          </w:p>
          <w:p w14:paraId="320543AF" w14:textId="77777777" w:rsidR="003C754D" w:rsidRPr="00491E47" w:rsidRDefault="003C754D" w:rsidP="003C754D">
            <w:pPr>
              <w:rPr>
                <w:b/>
              </w:rPr>
            </w:pPr>
            <w:r w:rsidRPr="00491E47">
              <w:rPr>
                <w:b/>
              </w:rPr>
              <w:t>1.1 Hjemmel</w:t>
            </w:r>
          </w:p>
          <w:p w14:paraId="6A62FA0F" w14:textId="43BD73F4" w:rsidR="003C754D" w:rsidRPr="002F59FA" w:rsidRDefault="003C754D" w:rsidP="003C754D">
            <w:r w:rsidRPr="002F59FA">
              <w:t>Dette ordensreglement er gitt med hjemmel i Lov 17. juli 19</w:t>
            </w:r>
            <w:r w:rsidR="002F59FA">
              <w:t xml:space="preserve">98 nr. 61 om grunnskolen og den </w:t>
            </w:r>
            <w:proofErr w:type="spellStart"/>
            <w:r w:rsidRPr="002F59FA">
              <w:t>videregåande</w:t>
            </w:r>
            <w:proofErr w:type="spellEnd"/>
            <w:r w:rsidRPr="002F59FA">
              <w:t xml:space="preserve"> opplæringa.</w:t>
            </w:r>
          </w:p>
          <w:p w14:paraId="721FF361" w14:textId="77777777" w:rsidR="003C754D" w:rsidRPr="002F59FA" w:rsidRDefault="003C754D" w:rsidP="003C754D">
            <w:r w:rsidRPr="002F59FA">
              <w:t>Reglementet gjelder for grunnskolen i Stavanger og erstatter tidligere reglement vedtatt av</w:t>
            </w:r>
          </w:p>
          <w:p w14:paraId="4EC8B996" w14:textId="77777777" w:rsidR="003C754D" w:rsidRPr="002F59FA" w:rsidRDefault="003C754D" w:rsidP="003C754D">
            <w:r w:rsidRPr="002F59FA">
              <w:t>Kommunaldirektøren undervisning og barnehager 1. oktober 2000, sist revidert av</w:t>
            </w:r>
          </w:p>
          <w:p w14:paraId="05849852" w14:textId="77777777" w:rsidR="003C754D" w:rsidRPr="002F59FA" w:rsidRDefault="003C754D" w:rsidP="003C754D">
            <w:r w:rsidRPr="002F59FA">
              <w:t>Kommunalstyret for oppvekst 29.08.2005.</w:t>
            </w:r>
          </w:p>
          <w:p w14:paraId="5616306E" w14:textId="77777777" w:rsidR="002F59FA" w:rsidRDefault="002F59FA" w:rsidP="003C754D"/>
          <w:p w14:paraId="4AD439AF" w14:textId="77777777" w:rsidR="003C754D" w:rsidRPr="00491E47" w:rsidRDefault="003C754D" w:rsidP="003C754D">
            <w:pPr>
              <w:rPr>
                <w:b/>
              </w:rPr>
            </w:pPr>
            <w:r w:rsidRPr="00491E47">
              <w:rPr>
                <w:b/>
              </w:rPr>
              <w:t>1.2 Innhold og virkeområde</w:t>
            </w:r>
          </w:p>
          <w:p w14:paraId="3978E82A" w14:textId="77777777" w:rsidR="002F59FA" w:rsidRDefault="003C754D" w:rsidP="003C754D">
            <w:r w:rsidRPr="002F59FA">
              <w:t>Ordensreglementet omfatter alle grunnskoler, spesia</w:t>
            </w:r>
            <w:r w:rsidR="002F59FA">
              <w:t xml:space="preserve">lskoler/-avdelinger og </w:t>
            </w:r>
            <w:proofErr w:type="spellStart"/>
            <w:r w:rsidR="002F59FA">
              <w:t>Johannes</w:t>
            </w:r>
            <w:r w:rsidRPr="002F59FA">
              <w:t>læringssenter</w:t>
            </w:r>
            <w:proofErr w:type="spellEnd"/>
            <w:r w:rsidRPr="002F59FA">
              <w:t xml:space="preserve">. </w:t>
            </w:r>
          </w:p>
          <w:p w14:paraId="6F91E1E4" w14:textId="18ABBC93" w:rsidR="003C754D" w:rsidRPr="002F59FA" w:rsidRDefault="003C754D" w:rsidP="003C754D">
            <w:r w:rsidRPr="002F59FA">
              <w:t>Reglementet gjelder også Stavanger kultursko</w:t>
            </w:r>
            <w:r w:rsidR="002F59FA">
              <w:t xml:space="preserve">le og skolefritidsordningene så </w:t>
            </w:r>
            <w:r w:rsidRPr="002F59FA">
              <w:t>langt det passer.</w:t>
            </w:r>
          </w:p>
          <w:p w14:paraId="65EE7933" w14:textId="77777777" w:rsidR="002F59FA" w:rsidRDefault="003C754D" w:rsidP="003C754D">
            <w:r w:rsidRPr="002F59FA">
              <w:t>Ordensreglementet inneholder regler for oppførsel, regler fo</w:t>
            </w:r>
            <w:r w:rsidR="002F59FA">
              <w:t xml:space="preserve">r hvilke tiltak som skal </w:t>
            </w:r>
            <w:proofErr w:type="spellStart"/>
            <w:r w:rsidR="002F59FA">
              <w:t>brukes</w:t>
            </w:r>
            <w:r w:rsidRPr="002F59FA">
              <w:t>mot</w:t>
            </w:r>
            <w:proofErr w:type="spellEnd"/>
            <w:r w:rsidRPr="002F59FA">
              <w:t xml:space="preserve"> elever som bryter </w:t>
            </w:r>
          </w:p>
          <w:p w14:paraId="1FF584BE" w14:textId="7DA09475" w:rsidR="003C754D" w:rsidRPr="002F59FA" w:rsidRDefault="003C754D" w:rsidP="003C754D">
            <w:proofErr w:type="gramStart"/>
            <w:r w:rsidRPr="002F59FA">
              <w:t>reglementet</w:t>
            </w:r>
            <w:proofErr w:type="gramEnd"/>
            <w:r w:rsidRPr="002F59FA">
              <w:t xml:space="preserve"> (sanksjoner) og regler for</w:t>
            </w:r>
            <w:r w:rsidR="002F59FA">
              <w:t xml:space="preserve"> framgangsmåten når slike saker </w:t>
            </w:r>
            <w:r w:rsidRPr="002F59FA">
              <w:t>skal behandles (saksbehandlingsregler).</w:t>
            </w:r>
          </w:p>
          <w:p w14:paraId="196E7170" w14:textId="77777777" w:rsidR="002F59FA" w:rsidRDefault="003C754D" w:rsidP="003C754D">
            <w:r w:rsidRPr="002F59FA">
              <w:t>Skolene har ansvar for elevene i undervisning, arrangem</w:t>
            </w:r>
            <w:r w:rsidR="002F59FA">
              <w:t xml:space="preserve">enter, ekskursjoner med mer der </w:t>
            </w:r>
            <w:r w:rsidRPr="002F59FA">
              <w:t>elevene er under skolens ledelse. Dette innebærer at ordensr</w:t>
            </w:r>
            <w:r w:rsidR="002F59FA">
              <w:t xml:space="preserve">eglementet gjelder i alle typer </w:t>
            </w:r>
            <w:r w:rsidRPr="002F59FA">
              <w:t xml:space="preserve">undervisningslokaler, fellesrom og utearealer, på skoleveien og </w:t>
            </w:r>
          </w:p>
          <w:p w14:paraId="523EB8FA" w14:textId="27296CDA" w:rsidR="003C754D" w:rsidRPr="002F59FA" w:rsidRDefault="002F59FA" w:rsidP="003C754D">
            <w:proofErr w:type="gramStart"/>
            <w:r>
              <w:t>når</w:t>
            </w:r>
            <w:proofErr w:type="gramEnd"/>
            <w:r>
              <w:t xml:space="preserve"> elevene har </w:t>
            </w:r>
            <w:proofErr w:type="spellStart"/>
            <w:r>
              <w:t>undervisning</w:t>
            </w:r>
            <w:r w:rsidR="003C754D" w:rsidRPr="002F59FA">
              <w:t>andre</w:t>
            </w:r>
            <w:proofErr w:type="spellEnd"/>
            <w:r w:rsidR="003C754D" w:rsidRPr="002F59FA">
              <w:t xml:space="preserve"> steder enn på skolens område, for eksempel i prosjekter, leirskole, studieturer.</w:t>
            </w:r>
          </w:p>
          <w:p w14:paraId="4B4B3014" w14:textId="77777777" w:rsidR="003C754D" w:rsidRPr="002F59FA" w:rsidRDefault="003C754D" w:rsidP="003C754D">
            <w:r w:rsidRPr="002F59FA">
              <w:t>1.3 Skolenes eget ordensreglement, bl.a. om elevenes psykososiale skolemiljø.</w:t>
            </w:r>
          </w:p>
          <w:p w14:paraId="181881D6" w14:textId="77777777" w:rsidR="00D27DAB" w:rsidRDefault="003C754D" w:rsidP="003C754D">
            <w:r w:rsidRPr="002F59FA">
              <w:t>I tillegg til et felles ordensreglement for Stavangerskolen skal d</w:t>
            </w:r>
            <w:r w:rsidR="002F59FA">
              <w:t xml:space="preserve">en enkelte skole utarbeide </w:t>
            </w:r>
            <w:proofErr w:type="spellStart"/>
            <w:r w:rsidR="002F59FA">
              <w:t>sitt</w:t>
            </w:r>
            <w:r w:rsidRPr="002F59FA">
              <w:t>eget</w:t>
            </w:r>
            <w:proofErr w:type="spellEnd"/>
            <w:r w:rsidRPr="002F59FA">
              <w:t xml:space="preserve"> reglement </w:t>
            </w:r>
          </w:p>
          <w:p w14:paraId="643CEA80" w14:textId="77777777" w:rsidR="00D27DAB" w:rsidRDefault="003C754D" w:rsidP="003C754D">
            <w:proofErr w:type="gramStart"/>
            <w:r w:rsidRPr="002F59FA">
              <w:t>for</w:t>
            </w:r>
            <w:proofErr w:type="gramEnd"/>
            <w:r w:rsidRPr="002F59FA">
              <w:t xml:space="preserve"> trivsel, orden og oppførsel. Dette reglemente</w:t>
            </w:r>
            <w:r w:rsidR="002F59FA">
              <w:t xml:space="preserve">t skal ta utgangspunkt i lokale </w:t>
            </w:r>
            <w:r w:rsidRPr="002F59FA">
              <w:t xml:space="preserve">forhold og skal særlig sikre </w:t>
            </w:r>
          </w:p>
          <w:p w14:paraId="27DFC934" w14:textId="0FFD13DC" w:rsidR="003C754D" w:rsidRPr="002F59FA" w:rsidRDefault="003C754D" w:rsidP="003C754D">
            <w:proofErr w:type="gramStart"/>
            <w:r w:rsidRPr="002F59FA">
              <w:t>at</w:t>
            </w:r>
            <w:proofErr w:type="gramEnd"/>
            <w:r w:rsidRPr="002F59FA">
              <w:t xml:space="preserve"> skolen har rutiner og pr</w:t>
            </w:r>
            <w:r w:rsidR="002F59FA">
              <w:t>osedyrer for å ivareta elevenes</w:t>
            </w:r>
            <w:r w:rsidRPr="002F59FA">
              <w:t>psykososiale skolemiljø.</w:t>
            </w:r>
          </w:p>
          <w:p w14:paraId="7AEF8CDA" w14:textId="77777777" w:rsidR="00D27DAB" w:rsidRDefault="003C754D" w:rsidP="003C754D">
            <w:r w:rsidRPr="002F59FA">
              <w:t>Driftsstyret vedtar det lokale reglementet. Alle skolens rå</w:t>
            </w:r>
            <w:r w:rsidR="002F59FA">
              <w:t xml:space="preserve">dsorganer skal være delaktige </w:t>
            </w:r>
            <w:proofErr w:type="spellStart"/>
            <w:r w:rsidR="002F59FA">
              <w:t>i</w:t>
            </w:r>
            <w:r w:rsidRPr="002F59FA">
              <w:t>utarbeidelsen</w:t>
            </w:r>
            <w:proofErr w:type="spellEnd"/>
            <w:r w:rsidRPr="002F59FA">
              <w:t xml:space="preserve"> av </w:t>
            </w:r>
          </w:p>
          <w:p w14:paraId="653D9896" w14:textId="77777777" w:rsidR="00D27DAB" w:rsidRDefault="00D27DAB" w:rsidP="003C754D">
            <w:proofErr w:type="spellStart"/>
            <w:r>
              <w:t>reglementet.</w:t>
            </w:r>
            <w:r w:rsidR="003C754D" w:rsidRPr="002F59FA">
              <w:t>Ved</w:t>
            </w:r>
            <w:proofErr w:type="spellEnd"/>
            <w:r w:rsidR="003C754D" w:rsidRPr="002F59FA">
              <w:t xml:space="preserve"> eventuell motstrid vil bestemmelsene i opplærings</w:t>
            </w:r>
            <w:r w:rsidR="002F59FA">
              <w:t xml:space="preserve">loven og i det felles kommunale </w:t>
            </w:r>
          </w:p>
          <w:p w14:paraId="384BCCC5" w14:textId="166E0E5C" w:rsidR="003C754D" w:rsidRDefault="003C754D" w:rsidP="003C754D">
            <w:proofErr w:type="gramStart"/>
            <w:r w:rsidRPr="002F59FA">
              <w:t>ordensreglementet</w:t>
            </w:r>
            <w:proofErr w:type="gramEnd"/>
            <w:r w:rsidRPr="002F59FA">
              <w:t xml:space="preserve"> ha forrang framfor det lokale reglementet.</w:t>
            </w:r>
          </w:p>
          <w:p w14:paraId="2EB8DD6B" w14:textId="77777777" w:rsidR="002F59FA" w:rsidRPr="002F59FA" w:rsidRDefault="002F59FA" w:rsidP="003C754D"/>
          <w:p w14:paraId="4EFB7A22" w14:textId="77777777" w:rsidR="003C754D" w:rsidRPr="00491E47" w:rsidRDefault="003C754D" w:rsidP="003C754D">
            <w:pPr>
              <w:rPr>
                <w:b/>
              </w:rPr>
            </w:pPr>
            <w:r w:rsidRPr="00491E47">
              <w:rPr>
                <w:b/>
              </w:rPr>
              <w:t>Kapittel 2 Formål, elevers rettigheter og plikter</w:t>
            </w:r>
          </w:p>
          <w:p w14:paraId="208938A7" w14:textId="77777777" w:rsidR="003C754D" w:rsidRPr="00491E47" w:rsidRDefault="003C754D" w:rsidP="003C754D">
            <w:pPr>
              <w:rPr>
                <w:b/>
              </w:rPr>
            </w:pPr>
            <w:r w:rsidRPr="00491E47">
              <w:rPr>
                <w:b/>
              </w:rPr>
              <w:t>2.1 Formål</w:t>
            </w:r>
          </w:p>
          <w:p w14:paraId="1729A8C8" w14:textId="77777777" w:rsidR="00D27DAB" w:rsidRDefault="003C754D" w:rsidP="003C754D">
            <w:r w:rsidRPr="002F59FA">
              <w:t>Stavangerskolen skal preges av et konstruktivt samarbeid mellom elever, forel</w:t>
            </w:r>
            <w:r w:rsidR="002F59FA">
              <w:t xml:space="preserve">dre og ansatte, </w:t>
            </w:r>
            <w:r w:rsidRPr="002F59FA">
              <w:t xml:space="preserve">der elevene </w:t>
            </w:r>
          </w:p>
          <w:p w14:paraId="32956E38" w14:textId="77777777" w:rsidR="00D27DAB" w:rsidRDefault="003C754D" w:rsidP="003C754D">
            <w:proofErr w:type="gramStart"/>
            <w:r w:rsidRPr="002F59FA">
              <w:t>lærer</w:t>
            </w:r>
            <w:proofErr w:type="gramEnd"/>
            <w:r w:rsidRPr="002F59FA">
              <w:t xml:space="preserve"> å se seg selv som medansvarlige for et </w:t>
            </w:r>
            <w:r w:rsidR="002F59FA">
              <w:t xml:space="preserve">godt fellesskap og der sentrale </w:t>
            </w:r>
            <w:r w:rsidRPr="002F59FA">
              <w:t>verdier som resp</w:t>
            </w:r>
            <w:r w:rsidR="00D27DAB">
              <w:t xml:space="preserve">ekt og toleranse blir </w:t>
            </w:r>
            <w:proofErr w:type="spellStart"/>
            <w:r w:rsidR="00D27DAB">
              <w:t>vektlagt.</w:t>
            </w:r>
            <w:r w:rsidRPr="002F59FA">
              <w:t>Ordensreglementet</w:t>
            </w:r>
            <w:proofErr w:type="spellEnd"/>
            <w:r w:rsidRPr="002F59FA">
              <w:t xml:space="preserve"> for skolene i Stavanger skal være </w:t>
            </w:r>
            <w:r w:rsidR="002F59FA">
              <w:t>et virkemiddel for å nå en slik</w:t>
            </w:r>
            <w:r w:rsidRPr="002F59FA">
              <w:t xml:space="preserve">målsetting. </w:t>
            </w:r>
          </w:p>
          <w:p w14:paraId="7B8F71D1" w14:textId="77777777" w:rsidR="00D27DAB" w:rsidRDefault="003C754D" w:rsidP="003C754D">
            <w:r w:rsidRPr="002F59FA">
              <w:t>Reglementet tar utgangspunkt i at skolen er til for</w:t>
            </w:r>
            <w:r w:rsidR="002F59FA">
              <w:t xml:space="preserve"> elevene og at elevene ønsker å </w:t>
            </w:r>
            <w:r w:rsidRPr="002F59FA">
              <w:t xml:space="preserve">bruke sine positive ressurser </w:t>
            </w:r>
          </w:p>
          <w:p w14:paraId="4F9BE93E" w14:textId="490E540A" w:rsidR="003C754D" w:rsidRDefault="003C754D" w:rsidP="003C754D">
            <w:proofErr w:type="gramStart"/>
            <w:r w:rsidRPr="002F59FA">
              <w:t>til</w:t>
            </w:r>
            <w:proofErr w:type="gramEnd"/>
            <w:r w:rsidRPr="002F59FA">
              <w:t xml:space="preserve"> å bidra til et godt skolesamfunn for alle.</w:t>
            </w:r>
          </w:p>
          <w:p w14:paraId="63311991" w14:textId="77777777" w:rsidR="002F59FA" w:rsidRPr="002F59FA" w:rsidRDefault="002F59FA" w:rsidP="003C754D"/>
          <w:p w14:paraId="2B4FDE45" w14:textId="77777777" w:rsidR="003C754D" w:rsidRPr="00491E47" w:rsidRDefault="003C754D" w:rsidP="003C754D">
            <w:pPr>
              <w:rPr>
                <w:b/>
              </w:rPr>
            </w:pPr>
            <w:r w:rsidRPr="00491E47">
              <w:rPr>
                <w:b/>
              </w:rPr>
              <w:t>2.2 Rettigheter</w:t>
            </w:r>
          </w:p>
          <w:p w14:paraId="320EC260" w14:textId="77777777" w:rsidR="003C754D" w:rsidRPr="002F59FA" w:rsidRDefault="003C754D" w:rsidP="003C754D">
            <w:r w:rsidRPr="002F59FA">
              <w:t>Som elev har du både rettigheter og plikter. Du har krav på</w:t>
            </w:r>
          </w:p>
          <w:p w14:paraId="7B43B763" w14:textId="77777777" w:rsidR="003C754D" w:rsidRPr="002F59FA" w:rsidRDefault="003C754D" w:rsidP="003C754D">
            <w:r w:rsidRPr="002F59FA">
              <w:t xml:space="preserve"> </w:t>
            </w:r>
            <w:proofErr w:type="gramStart"/>
            <w:r w:rsidRPr="002F59FA">
              <w:t>at</w:t>
            </w:r>
            <w:proofErr w:type="gramEnd"/>
            <w:r w:rsidRPr="002F59FA">
              <w:t xml:space="preserve"> alle behandler deg på en ordentlig måte</w:t>
            </w:r>
          </w:p>
          <w:p w14:paraId="6FDF3AFC" w14:textId="77777777" w:rsidR="003C754D" w:rsidRPr="002F59FA" w:rsidRDefault="003C754D" w:rsidP="003C754D">
            <w:r w:rsidRPr="002F59FA">
              <w:t xml:space="preserve"> </w:t>
            </w:r>
            <w:proofErr w:type="gramStart"/>
            <w:r w:rsidRPr="002F59FA">
              <w:t>at</w:t>
            </w:r>
            <w:proofErr w:type="gramEnd"/>
            <w:r w:rsidRPr="002F59FA">
              <w:t xml:space="preserve"> andre viser deg respekt og lar dine eiendeler være i fred</w:t>
            </w:r>
          </w:p>
          <w:p w14:paraId="61E6D6A6" w14:textId="77777777" w:rsidR="003C754D" w:rsidRPr="002F59FA" w:rsidRDefault="003C754D" w:rsidP="003C754D">
            <w:r w:rsidRPr="002F59FA">
              <w:t xml:space="preserve"> </w:t>
            </w:r>
            <w:proofErr w:type="gramStart"/>
            <w:r w:rsidRPr="002F59FA">
              <w:t>at</w:t>
            </w:r>
            <w:proofErr w:type="gramEnd"/>
            <w:r w:rsidRPr="002F59FA">
              <w:t xml:space="preserve"> du skal være fri for fysisk, psykisk og verbal plaging/mobbing</w:t>
            </w:r>
          </w:p>
          <w:p w14:paraId="6FC576F1" w14:textId="77777777" w:rsidR="003C754D" w:rsidRPr="002F59FA" w:rsidRDefault="003C754D" w:rsidP="003C754D">
            <w:r w:rsidRPr="002F59FA">
              <w:t xml:space="preserve"> </w:t>
            </w:r>
            <w:proofErr w:type="gramStart"/>
            <w:r w:rsidRPr="002F59FA">
              <w:t>at</w:t>
            </w:r>
            <w:proofErr w:type="gramEnd"/>
            <w:r w:rsidRPr="002F59FA">
              <w:t xml:space="preserve"> du får et godt lærings- og skolemiljø</w:t>
            </w:r>
          </w:p>
          <w:p w14:paraId="6DAEC2FD" w14:textId="77777777" w:rsidR="002F59FA" w:rsidRDefault="002F59FA" w:rsidP="003C754D"/>
          <w:p w14:paraId="647B52A7" w14:textId="77777777" w:rsidR="002F59FA" w:rsidRDefault="002F59FA" w:rsidP="003C754D"/>
          <w:p w14:paraId="67F071C7" w14:textId="77777777" w:rsidR="00491E47" w:rsidRDefault="00491E47" w:rsidP="003C754D"/>
          <w:p w14:paraId="0570F730" w14:textId="77777777" w:rsidR="003C754D" w:rsidRPr="00491E47" w:rsidRDefault="003C754D" w:rsidP="003C754D">
            <w:pPr>
              <w:rPr>
                <w:b/>
              </w:rPr>
            </w:pPr>
            <w:r w:rsidRPr="00491E47">
              <w:rPr>
                <w:b/>
              </w:rPr>
              <w:t>2.3 Plikter</w:t>
            </w:r>
          </w:p>
          <w:p w14:paraId="59C794D3" w14:textId="77777777" w:rsidR="003C754D" w:rsidRPr="002F59FA" w:rsidRDefault="003C754D" w:rsidP="003C754D">
            <w:r w:rsidRPr="002F59FA">
              <w:t>Du har plikt til å</w:t>
            </w:r>
          </w:p>
          <w:p w14:paraId="58A538D2" w14:textId="77777777" w:rsidR="003C754D" w:rsidRPr="002F59FA" w:rsidRDefault="003C754D" w:rsidP="003C754D">
            <w:r w:rsidRPr="002F59FA">
              <w:t xml:space="preserve"> </w:t>
            </w:r>
            <w:proofErr w:type="gramStart"/>
            <w:r w:rsidRPr="002F59FA">
              <w:t>arbeide</w:t>
            </w:r>
            <w:proofErr w:type="gramEnd"/>
            <w:r w:rsidRPr="002F59FA">
              <w:t xml:space="preserve"> for å få et godt lærings- og skolemiljø</w:t>
            </w:r>
          </w:p>
          <w:p w14:paraId="5581A5C8" w14:textId="77777777" w:rsidR="003C754D" w:rsidRPr="002F59FA" w:rsidRDefault="003C754D" w:rsidP="003C754D">
            <w:r w:rsidRPr="002F59FA">
              <w:t xml:space="preserve"> </w:t>
            </w:r>
            <w:proofErr w:type="gramStart"/>
            <w:r w:rsidRPr="002F59FA">
              <w:t>behandle</w:t>
            </w:r>
            <w:proofErr w:type="gramEnd"/>
            <w:r w:rsidRPr="002F59FA">
              <w:t xml:space="preserve"> andre på en ordentlig måte</w:t>
            </w:r>
          </w:p>
          <w:p w14:paraId="69C1CD29" w14:textId="77777777" w:rsidR="003C754D" w:rsidRPr="002F59FA" w:rsidRDefault="003C754D" w:rsidP="003C754D">
            <w:r w:rsidRPr="002F59FA">
              <w:t xml:space="preserve"> </w:t>
            </w:r>
            <w:proofErr w:type="gramStart"/>
            <w:r w:rsidRPr="002F59FA">
              <w:t>vise</w:t>
            </w:r>
            <w:proofErr w:type="gramEnd"/>
            <w:r w:rsidRPr="002F59FA">
              <w:t xml:space="preserve"> andre respekt og la deres og skolens eiendeler være i fred</w:t>
            </w:r>
          </w:p>
          <w:p w14:paraId="4AE88020" w14:textId="77777777" w:rsidR="003C754D" w:rsidRDefault="003C754D" w:rsidP="003C754D">
            <w:r w:rsidRPr="002F59FA">
              <w:t xml:space="preserve"> </w:t>
            </w:r>
            <w:proofErr w:type="gramStart"/>
            <w:r w:rsidRPr="002F59FA">
              <w:t>ikke</w:t>
            </w:r>
            <w:proofErr w:type="gramEnd"/>
            <w:r w:rsidRPr="002F59FA">
              <w:t xml:space="preserve"> plage eller mobbe noen, verken fysisk, psykisk eller verbalt</w:t>
            </w:r>
          </w:p>
          <w:p w14:paraId="6A1EBC7D" w14:textId="77777777" w:rsidR="002F59FA" w:rsidRPr="002F59FA" w:rsidRDefault="002F59FA" w:rsidP="003C754D"/>
          <w:p w14:paraId="54882A7C" w14:textId="77777777" w:rsidR="003C754D" w:rsidRPr="00491E47" w:rsidRDefault="003C754D" w:rsidP="003C754D">
            <w:pPr>
              <w:rPr>
                <w:b/>
              </w:rPr>
            </w:pPr>
            <w:r w:rsidRPr="00491E47">
              <w:rPr>
                <w:b/>
              </w:rPr>
              <w:t>Kapittel 3 Regler og sanksjoner</w:t>
            </w:r>
          </w:p>
          <w:p w14:paraId="06D2AF3E" w14:textId="77777777" w:rsidR="003C754D" w:rsidRPr="00491E47" w:rsidRDefault="003C754D" w:rsidP="003C754D">
            <w:pPr>
              <w:rPr>
                <w:b/>
              </w:rPr>
            </w:pPr>
            <w:r w:rsidRPr="00491E47">
              <w:rPr>
                <w:b/>
              </w:rPr>
              <w:t>3.1 Regler for orden og oppførsel</w:t>
            </w:r>
          </w:p>
          <w:p w14:paraId="5B9988FB" w14:textId="77777777" w:rsidR="003C754D" w:rsidRPr="002F59FA" w:rsidRDefault="003C754D" w:rsidP="003C754D">
            <w:r w:rsidRPr="002F59FA">
              <w:t>Skolen er lærings- og arbeidsplass for mange mennesker, både barn, unge og voksne.</w:t>
            </w:r>
          </w:p>
          <w:p w14:paraId="45BAD9E0" w14:textId="77777777" w:rsidR="00D27DAB" w:rsidRDefault="003C754D" w:rsidP="003C754D">
            <w:r w:rsidRPr="002F59FA">
              <w:t>Sammen har vi et ansvar for hvordan ting fungerer på skolen</w:t>
            </w:r>
            <w:r w:rsidR="002F59FA">
              <w:t xml:space="preserve">. Det er viktig å skape et godt </w:t>
            </w:r>
            <w:r w:rsidRPr="002F59FA">
              <w:t xml:space="preserve">arbeidsmiljø for </w:t>
            </w:r>
          </w:p>
          <w:p w14:paraId="39062393" w14:textId="2C4542D7" w:rsidR="003C754D" w:rsidRPr="002F59FA" w:rsidRDefault="003C754D" w:rsidP="003C754D">
            <w:proofErr w:type="gramStart"/>
            <w:r w:rsidRPr="002F59FA">
              <w:t>både</w:t>
            </w:r>
            <w:proofErr w:type="gramEnd"/>
            <w:r w:rsidRPr="002F59FA">
              <w:t xml:space="preserve"> elever og ansatte på den enkelte skole.</w:t>
            </w:r>
          </w:p>
          <w:p w14:paraId="0CD0AB38" w14:textId="04597404" w:rsidR="003C754D" w:rsidRPr="002F59FA" w:rsidRDefault="003C754D" w:rsidP="003C754D">
            <w:r w:rsidRPr="002F59FA">
              <w:t>Alle elever skal følge vanlige regler i samfunnet, herunder</w:t>
            </w:r>
            <w:r w:rsidR="002F59FA">
              <w:t xml:space="preserve"> alminnelig god folkeskikk. Det </w:t>
            </w:r>
            <w:r w:rsidRPr="002F59FA">
              <w:t>betyr at elevene skal</w:t>
            </w:r>
          </w:p>
          <w:p w14:paraId="3C453B04" w14:textId="77777777" w:rsidR="003C754D" w:rsidRPr="002F59FA" w:rsidRDefault="003C754D" w:rsidP="003C754D">
            <w:r w:rsidRPr="002F59FA">
              <w:t xml:space="preserve"> </w:t>
            </w:r>
            <w:proofErr w:type="gramStart"/>
            <w:r w:rsidRPr="002F59FA">
              <w:t>vise</w:t>
            </w:r>
            <w:proofErr w:type="gramEnd"/>
            <w:r w:rsidRPr="002F59FA">
              <w:t xml:space="preserve"> hensyn og respekt for andre</w:t>
            </w:r>
          </w:p>
          <w:p w14:paraId="46F5E0B8" w14:textId="77777777" w:rsidR="003C754D" w:rsidRPr="002F59FA" w:rsidRDefault="003C754D" w:rsidP="003C754D">
            <w:r w:rsidRPr="002F59FA">
              <w:t xml:space="preserve"> </w:t>
            </w:r>
            <w:proofErr w:type="gramStart"/>
            <w:r w:rsidRPr="002F59FA">
              <w:t>vise</w:t>
            </w:r>
            <w:proofErr w:type="gramEnd"/>
            <w:r w:rsidRPr="002F59FA">
              <w:t xml:space="preserve"> respekt for undervisningen og gjøre sitt for å holde arbeidsro i timene</w:t>
            </w:r>
          </w:p>
          <w:p w14:paraId="61BACBA2" w14:textId="77777777" w:rsidR="003C754D" w:rsidRPr="002F59FA" w:rsidRDefault="003C754D" w:rsidP="003C754D">
            <w:r w:rsidRPr="002F59FA">
              <w:t xml:space="preserve"> </w:t>
            </w:r>
            <w:proofErr w:type="gramStart"/>
            <w:r w:rsidRPr="002F59FA">
              <w:t>møte</w:t>
            </w:r>
            <w:proofErr w:type="gramEnd"/>
            <w:r w:rsidRPr="002F59FA">
              <w:t xml:space="preserve"> presis til timer og avtaler</w:t>
            </w:r>
          </w:p>
          <w:p w14:paraId="5622E90E" w14:textId="77777777" w:rsidR="003C754D" w:rsidRPr="002F59FA" w:rsidRDefault="003C754D" w:rsidP="003C754D">
            <w:r w:rsidRPr="002F59FA">
              <w:t xml:space="preserve"> </w:t>
            </w:r>
            <w:proofErr w:type="gramStart"/>
            <w:r w:rsidRPr="002F59FA">
              <w:t>gjøre</w:t>
            </w:r>
            <w:proofErr w:type="gramEnd"/>
            <w:r w:rsidRPr="002F59FA">
              <w:t xml:space="preserve"> skolearbeidet til avtalt tid</w:t>
            </w:r>
          </w:p>
          <w:p w14:paraId="1453AACF" w14:textId="77777777" w:rsidR="003C754D" w:rsidRPr="002F59FA" w:rsidRDefault="003C754D" w:rsidP="003C754D">
            <w:r w:rsidRPr="002F59FA">
              <w:t xml:space="preserve"> </w:t>
            </w:r>
            <w:proofErr w:type="gramStart"/>
            <w:r w:rsidRPr="002F59FA">
              <w:t>holde</w:t>
            </w:r>
            <w:proofErr w:type="gramEnd"/>
            <w:r w:rsidRPr="002F59FA">
              <w:t xml:space="preserve"> god orden</w:t>
            </w:r>
          </w:p>
          <w:p w14:paraId="68CC902D" w14:textId="77777777" w:rsidR="003C754D" w:rsidRPr="002F59FA" w:rsidRDefault="003C754D" w:rsidP="003C754D">
            <w:r w:rsidRPr="002F59FA">
              <w:t xml:space="preserve"> </w:t>
            </w:r>
            <w:proofErr w:type="gramStart"/>
            <w:r w:rsidRPr="002F59FA">
              <w:t>gjøre</w:t>
            </w:r>
            <w:proofErr w:type="gramEnd"/>
            <w:r w:rsidRPr="002F59FA">
              <w:t xml:space="preserve"> sitt for å holde skolens område rent og ryddig</w:t>
            </w:r>
          </w:p>
          <w:p w14:paraId="0AC40B68" w14:textId="77777777" w:rsidR="003C754D" w:rsidRPr="002F59FA" w:rsidRDefault="003C754D" w:rsidP="003C754D">
            <w:r w:rsidRPr="002F59FA">
              <w:t xml:space="preserve"> </w:t>
            </w:r>
            <w:proofErr w:type="gramStart"/>
            <w:r w:rsidRPr="002F59FA">
              <w:t>ta</w:t>
            </w:r>
            <w:proofErr w:type="gramEnd"/>
            <w:r w:rsidRPr="002F59FA">
              <w:t xml:space="preserve"> godt vare på alt som tilhører skolen, både ute og inne, og stelle pent med skolebøker</w:t>
            </w:r>
          </w:p>
          <w:p w14:paraId="1DF64E54" w14:textId="77777777" w:rsidR="003C754D" w:rsidRPr="002F59FA" w:rsidRDefault="003C754D" w:rsidP="003C754D">
            <w:proofErr w:type="gramStart"/>
            <w:r w:rsidRPr="002F59FA">
              <w:t>og</w:t>
            </w:r>
            <w:proofErr w:type="gramEnd"/>
            <w:r w:rsidRPr="002F59FA">
              <w:t xml:space="preserve"> annet undervisningsmateriell</w:t>
            </w:r>
          </w:p>
          <w:p w14:paraId="0D27B32D" w14:textId="77777777" w:rsidR="003C754D" w:rsidRPr="002F59FA" w:rsidRDefault="003C754D" w:rsidP="003C754D">
            <w:r w:rsidRPr="002F59FA">
              <w:t xml:space="preserve"> </w:t>
            </w:r>
            <w:proofErr w:type="gramStart"/>
            <w:r w:rsidRPr="002F59FA">
              <w:t>ta</w:t>
            </w:r>
            <w:proofErr w:type="gramEnd"/>
            <w:r w:rsidRPr="002F59FA">
              <w:t xml:space="preserve"> godt vare på personlige eiendeler og så langt mulig unngå å ta med verdisaker på</w:t>
            </w:r>
          </w:p>
          <w:p w14:paraId="471183D6" w14:textId="77777777" w:rsidR="003C754D" w:rsidRPr="002F59FA" w:rsidRDefault="003C754D" w:rsidP="003C754D">
            <w:proofErr w:type="gramStart"/>
            <w:r w:rsidRPr="002F59FA">
              <w:t>skolen</w:t>
            </w:r>
            <w:proofErr w:type="gramEnd"/>
          </w:p>
          <w:p w14:paraId="05FB9551" w14:textId="77777777" w:rsidR="003C754D" w:rsidRPr="002F59FA" w:rsidRDefault="003C754D" w:rsidP="003C754D">
            <w:r w:rsidRPr="002F59FA">
              <w:t>Dette er ikke tillatt:</w:t>
            </w:r>
          </w:p>
          <w:p w14:paraId="1F9BFF79" w14:textId="77777777" w:rsidR="003C754D" w:rsidRPr="002F59FA" w:rsidRDefault="003C754D" w:rsidP="003C754D">
            <w:r w:rsidRPr="002F59FA">
              <w:t xml:space="preserve"> </w:t>
            </w:r>
            <w:proofErr w:type="gramStart"/>
            <w:r w:rsidRPr="002F59FA">
              <w:t>banning</w:t>
            </w:r>
            <w:proofErr w:type="gramEnd"/>
            <w:r w:rsidRPr="002F59FA">
              <w:t>, slåssing og forstyrrelse av andres lek</w:t>
            </w:r>
          </w:p>
          <w:p w14:paraId="3EA47D87" w14:textId="77777777" w:rsidR="003C754D" w:rsidRPr="002F59FA" w:rsidRDefault="003C754D" w:rsidP="003C754D">
            <w:r w:rsidRPr="002F59FA">
              <w:t xml:space="preserve"> </w:t>
            </w:r>
            <w:proofErr w:type="gramStart"/>
            <w:r w:rsidRPr="002F59FA">
              <w:t>rasistiske</w:t>
            </w:r>
            <w:proofErr w:type="gramEnd"/>
            <w:r w:rsidRPr="002F59FA">
              <w:t xml:space="preserve"> utsagn og handlinger</w:t>
            </w:r>
          </w:p>
          <w:p w14:paraId="47708334" w14:textId="77777777" w:rsidR="003C754D" w:rsidRPr="002F59FA" w:rsidRDefault="003C754D" w:rsidP="003C754D">
            <w:r w:rsidRPr="002F59FA">
              <w:t xml:space="preserve"> </w:t>
            </w:r>
            <w:proofErr w:type="gramStart"/>
            <w:r w:rsidRPr="002F59FA">
              <w:t>mobbing</w:t>
            </w:r>
            <w:proofErr w:type="gramEnd"/>
          </w:p>
          <w:p w14:paraId="42662F97" w14:textId="77777777" w:rsidR="003C754D" w:rsidRPr="002F59FA" w:rsidRDefault="003C754D" w:rsidP="003C754D">
            <w:r w:rsidRPr="002F59FA">
              <w:t xml:space="preserve"> </w:t>
            </w:r>
            <w:proofErr w:type="gramStart"/>
            <w:r w:rsidRPr="002F59FA">
              <w:t>seksuell</w:t>
            </w:r>
            <w:proofErr w:type="gramEnd"/>
            <w:r w:rsidRPr="002F59FA">
              <w:t xml:space="preserve"> trakassering</w:t>
            </w:r>
          </w:p>
          <w:p w14:paraId="653C9B8E" w14:textId="77777777" w:rsidR="003C754D" w:rsidRDefault="003C754D" w:rsidP="003C754D">
            <w:r w:rsidRPr="002F59FA">
              <w:t xml:space="preserve"> </w:t>
            </w:r>
            <w:proofErr w:type="gramStart"/>
            <w:r w:rsidRPr="002F59FA">
              <w:t>sjikane</w:t>
            </w:r>
            <w:proofErr w:type="gramEnd"/>
            <w:r w:rsidRPr="002F59FA">
              <w:t xml:space="preserve"> på grunn av religion eller livssyn</w:t>
            </w:r>
          </w:p>
          <w:p w14:paraId="76C4659D" w14:textId="77777777" w:rsidR="002F59FA" w:rsidRPr="002F59FA" w:rsidRDefault="002F59FA" w:rsidP="003C754D"/>
          <w:p w14:paraId="61287F69" w14:textId="77777777" w:rsidR="003C754D" w:rsidRPr="00491E47" w:rsidRDefault="003C754D" w:rsidP="003C754D">
            <w:pPr>
              <w:rPr>
                <w:b/>
              </w:rPr>
            </w:pPr>
            <w:r w:rsidRPr="00491E47">
              <w:rPr>
                <w:b/>
              </w:rPr>
              <w:t>3.2 Sanksjoner</w:t>
            </w:r>
          </w:p>
          <w:p w14:paraId="7821EB1F" w14:textId="77777777" w:rsidR="00D27DAB" w:rsidRDefault="003C754D" w:rsidP="003C754D">
            <w:r w:rsidRPr="002F59FA">
              <w:t>Alle sanksjoner skal være slik at elevene skal forstå hvilke</w:t>
            </w:r>
            <w:r w:rsidR="002F59FA">
              <w:t xml:space="preserve"> regler som er brutt og hvorfor </w:t>
            </w:r>
            <w:r w:rsidRPr="002F59FA">
              <w:t xml:space="preserve">skolen må reagere </w:t>
            </w:r>
          </w:p>
          <w:p w14:paraId="42766BC5" w14:textId="77777777" w:rsidR="00D27DAB" w:rsidRDefault="003C754D" w:rsidP="003C754D">
            <w:proofErr w:type="gramStart"/>
            <w:r w:rsidRPr="002F59FA">
              <w:t>på</w:t>
            </w:r>
            <w:proofErr w:type="gramEnd"/>
            <w:r w:rsidRPr="002F59FA">
              <w:t xml:space="preserve"> dette. Sanksjonene skal stå i</w:t>
            </w:r>
            <w:r w:rsidR="002F59FA">
              <w:t xml:space="preserve"> rimelig forhold til bruddet på </w:t>
            </w:r>
            <w:r w:rsidRPr="002F59FA">
              <w:t xml:space="preserve">ordensreglene. Dette gjelder både for tiltak i </w:t>
            </w:r>
          </w:p>
          <w:p w14:paraId="7BB94C2B" w14:textId="77777777" w:rsidR="00D27DAB" w:rsidRDefault="003C754D" w:rsidP="003C754D">
            <w:proofErr w:type="gramStart"/>
            <w:r w:rsidRPr="002F59FA">
              <w:t>det</w:t>
            </w:r>
            <w:proofErr w:type="gramEnd"/>
            <w:r w:rsidRPr="002F59FA">
              <w:t xml:space="preserve"> felles ordens</w:t>
            </w:r>
            <w:r w:rsidR="002F59FA">
              <w:t xml:space="preserve">reglementet for Stavangerskolen </w:t>
            </w:r>
            <w:r w:rsidRPr="002F59FA">
              <w:t xml:space="preserve">og for de lokale ordensreglementene. Eleven skal hvis mulig, </w:t>
            </w:r>
          </w:p>
          <w:p w14:paraId="29565B34" w14:textId="77C69E67" w:rsidR="003C754D" w:rsidRPr="002F59FA" w:rsidRDefault="003C754D" w:rsidP="003C754D">
            <w:proofErr w:type="gramStart"/>
            <w:r w:rsidRPr="002F59FA">
              <w:t>gis</w:t>
            </w:r>
            <w:proofErr w:type="gramEnd"/>
            <w:r w:rsidRPr="002F59FA">
              <w:t xml:space="preserve"> anledning til å </w:t>
            </w:r>
            <w:r w:rsidR="002F59FA">
              <w:t xml:space="preserve">gjøre opp for </w:t>
            </w:r>
            <w:r w:rsidRPr="002F59FA">
              <w:t>seg.</w:t>
            </w:r>
          </w:p>
          <w:p w14:paraId="19B7C25E" w14:textId="77777777" w:rsidR="00D27DAB" w:rsidRDefault="003C754D" w:rsidP="003C754D">
            <w:r w:rsidRPr="002F59FA">
              <w:t>Brudd på regler som følger av lov eller reglement kan san</w:t>
            </w:r>
            <w:r w:rsidR="002F59FA">
              <w:t xml:space="preserve">ksjoneres etter reglene i dette </w:t>
            </w:r>
            <w:r w:rsidRPr="002F59FA">
              <w:t>kapittel, hvi</w:t>
            </w:r>
            <w:r w:rsidR="002F59FA">
              <w:t>s ikke</w:t>
            </w:r>
          </w:p>
          <w:p w14:paraId="07D81B8F" w14:textId="77777777" w:rsidR="00D27DAB" w:rsidRDefault="002F59FA" w:rsidP="003C754D">
            <w:r>
              <w:t xml:space="preserve"> </w:t>
            </w:r>
            <w:proofErr w:type="gramStart"/>
            <w:r>
              <w:t>annet</w:t>
            </w:r>
            <w:proofErr w:type="gramEnd"/>
            <w:r>
              <w:t xml:space="preserve"> er særskilt nevnt. </w:t>
            </w:r>
            <w:r w:rsidR="003C754D" w:rsidRPr="002F59FA">
              <w:t>Som hovedregel skal det bare ilegges sanksjoner som følg</w:t>
            </w:r>
            <w:r>
              <w:t xml:space="preserve">er av lov eller reglement. </w:t>
            </w:r>
          </w:p>
          <w:p w14:paraId="10C4B0FC" w14:textId="08A5EF61" w:rsidR="003C754D" w:rsidRPr="002F59FA" w:rsidRDefault="002F59FA" w:rsidP="003C754D">
            <w:r>
              <w:t xml:space="preserve">Hvis </w:t>
            </w:r>
            <w:r w:rsidR="003C754D" w:rsidRPr="002F59FA">
              <w:t>særskilte grunner tilsier det, kan også andre sanksjoner av mindre inngripende art ilegges.</w:t>
            </w:r>
          </w:p>
          <w:p w14:paraId="60DD1914" w14:textId="77777777" w:rsidR="00D27DAB" w:rsidRDefault="003C754D" w:rsidP="003C754D">
            <w:r w:rsidRPr="002F59FA">
              <w:t>Ved brudd på regler som følger av de lokale ordensreg</w:t>
            </w:r>
            <w:r w:rsidR="002F59FA">
              <w:t xml:space="preserve">lementene som driftsstyrene kan </w:t>
            </w:r>
            <w:r w:rsidRPr="002F59FA">
              <w:t xml:space="preserve">fastsette, gjelder </w:t>
            </w:r>
          </w:p>
          <w:p w14:paraId="1671D547" w14:textId="5563146C" w:rsidR="003C754D" w:rsidRPr="002F59FA" w:rsidRDefault="00D27DAB" w:rsidP="003C754D">
            <w:proofErr w:type="gramStart"/>
            <w:r>
              <w:t>det</w:t>
            </w:r>
            <w:proofErr w:type="gramEnd"/>
            <w:r>
              <w:t xml:space="preserve"> samme.</w:t>
            </w:r>
            <w:r w:rsidRPr="002F59FA">
              <w:t xml:space="preserve"> Elever</w:t>
            </w:r>
            <w:r w:rsidR="003C754D" w:rsidRPr="002F59FA">
              <w:t xml:space="preserve"> plikter å overholde ilagte sanksjoner. Ved manglende overholdelse kan det ilegges nye</w:t>
            </w:r>
          </w:p>
          <w:p w14:paraId="280FB127" w14:textId="77777777" w:rsidR="003C754D" w:rsidRPr="002F59FA" w:rsidRDefault="003C754D" w:rsidP="003C754D">
            <w:proofErr w:type="gramStart"/>
            <w:r w:rsidRPr="002F59FA">
              <w:t>sanksjoner</w:t>
            </w:r>
            <w:proofErr w:type="gramEnd"/>
            <w:r w:rsidRPr="002F59FA">
              <w:t>.</w:t>
            </w:r>
          </w:p>
          <w:p w14:paraId="55135FCE" w14:textId="77777777" w:rsidR="00D27DAB" w:rsidRDefault="003C754D" w:rsidP="003C754D">
            <w:r w:rsidRPr="002F59FA">
              <w:t>Fysisk refsing og annen krenkende behandling må ikke benyttes</w:t>
            </w:r>
            <w:r w:rsidR="002F59FA">
              <w:t xml:space="preserve">. Med fysisk refsing siktes det </w:t>
            </w:r>
            <w:r w:rsidRPr="002F59FA">
              <w:t xml:space="preserve">ikke til </w:t>
            </w:r>
          </w:p>
          <w:p w14:paraId="49FEF9D6" w14:textId="634F433E" w:rsidR="003C754D" w:rsidRPr="002F59FA" w:rsidRDefault="003C754D" w:rsidP="003C754D">
            <w:proofErr w:type="gramStart"/>
            <w:r w:rsidRPr="002F59FA">
              <w:t>fysisk</w:t>
            </w:r>
            <w:proofErr w:type="gramEnd"/>
            <w:r w:rsidRPr="002F59FA">
              <w:t xml:space="preserve"> arbeid i forbindelse med reparasjoner, rydding </w:t>
            </w:r>
            <w:r w:rsidR="002F59FA">
              <w:t xml:space="preserve">eller vask etter seg selv eller </w:t>
            </w:r>
            <w:r w:rsidRPr="002F59FA">
              <w:t>andre.</w:t>
            </w:r>
          </w:p>
          <w:p w14:paraId="41BC388E" w14:textId="05D9BC17" w:rsidR="003C754D" w:rsidRDefault="003C754D" w:rsidP="003C754D">
            <w:r w:rsidRPr="002F59FA">
              <w:t>Kollektiv avstraffelse kan ikke benyttes for handlinger utøvd av enkelte medlemmer av</w:t>
            </w:r>
            <w:r w:rsidR="002F59FA">
              <w:t xml:space="preserve"> </w:t>
            </w:r>
            <w:r w:rsidRPr="002F59FA">
              <w:t>gruppen.</w:t>
            </w:r>
          </w:p>
          <w:p w14:paraId="72D38074" w14:textId="77777777" w:rsidR="00D27DAB" w:rsidRPr="002F59FA" w:rsidRDefault="00D27DAB" w:rsidP="003C754D"/>
          <w:p w14:paraId="6CD268B7" w14:textId="77777777" w:rsidR="003C754D" w:rsidRPr="00491E47" w:rsidRDefault="003C754D" w:rsidP="003C754D">
            <w:pPr>
              <w:rPr>
                <w:b/>
              </w:rPr>
            </w:pPr>
            <w:r w:rsidRPr="00491E47">
              <w:rPr>
                <w:b/>
              </w:rPr>
              <w:t>3.2.1 Tiltak mot brudd på ordensreglene</w:t>
            </w:r>
          </w:p>
          <w:p w14:paraId="5F08191C" w14:textId="77777777" w:rsidR="003C754D" w:rsidRPr="002F59FA" w:rsidRDefault="003C754D" w:rsidP="003C754D">
            <w:r w:rsidRPr="002F59FA">
              <w:t>Brudd på ordensreglene kan medføre følgende tiltak alt etter sakens alvor:</w:t>
            </w:r>
          </w:p>
          <w:p w14:paraId="54B81EE9" w14:textId="77777777" w:rsidR="003C754D" w:rsidRPr="002F59FA" w:rsidRDefault="003C754D" w:rsidP="003C754D">
            <w:r w:rsidRPr="002F59FA">
              <w:t> Muntlig irettesettelse</w:t>
            </w:r>
          </w:p>
          <w:p w14:paraId="3686C562" w14:textId="77777777" w:rsidR="003C754D" w:rsidRPr="002F59FA" w:rsidRDefault="003C754D" w:rsidP="003C754D">
            <w:r w:rsidRPr="002F59FA">
              <w:t> Muntlig melding til foreldre/foresatte</w:t>
            </w:r>
          </w:p>
          <w:p w14:paraId="6B4F1A4A" w14:textId="77777777" w:rsidR="003C754D" w:rsidRPr="002F59FA" w:rsidRDefault="003C754D" w:rsidP="003C754D">
            <w:r w:rsidRPr="002F59FA">
              <w:t> Skriftlig irettesettelse/advarsel</w:t>
            </w:r>
          </w:p>
          <w:p w14:paraId="54B072FB" w14:textId="77777777" w:rsidR="003C754D" w:rsidRPr="002F59FA" w:rsidRDefault="003C754D" w:rsidP="003C754D">
            <w:r w:rsidRPr="002F59FA">
              <w:t> Skriftlig melding til foreldre/foresatte</w:t>
            </w:r>
          </w:p>
          <w:p w14:paraId="1037E8D2" w14:textId="77777777" w:rsidR="003C754D" w:rsidRPr="002F59FA" w:rsidRDefault="003C754D" w:rsidP="003C754D">
            <w:r w:rsidRPr="002F59FA">
              <w:t xml:space="preserve"> </w:t>
            </w:r>
            <w:proofErr w:type="spellStart"/>
            <w:r w:rsidRPr="002F59FA">
              <w:t>Inndraging</w:t>
            </w:r>
            <w:proofErr w:type="spellEnd"/>
            <w:r w:rsidRPr="002F59FA">
              <w:t xml:space="preserve"> av gjenstander som blir brukt på en farlig eller provoserende måte.</w:t>
            </w:r>
          </w:p>
          <w:p w14:paraId="4BEB6767" w14:textId="77777777" w:rsidR="003C754D" w:rsidRPr="002F59FA" w:rsidRDefault="003C754D" w:rsidP="003C754D">
            <w:r w:rsidRPr="002F59FA">
              <w:t>Inndratte gjenstander kan tilbakeleveres foreldre/foresatte.</w:t>
            </w:r>
          </w:p>
          <w:p w14:paraId="20EAAD37" w14:textId="77777777" w:rsidR="003C754D" w:rsidRPr="002F59FA" w:rsidRDefault="003C754D" w:rsidP="003C754D">
            <w:r w:rsidRPr="002F59FA">
              <w:t> Overføring til en annen gruppe eller klasse. Foreldre/foresatte informeres</w:t>
            </w:r>
          </w:p>
          <w:p w14:paraId="36F3E7AA" w14:textId="77777777" w:rsidR="00D27DAB" w:rsidRDefault="003C754D" w:rsidP="003C754D">
            <w:r w:rsidRPr="002F59FA">
              <w:t> Utelukking av enkeltelever fra spesie</w:t>
            </w:r>
            <w:r w:rsidR="001C34CA">
              <w:t>lle arrangement og aktiviteter.</w:t>
            </w:r>
            <w:r w:rsidRPr="002F59FA">
              <w:t xml:space="preserve"> Foreldre/foresatte informeres hvis </w:t>
            </w:r>
          </w:p>
          <w:p w14:paraId="4BF6DDD4" w14:textId="460B329C" w:rsidR="003C754D" w:rsidRPr="002F59FA" w:rsidRDefault="003C754D" w:rsidP="003C754D">
            <w:proofErr w:type="gramStart"/>
            <w:r w:rsidRPr="002F59FA">
              <w:t>mulig</w:t>
            </w:r>
            <w:proofErr w:type="gramEnd"/>
            <w:r w:rsidR="001C34CA">
              <w:t xml:space="preserve"> i god tid og kan eventuelt gis </w:t>
            </w:r>
            <w:r w:rsidRPr="002F59FA">
              <w:t>anledning til selv å delta og påta seg ansvaret for elevens deltakelse.</w:t>
            </w:r>
          </w:p>
          <w:p w14:paraId="36A159F2" w14:textId="77777777" w:rsidR="00D27DAB" w:rsidRDefault="003C754D" w:rsidP="003C754D">
            <w:r w:rsidRPr="002F59FA">
              <w:t> Pålegg om oppgaver for å rette opp skade de h</w:t>
            </w:r>
            <w:r w:rsidR="00417FD8">
              <w:t xml:space="preserve">ar påført skolens eiendom eller </w:t>
            </w:r>
            <w:r w:rsidRPr="002F59FA">
              <w:t xml:space="preserve">eiendeler (rydde søppel, </w:t>
            </w:r>
          </w:p>
          <w:p w14:paraId="6454BCE6" w14:textId="6704797F" w:rsidR="003C754D" w:rsidRPr="002F59FA" w:rsidRDefault="003C754D" w:rsidP="003C754D">
            <w:proofErr w:type="gramStart"/>
            <w:r w:rsidRPr="002F59FA">
              <w:t>vaske</w:t>
            </w:r>
            <w:proofErr w:type="gramEnd"/>
            <w:r w:rsidRPr="002F59FA">
              <w:t xml:space="preserve"> gulv, fjerne tagging o.l.)</w:t>
            </w:r>
          </w:p>
          <w:p w14:paraId="31B5DC26" w14:textId="77777777" w:rsidR="00D27DAB" w:rsidRDefault="003C754D" w:rsidP="003C754D">
            <w:r w:rsidRPr="002F59FA">
              <w:t> Tilstedeværelse på skolen før eller etter skoletid</w:t>
            </w:r>
            <w:r w:rsidR="00417FD8">
              <w:t xml:space="preserve"> i forbindelse med samtaler med </w:t>
            </w:r>
            <w:r w:rsidRPr="002F59FA">
              <w:t xml:space="preserve">lærer/rektor og/eller </w:t>
            </w:r>
          </w:p>
          <w:p w14:paraId="1E0FD60D" w14:textId="28CB5D92" w:rsidR="003C754D" w:rsidRDefault="003C754D" w:rsidP="003C754D">
            <w:proofErr w:type="gramStart"/>
            <w:r w:rsidRPr="002F59FA">
              <w:t>utføring</w:t>
            </w:r>
            <w:proofErr w:type="gramEnd"/>
            <w:r w:rsidRPr="002F59FA">
              <w:t xml:space="preserve"> av pålagte oppgaver</w:t>
            </w:r>
          </w:p>
          <w:p w14:paraId="7C957926" w14:textId="77777777" w:rsidR="00417FD8" w:rsidRPr="002F59FA" w:rsidRDefault="00417FD8" w:rsidP="003C754D"/>
          <w:p w14:paraId="609370EF" w14:textId="77777777" w:rsidR="003C754D" w:rsidRPr="00491E47" w:rsidRDefault="003C754D" w:rsidP="003C754D">
            <w:pPr>
              <w:rPr>
                <w:b/>
              </w:rPr>
            </w:pPr>
            <w:r w:rsidRPr="00491E47">
              <w:rPr>
                <w:b/>
              </w:rPr>
              <w:t>3.2.2 Bortvising</w:t>
            </w:r>
          </w:p>
          <w:p w14:paraId="1CD1739F" w14:textId="77777777" w:rsidR="00D27DAB" w:rsidRDefault="003C754D" w:rsidP="003C754D">
            <w:r w:rsidRPr="002F59FA">
              <w:t>Ved bruk av vold og/eller trusler, særlig provoserende ad</w:t>
            </w:r>
            <w:r w:rsidR="00417FD8">
              <w:t xml:space="preserve">ferd eller andre grove brudd på </w:t>
            </w:r>
            <w:r w:rsidRPr="002F59FA">
              <w:t xml:space="preserve">ordensreglementet, </w:t>
            </w:r>
          </w:p>
          <w:p w14:paraId="080F9B00" w14:textId="77777777" w:rsidR="00D27DAB" w:rsidRDefault="003C754D" w:rsidP="003C754D">
            <w:proofErr w:type="gramStart"/>
            <w:r w:rsidRPr="002F59FA">
              <w:t>kan</w:t>
            </w:r>
            <w:proofErr w:type="gramEnd"/>
            <w:r w:rsidRPr="002F59FA">
              <w:t xml:space="preserve"> elever på 8.-10. klassetrinn vises bort </w:t>
            </w:r>
            <w:r w:rsidR="00417FD8">
              <w:t xml:space="preserve">fra undervisningen i inntil tre </w:t>
            </w:r>
            <w:r w:rsidRPr="002F59FA">
              <w:t xml:space="preserve">dager. Elever på 1.-7. klassetrinn kan </w:t>
            </w:r>
          </w:p>
          <w:p w14:paraId="14A8A637" w14:textId="59B9F164" w:rsidR="003C754D" w:rsidRPr="002F59FA" w:rsidRDefault="003C754D" w:rsidP="003C754D">
            <w:proofErr w:type="gramStart"/>
            <w:r w:rsidRPr="002F59FA">
              <w:t>vises</w:t>
            </w:r>
            <w:proofErr w:type="gramEnd"/>
            <w:r w:rsidRPr="002F59FA">
              <w:t xml:space="preserve"> bort fra undervisn</w:t>
            </w:r>
            <w:r w:rsidR="00417FD8">
              <w:t xml:space="preserve">ingen for enkelttimer og resten </w:t>
            </w:r>
            <w:r w:rsidRPr="002F59FA">
              <w:t>av dagen.</w:t>
            </w:r>
          </w:p>
          <w:p w14:paraId="44CE0A96" w14:textId="77777777" w:rsidR="00670A28" w:rsidRDefault="003C754D" w:rsidP="003C754D">
            <w:r w:rsidRPr="002F59FA">
              <w:t>Rektor selv vedtar bortvisning etter å ha rådført seg med lærerne</w:t>
            </w:r>
            <w:r w:rsidR="00417FD8">
              <w:t xml:space="preserve"> til eleven. Før det blir gjort </w:t>
            </w:r>
            <w:r w:rsidRPr="002F59FA">
              <w:t xml:space="preserve">vedtak, skal </w:t>
            </w:r>
          </w:p>
          <w:p w14:paraId="7984264C" w14:textId="17FAD50E" w:rsidR="00670A28" w:rsidRDefault="003C754D" w:rsidP="003C754D">
            <w:proofErr w:type="gramStart"/>
            <w:r w:rsidRPr="002F59FA">
              <w:t>eleven</w:t>
            </w:r>
            <w:proofErr w:type="gramEnd"/>
            <w:r w:rsidRPr="002F59FA">
              <w:t xml:space="preserve"> ha fått mulighet for å forklare seg muntlig og en skal ha vurdert å</w:t>
            </w:r>
            <w:r w:rsidR="00417FD8">
              <w:t xml:space="preserve"> bruke </w:t>
            </w:r>
            <w:r w:rsidRPr="002F59FA">
              <w:t>andre hjelpe- og refsingstiltak, f. eks som bruk av elev</w:t>
            </w:r>
            <w:r w:rsidR="00670A28">
              <w:t>megling og/eller konfliktrådet.</w:t>
            </w:r>
            <w:r w:rsidR="00670A28" w:rsidRPr="002F59FA">
              <w:t xml:space="preserve"> Foreldre</w:t>
            </w:r>
            <w:r w:rsidRPr="002F59FA">
              <w:t xml:space="preserve">/foresatte til elevene skal varsles før bortvising </w:t>
            </w:r>
          </w:p>
          <w:p w14:paraId="09C7D837" w14:textId="66025971" w:rsidR="003C754D" w:rsidRDefault="003C754D" w:rsidP="003C754D">
            <w:proofErr w:type="gramStart"/>
            <w:r w:rsidRPr="002F59FA">
              <w:t>ive</w:t>
            </w:r>
            <w:r w:rsidR="00417FD8">
              <w:t>rksettes</w:t>
            </w:r>
            <w:proofErr w:type="gramEnd"/>
            <w:r w:rsidR="00417FD8">
              <w:t xml:space="preserve"> for resten av dagen på </w:t>
            </w:r>
            <w:r w:rsidRPr="002F59FA">
              <w:t>1.-7. klassetrinn, og før bortvising for hele dager på 8.-10. klassetrinn.</w:t>
            </w:r>
          </w:p>
          <w:p w14:paraId="139AC919" w14:textId="77777777" w:rsidR="00417FD8" w:rsidRPr="002F59FA" w:rsidRDefault="00417FD8" w:rsidP="003C754D"/>
          <w:p w14:paraId="52BE681B" w14:textId="77777777" w:rsidR="003C754D" w:rsidRPr="00491E47" w:rsidRDefault="003C754D" w:rsidP="003C754D">
            <w:pPr>
              <w:rPr>
                <w:b/>
              </w:rPr>
            </w:pPr>
            <w:r w:rsidRPr="00491E47">
              <w:rPr>
                <w:b/>
              </w:rPr>
              <w:t>3.3 Konkret om overtredelser og sanksjoner</w:t>
            </w:r>
          </w:p>
          <w:p w14:paraId="342176A9" w14:textId="77777777" w:rsidR="00417FD8" w:rsidRPr="00491E47" w:rsidRDefault="00417FD8" w:rsidP="003C754D">
            <w:pPr>
              <w:rPr>
                <w:b/>
              </w:rPr>
            </w:pPr>
          </w:p>
          <w:p w14:paraId="6DACC180" w14:textId="77777777" w:rsidR="003C754D" w:rsidRPr="00491E47" w:rsidRDefault="003C754D" w:rsidP="003C754D">
            <w:pPr>
              <w:rPr>
                <w:b/>
              </w:rPr>
            </w:pPr>
            <w:r w:rsidRPr="00491E47">
              <w:rPr>
                <w:b/>
              </w:rPr>
              <w:t>3.3.1 Ugyldig fravær</w:t>
            </w:r>
          </w:p>
          <w:p w14:paraId="0CCC37E8" w14:textId="77777777" w:rsidR="00670A28" w:rsidRDefault="003C754D" w:rsidP="003C754D">
            <w:r w:rsidRPr="002F59FA">
              <w:t>Dersom eleven kommer for sent eller er ulovlig borte fra skol</w:t>
            </w:r>
            <w:r w:rsidR="00417FD8">
              <w:t xml:space="preserve">en, vil hjemmet kontaktes for å </w:t>
            </w:r>
            <w:r w:rsidRPr="002F59FA">
              <w:t xml:space="preserve">få klarlagt </w:t>
            </w:r>
          </w:p>
          <w:p w14:paraId="602CB7D9" w14:textId="77777777" w:rsidR="00670A28" w:rsidRDefault="003C754D" w:rsidP="003C754D">
            <w:proofErr w:type="gramStart"/>
            <w:r w:rsidRPr="002F59FA">
              <w:t>årsaken</w:t>
            </w:r>
            <w:proofErr w:type="gramEnd"/>
            <w:r w:rsidRPr="002F59FA">
              <w:t xml:space="preserve"> til for sent-kommingen/fraværet. De tiltakene som iverksettes, må ses i</w:t>
            </w:r>
            <w:r w:rsidR="00417FD8">
              <w:t xml:space="preserve"> </w:t>
            </w:r>
            <w:r w:rsidRPr="002F59FA">
              <w:t xml:space="preserve">sammenheng med årsaken </w:t>
            </w:r>
          </w:p>
          <w:p w14:paraId="340A3572" w14:textId="460E8A2F" w:rsidR="003C754D" w:rsidRPr="002F59FA" w:rsidRDefault="003C754D" w:rsidP="003C754D">
            <w:proofErr w:type="gramStart"/>
            <w:r w:rsidRPr="002F59FA">
              <w:t>og</w:t>
            </w:r>
            <w:proofErr w:type="gramEnd"/>
            <w:r w:rsidRPr="002F59FA">
              <w:t xml:space="preserve"> eventuelt hyppigheten av for sent-kommingen/fraværet.</w:t>
            </w:r>
          </w:p>
          <w:p w14:paraId="3732919C" w14:textId="77777777" w:rsidR="00670A28" w:rsidRDefault="003C754D" w:rsidP="003C754D">
            <w:r w:rsidRPr="002F59FA">
              <w:t>Foresatte skal involveres når fraværet, inkludert for sent-komm</w:t>
            </w:r>
            <w:r w:rsidR="00417FD8">
              <w:t xml:space="preserve">ing, går ut over elevens læring </w:t>
            </w:r>
            <w:r w:rsidRPr="002F59FA">
              <w:t xml:space="preserve">og virker </w:t>
            </w:r>
          </w:p>
          <w:p w14:paraId="0ACFA5C0" w14:textId="77777777" w:rsidR="00670A28" w:rsidRDefault="003C754D" w:rsidP="003C754D">
            <w:proofErr w:type="gramStart"/>
            <w:r w:rsidRPr="002F59FA">
              <w:t>forstyrrende</w:t>
            </w:r>
            <w:proofErr w:type="gramEnd"/>
            <w:r w:rsidRPr="002F59FA">
              <w:t xml:space="preserve"> for klassens totale læringssituasjon. Foreldre må også in</w:t>
            </w:r>
            <w:r w:rsidR="00417FD8">
              <w:t xml:space="preserve">formeres om </w:t>
            </w:r>
            <w:r w:rsidRPr="002F59FA">
              <w:t xml:space="preserve">det ansvaret de har for </w:t>
            </w:r>
          </w:p>
          <w:p w14:paraId="1D209DC2" w14:textId="5B166EF2" w:rsidR="003C754D" w:rsidRPr="002F59FA" w:rsidRDefault="003C754D" w:rsidP="003C754D">
            <w:proofErr w:type="gramStart"/>
            <w:r w:rsidRPr="002F59FA">
              <w:t>elevens</w:t>
            </w:r>
            <w:proofErr w:type="gramEnd"/>
            <w:r w:rsidRPr="002F59FA">
              <w:t xml:space="preserve"> fremmøte til undervisning etter opplæringslovens § 2-1.</w:t>
            </w:r>
          </w:p>
          <w:p w14:paraId="0750E98E" w14:textId="77777777" w:rsidR="003C754D" w:rsidRPr="002F59FA" w:rsidRDefault="003C754D" w:rsidP="003C754D">
            <w:r w:rsidRPr="002F59FA">
              <w:t>Når det gjelder permisjon og annet lovlig fravær, vises til permisjonsreglementet for elever i</w:t>
            </w:r>
          </w:p>
          <w:p w14:paraId="461CAA67" w14:textId="77777777" w:rsidR="003C754D" w:rsidRDefault="003C754D" w:rsidP="003C754D">
            <w:r w:rsidRPr="002F59FA">
              <w:t>Stavanger kommune.</w:t>
            </w:r>
          </w:p>
          <w:p w14:paraId="4D60EEB8" w14:textId="77777777" w:rsidR="00417FD8" w:rsidRPr="002F59FA" w:rsidRDefault="00417FD8" w:rsidP="003C754D"/>
          <w:p w14:paraId="54C205A3" w14:textId="77777777" w:rsidR="003C754D" w:rsidRPr="00491E47" w:rsidRDefault="003C754D" w:rsidP="003C754D">
            <w:pPr>
              <w:rPr>
                <w:b/>
              </w:rPr>
            </w:pPr>
            <w:r w:rsidRPr="00491E47">
              <w:rPr>
                <w:b/>
              </w:rPr>
              <w:t>3.3.2 Mobbing og voldelig atferd</w:t>
            </w:r>
          </w:p>
          <w:p w14:paraId="06AB1C99" w14:textId="77777777" w:rsidR="00670A28" w:rsidRDefault="003C754D" w:rsidP="003C754D">
            <w:r w:rsidRPr="002F59FA">
              <w:t>Vold eller trusler om vold skal ikke aksepteres i Stavangersko</w:t>
            </w:r>
            <w:r w:rsidR="00417FD8">
              <w:t xml:space="preserve">len. Mobbing er fysisk og/eller </w:t>
            </w:r>
            <w:r w:rsidRPr="002F59FA">
              <w:t xml:space="preserve">psykiske </w:t>
            </w:r>
          </w:p>
          <w:p w14:paraId="7ECD84AE" w14:textId="36305B82" w:rsidR="003C754D" w:rsidRPr="002F59FA" w:rsidRDefault="003C754D" w:rsidP="003C754D">
            <w:proofErr w:type="gramStart"/>
            <w:r w:rsidRPr="002F59FA">
              <w:t>angrep</w:t>
            </w:r>
            <w:proofErr w:type="gramEnd"/>
            <w:r w:rsidRPr="002F59FA">
              <w:t xml:space="preserve"> som over tid er rettet mot en eller flere elever</w:t>
            </w:r>
            <w:r w:rsidR="00417FD8">
              <w:t xml:space="preserve"> og/eller ansatte. Dette regnes </w:t>
            </w:r>
            <w:r w:rsidRPr="002F59FA">
              <w:t>også som vold.</w:t>
            </w:r>
          </w:p>
          <w:p w14:paraId="78335E5E" w14:textId="77777777" w:rsidR="00670A28" w:rsidRDefault="003C754D" w:rsidP="003C754D">
            <w:r w:rsidRPr="002F59FA">
              <w:t>Den enkelte skole skal ha en handlingsplan mot vold vedtatt a</w:t>
            </w:r>
            <w:r w:rsidR="00417FD8">
              <w:t xml:space="preserve">v driftsstyret. Handlingsplanen </w:t>
            </w:r>
            <w:r w:rsidRPr="002F59FA">
              <w:t>skal særskilt</w:t>
            </w:r>
          </w:p>
          <w:p w14:paraId="764952C9" w14:textId="6661D0D1" w:rsidR="00670A28" w:rsidRDefault="003C754D" w:rsidP="003C754D">
            <w:proofErr w:type="gramStart"/>
            <w:r w:rsidRPr="002F59FA">
              <w:t>omha</w:t>
            </w:r>
            <w:r w:rsidR="00670A28">
              <w:t>ndle</w:t>
            </w:r>
            <w:proofErr w:type="gramEnd"/>
            <w:r w:rsidR="00670A28">
              <w:t xml:space="preserve"> tiltak rettet mot mobbing.</w:t>
            </w:r>
            <w:r w:rsidR="00670A28" w:rsidRPr="002F59FA">
              <w:t xml:space="preserve"> Elever</w:t>
            </w:r>
            <w:r w:rsidRPr="002F59FA">
              <w:t xml:space="preserve"> som truer med vold eller utøver vold kan vises </w:t>
            </w:r>
            <w:r w:rsidR="00670A28">
              <w:t xml:space="preserve">bort fra undervisningen/skolen. </w:t>
            </w:r>
            <w:r w:rsidRPr="002F59FA">
              <w:t xml:space="preserve">Voldsutøverens foresatte og offerets foresatte vil bli kontaktet. Grove voldsepisoder </w:t>
            </w:r>
          </w:p>
          <w:p w14:paraId="3A4E362C" w14:textId="547CD9E9" w:rsidR="003C754D" w:rsidRDefault="00670A28" w:rsidP="003C754D">
            <w:proofErr w:type="gramStart"/>
            <w:r>
              <w:t>vil</w:t>
            </w:r>
            <w:proofErr w:type="gramEnd"/>
            <w:r>
              <w:t xml:space="preserve"> kunne</w:t>
            </w:r>
            <w:r w:rsidRPr="002F59FA">
              <w:t xml:space="preserve"> bli</w:t>
            </w:r>
            <w:r w:rsidR="003C754D" w:rsidRPr="002F59FA">
              <w:t xml:space="preserve"> politianmeldt.</w:t>
            </w:r>
          </w:p>
          <w:p w14:paraId="0FEEBC17" w14:textId="77777777" w:rsidR="00417FD8" w:rsidRPr="002F59FA" w:rsidRDefault="00417FD8" w:rsidP="003C754D"/>
          <w:p w14:paraId="6580FC1E" w14:textId="77777777" w:rsidR="003C754D" w:rsidRPr="00491E47" w:rsidRDefault="003C754D" w:rsidP="003C754D">
            <w:pPr>
              <w:rPr>
                <w:b/>
              </w:rPr>
            </w:pPr>
            <w:r w:rsidRPr="00491E47">
              <w:rPr>
                <w:b/>
              </w:rPr>
              <w:t xml:space="preserve">3.3.3 </w:t>
            </w:r>
            <w:proofErr w:type="spellStart"/>
            <w:r w:rsidRPr="00491E47">
              <w:rPr>
                <w:b/>
              </w:rPr>
              <w:t>Medbringelse</w:t>
            </w:r>
            <w:proofErr w:type="spellEnd"/>
            <w:r w:rsidRPr="00491E47">
              <w:rPr>
                <w:b/>
              </w:rPr>
              <w:t xml:space="preserve"> av farlige gjenstander</w:t>
            </w:r>
          </w:p>
          <w:p w14:paraId="54C0AF5D" w14:textId="77777777" w:rsidR="00670A28" w:rsidRDefault="003C754D" w:rsidP="003C754D">
            <w:r w:rsidRPr="002F59FA">
              <w:t>På skolens område er det ikke tillatt å medbringe gjenstand</w:t>
            </w:r>
            <w:r w:rsidR="00417FD8">
              <w:t xml:space="preserve">er som kan benyttes til å utøve </w:t>
            </w:r>
            <w:r w:rsidRPr="002F59FA">
              <w:t xml:space="preserve">skade på andre, når </w:t>
            </w:r>
          </w:p>
          <w:p w14:paraId="3191FD65" w14:textId="4A32634E" w:rsidR="003C754D" w:rsidRPr="002F59FA" w:rsidRDefault="003C754D" w:rsidP="003C754D">
            <w:proofErr w:type="gramStart"/>
            <w:r w:rsidRPr="002F59FA">
              <w:t>det</w:t>
            </w:r>
            <w:proofErr w:type="gramEnd"/>
            <w:r w:rsidRPr="002F59FA">
              <w:t xml:space="preserve"> ikke fremstår som sannsynlig at gje</w:t>
            </w:r>
            <w:r w:rsidR="00417FD8">
              <w:t xml:space="preserve">nstanden bare skal benyttes til </w:t>
            </w:r>
            <w:r w:rsidRPr="002F59FA">
              <w:t>andre, lovlige formål.</w:t>
            </w:r>
          </w:p>
          <w:p w14:paraId="48B2DCFD" w14:textId="77777777" w:rsidR="003C754D" w:rsidRPr="002F59FA" w:rsidRDefault="003C754D" w:rsidP="003C754D">
            <w:r w:rsidRPr="002F59FA">
              <w:t>Farlige gjenstander kan beslaglegges av skolen. Ulovlige gjenstander overleveres politiet.</w:t>
            </w:r>
          </w:p>
          <w:p w14:paraId="10D4B2D3" w14:textId="77777777" w:rsidR="003C754D" w:rsidRDefault="003C754D" w:rsidP="003C754D">
            <w:r w:rsidRPr="002F59FA">
              <w:t>Andre beslaglagte gjenstander overleveres til elevens foresatte etter skoletid.</w:t>
            </w:r>
          </w:p>
          <w:p w14:paraId="51373B34" w14:textId="77777777" w:rsidR="00417FD8" w:rsidRPr="002F59FA" w:rsidRDefault="00417FD8" w:rsidP="003C754D"/>
          <w:p w14:paraId="4ADD051F" w14:textId="77777777" w:rsidR="003C754D" w:rsidRPr="00491E47" w:rsidRDefault="003C754D" w:rsidP="003C754D">
            <w:pPr>
              <w:rPr>
                <w:b/>
              </w:rPr>
            </w:pPr>
            <w:r w:rsidRPr="00491E47">
              <w:rPr>
                <w:b/>
              </w:rPr>
              <w:t>3.3.4 Rusmidler</w:t>
            </w:r>
          </w:p>
          <w:p w14:paraId="0A18964F" w14:textId="77777777" w:rsidR="00670A28" w:rsidRDefault="003C754D" w:rsidP="003C754D">
            <w:r w:rsidRPr="002F59FA">
              <w:t>Det er forbudt å være ruset, bruke, oppbevare, omsette eller vær</w:t>
            </w:r>
            <w:r w:rsidR="00417FD8">
              <w:t xml:space="preserve">e i besittelse av tobakk, snus, </w:t>
            </w:r>
            <w:r w:rsidRPr="002F59FA">
              <w:t xml:space="preserve">alkohol, narkotika </w:t>
            </w:r>
          </w:p>
          <w:p w14:paraId="361B82AA" w14:textId="6C4B088C" w:rsidR="003C754D" w:rsidRPr="002F59FA" w:rsidRDefault="003C754D" w:rsidP="003C754D">
            <w:proofErr w:type="gramStart"/>
            <w:r w:rsidRPr="002F59FA">
              <w:t>eller</w:t>
            </w:r>
            <w:proofErr w:type="gramEnd"/>
            <w:r w:rsidRPr="002F59FA">
              <w:t xml:space="preserve"> andre rusmidler på skolens område.</w:t>
            </w:r>
          </w:p>
          <w:p w14:paraId="1593D760" w14:textId="77777777" w:rsidR="00670A28" w:rsidRDefault="003C754D" w:rsidP="003C754D">
            <w:r w:rsidRPr="002F59FA">
              <w:t>Skolen kan beslaglegge rusmidler som medbringes på sk</w:t>
            </w:r>
            <w:r w:rsidR="00417FD8">
              <w:t xml:space="preserve">olens område. Tobakk og alkohol </w:t>
            </w:r>
            <w:r w:rsidRPr="002F59FA">
              <w:t xml:space="preserve">skal overlates til </w:t>
            </w:r>
          </w:p>
          <w:p w14:paraId="703460EB" w14:textId="7B9EFD5C" w:rsidR="003C754D" w:rsidRDefault="003C754D" w:rsidP="003C754D">
            <w:proofErr w:type="gramStart"/>
            <w:r w:rsidRPr="002F59FA">
              <w:t>elevenes</w:t>
            </w:r>
            <w:proofErr w:type="gramEnd"/>
            <w:r w:rsidRPr="002F59FA">
              <w:t xml:space="preserve"> foresatte. Ulovlige rusmidler skal overlates til politiet. </w:t>
            </w:r>
          </w:p>
          <w:p w14:paraId="1BDC638A" w14:textId="77777777" w:rsidR="00417FD8" w:rsidRPr="002F59FA" w:rsidRDefault="00417FD8" w:rsidP="003C754D"/>
          <w:p w14:paraId="2476F855" w14:textId="77777777" w:rsidR="003C754D" w:rsidRPr="00491E47" w:rsidRDefault="003C754D" w:rsidP="003C754D">
            <w:pPr>
              <w:rPr>
                <w:b/>
              </w:rPr>
            </w:pPr>
            <w:r w:rsidRPr="00491E47">
              <w:rPr>
                <w:b/>
              </w:rPr>
              <w:t>3.3.5 Hærverk på skolens bygninger og eiendeler tilhørende skolen, elever eller ansatte</w:t>
            </w:r>
          </w:p>
          <w:p w14:paraId="1D6AB52D" w14:textId="77777777" w:rsidR="00670A28" w:rsidRDefault="003C754D" w:rsidP="003C754D">
            <w:r w:rsidRPr="002F59FA">
              <w:t>Forsettlig eller uaktsom skade eller hærverk på skolens e</w:t>
            </w:r>
            <w:r w:rsidR="00417FD8">
              <w:t xml:space="preserve">iendom og utstyr kan medføre et </w:t>
            </w:r>
            <w:r w:rsidRPr="002F59FA">
              <w:t xml:space="preserve">erstatningskrav </w:t>
            </w:r>
          </w:p>
          <w:p w14:paraId="3F37DCA7" w14:textId="77777777" w:rsidR="00670A28" w:rsidRDefault="003C754D" w:rsidP="003C754D">
            <w:proofErr w:type="gramStart"/>
            <w:r w:rsidRPr="002F59FA">
              <w:t>overfor</w:t>
            </w:r>
            <w:proofErr w:type="gramEnd"/>
            <w:r w:rsidRPr="002F59FA">
              <w:t xml:space="preserve"> foresatte. Det samme gjelder ved ta</w:t>
            </w:r>
            <w:r w:rsidR="00417FD8">
              <w:t xml:space="preserve">p eller ødeleggelse av bøker og </w:t>
            </w:r>
            <w:r w:rsidRPr="002F59FA">
              <w:t xml:space="preserve">annet utstyr, </w:t>
            </w:r>
          </w:p>
          <w:p w14:paraId="2AA84208" w14:textId="77777777" w:rsidR="00670A28" w:rsidRDefault="003C754D" w:rsidP="003C754D">
            <w:r w:rsidRPr="002F59FA">
              <w:t xml:space="preserve">jf. </w:t>
            </w:r>
            <w:proofErr w:type="spellStart"/>
            <w:r w:rsidRPr="002F59FA">
              <w:t>skade</w:t>
            </w:r>
            <w:r w:rsidR="00670A28">
              <w:t>rerstatningsloven</w:t>
            </w:r>
            <w:proofErr w:type="spellEnd"/>
            <w:r w:rsidR="00670A28">
              <w:t xml:space="preserve"> § 1-1 og 1-2.</w:t>
            </w:r>
            <w:r w:rsidRPr="002F59FA">
              <w:t xml:space="preserve">Elever som utøver hærverk, kan pålegges å rydde opp </w:t>
            </w:r>
          </w:p>
          <w:p w14:paraId="75E24D18" w14:textId="77777777" w:rsidR="00670A28" w:rsidRDefault="003C754D" w:rsidP="003C754D">
            <w:proofErr w:type="gramStart"/>
            <w:r w:rsidRPr="002F59FA">
              <w:t>etter</w:t>
            </w:r>
            <w:proofErr w:type="gramEnd"/>
            <w:r w:rsidRPr="002F59FA">
              <w:t xml:space="preserve"> seg</w:t>
            </w:r>
            <w:r w:rsidR="00417FD8">
              <w:t xml:space="preserve">/utbedre skader som er forvoldt </w:t>
            </w:r>
            <w:r w:rsidRPr="002F59FA">
              <w:t xml:space="preserve">når opprydningen består i arbeid eleven har forutsetning for å klare, og </w:t>
            </w:r>
          </w:p>
          <w:p w14:paraId="346B4771" w14:textId="05B49AC4" w:rsidR="003C754D" w:rsidRPr="002F59FA" w:rsidRDefault="00417FD8" w:rsidP="003C754D">
            <w:proofErr w:type="gramStart"/>
            <w:r>
              <w:t>arbeidet</w:t>
            </w:r>
            <w:proofErr w:type="gramEnd"/>
            <w:r>
              <w:t xml:space="preserve"> står i rimelig </w:t>
            </w:r>
            <w:r w:rsidR="003C754D" w:rsidRPr="002F59FA">
              <w:t>forhold til overtredelsen.</w:t>
            </w:r>
          </w:p>
          <w:p w14:paraId="6CA5D9C7" w14:textId="77777777" w:rsidR="00417FD8" w:rsidRDefault="00417FD8" w:rsidP="003C754D"/>
          <w:p w14:paraId="12A07B17" w14:textId="77777777" w:rsidR="003C754D" w:rsidRPr="00491E47" w:rsidRDefault="003C754D" w:rsidP="003C754D">
            <w:pPr>
              <w:rPr>
                <w:b/>
              </w:rPr>
            </w:pPr>
            <w:r w:rsidRPr="00491E47">
              <w:rPr>
                <w:b/>
              </w:rPr>
              <w:t>3.3.6 Mobiltelefon og internett</w:t>
            </w:r>
          </w:p>
          <w:p w14:paraId="319EEE4F" w14:textId="77777777" w:rsidR="003C754D" w:rsidRPr="002F59FA" w:rsidRDefault="003C754D" w:rsidP="003C754D">
            <w:r w:rsidRPr="002F59FA">
              <w:t>Driftsstyrene ved den enkelte skole vedtar regler for bruk av mobiltelefon i skoletiden.</w:t>
            </w:r>
          </w:p>
          <w:p w14:paraId="39291515" w14:textId="77777777" w:rsidR="003C754D" w:rsidRPr="002F59FA" w:rsidRDefault="003C754D" w:rsidP="003C754D">
            <w:r w:rsidRPr="002F59FA">
              <w:t>Driftsstyrene vedtar også sanksjoner for brudd på reglene.</w:t>
            </w:r>
          </w:p>
          <w:p w14:paraId="7CA20D38" w14:textId="77777777" w:rsidR="00670A28" w:rsidRDefault="003C754D" w:rsidP="003C754D">
            <w:r w:rsidRPr="002F59FA">
              <w:t>Skolenes internett-tilgang skal som hovedregel bare bruk</w:t>
            </w:r>
            <w:r w:rsidR="00417FD8">
              <w:t xml:space="preserve">es i undervisningsøyemed. Dette </w:t>
            </w:r>
            <w:r w:rsidRPr="002F59FA">
              <w:t xml:space="preserve">gjelder også </w:t>
            </w:r>
          </w:p>
          <w:p w14:paraId="4DABD707" w14:textId="77777777" w:rsidR="00670A28" w:rsidRDefault="003C754D" w:rsidP="003C754D">
            <w:proofErr w:type="gramStart"/>
            <w:r w:rsidRPr="002F59FA">
              <w:t>bruken</w:t>
            </w:r>
            <w:proofErr w:type="gramEnd"/>
            <w:r w:rsidRPr="002F59FA">
              <w:t xml:space="preserve"> av e-post. Denne regelen er ikke til hinder</w:t>
            </w:r>
            <w:r w:rsidR="00417FD8">
              <w:t xml:space="preserve"> for at skolens internettilgang </w:t>
            </w:r>
            <w:r w:rsidRPr="002F59FA">
              <w:t>kan være tilgjengelig for elever</w:t>
            </w:r>
          </w:p>
          <w:p w14:paraId="555FCD0D" w14:textId="5464FA30" w:rsidR="003C754D" w:rsidRPr="002F59FA" w:rsidRDefault="003C754D" w:rsidP="003C754D">
            <w:r w:rsidRPr="002F59FA">
              <w:t xml:space="preserve"> </w:t>
            </w:r>
            <w:proofErr w:type="gramStart"/>
            <w:r w:rsidRPr="002F59FA">
              <w:t>utenom</w:t>
            </w:r>
            <w:proofErr w:type="gramEnd"/>
            <w:r w:rsidRPr="002F59FA">
              <w:t xml:space="preserve"> den organiserte undervisningen.</w:t>
            </w:r>
          </w:p>
          <w:p w14:paraId="574A4663" w14:textId="77777777" w:rsidR="003C754D" w:rsidRPr="002F59FA" w:rsidRDefault="003C754D" w:rsidP="003C754D">
            <w:r w:rsidRPr="002F59FA">
              <w:t>Driftsstyret ved den enkelte skole skal vedta nettvettregler basert på regler utarbeidet av Redd</w:t>
            </w:r>
          </w:p>
          <w:p w14:paraId="40DEEAB0" w14:textId="77777777" w:rsidR="00670A28" w:rsidRDefault="003C754D" w:rsidP="003C754D">
            <w:r w:rsidRPr="002F59FA">
              <w:t>Barna. Reglene skal også inneholde en brukeravtale mello</w:t>
            </w:r>
            <w:r w:rsidR="00417FD8">
              <w:t xml:space="preserve">m skolen og elevene for bruk av </w:t>
            </w:r>
            <w:r w:rsidRPr="002F59FA">
              <w:t xml:space="preserve">skolens datautstyr </w:t>
            </w:r>
          </w:p>
          <w:p w14:paraId="27F707BC" w14:textId="42DE4751" w:rsidR="003C754D" w:rsidRPr="002F59FA" w:rsidRDefault="003C754D" w:rsidP="003C754D">
            <w:proofErr w:type="gramStart"/>
            <w:r w:rsidRPr="002F59FA">
              <w:t>utenom</w:t>
            </w:r>
            <w:proofErr w:type="gramEnd"/>
            <w:r w:rsidRPr="002F59FA">
              <w:t xml:space="preserve"> den organiserte undervisningen.</w:t>
            </w:r>
          </w:p>
          <w:p w14:paraId="08DD4A53" w14:textId="1F02AB41" w:rsidR="003C754D" w:rsidRDefault="003C754D" w:rsidP="003C754D">
            <w:r w:rsidRPr="002F59FA">
              <w:t>Dersom elevene bryter reglementet, kan dette føre til tiltak ette</w:t>
            </w:r>
            <w:r w:rsidR="00417FD8">
              <w:t xml:space="preserve">r § 3.2.1 eller 3.2.2. Ulovlige </w:t>
            </w:r>
            <w:r w:rsidRPr="002F59FA">
              <w:t>forhold kan bli politianmeldt.</w:t>
            </w:r>
          </w:p>
          <w:p w14:paraId="5E704970" w14:textId="77777777" w:rsidR="00417FD8" w:rsidRPr="002F59FA" w:rsidRDefault="00417FD8" w:rsidP="003C754D"/>
          <w:p w14:paraId="2C78FB4A" w14:textId="77777777" w:rsidR="003C754D" w:rsidRPr="00491E47" w:rsidRDefault="003C754D" w:rsidP="003C754D">
            <w:pPr>
              <w:rPr>
                <w:b/>
              </w:rPr>
            </w:pPr>
            <w:r w:rsidRPr="00491E47">
              <w:rPr>
                <w:b/>
              </w:rPr>
              <w:t>3.3.7 Reaksjonsmåter ved fusk</w:t>
            </w:r>
          </w:p>
          <w:p w14:paraId="6462BF0C" w14:textId="77777777" w:rsidR="00670A28" w:rsidRDefault="003C754D" w:rsidP="003C754D">
            <w:r w:rsidRPr="002F59FA">
              <w:t>Fusk eller forsøk på fusk får konsekvenser for vurdering/karakt</w:t>
            </w:r>
            <w:r w:rsidR="00417FD8">
              <w:t xml:space="preserve">er i orden. Har eleven fusket </w:t>
            </w:r>
            <w:proofErr w:type="spellStart"/>
            <w:r w:rsidR="00417FD8">
              <w:t>i</w:t>
            </w:r>
            <w:r w:rsidRPr="002F59FA">
              <w:t>en</w:t>
            </w:r>
            <w:proofErr w:type="spellEnd"/>
            <w:r w:rsidRPr="002F59FA">
              <w:t xml:space="preserve"> prøvesituasjon, </w:t>
            </w:r>
          </w:p>
          <w:p w14:paraId="297FE3C4" w14:textId="3B481A48" w:rsidR="003C754D" w:rsidRPr="002F59FA" w:rsidRDefault="003C754D" w:rsidP="003C754D">
            <w:proofErr w:type="gramStart"/>
            <w:r w:rsidRPr="002F59FA">
              <w:t>vil</w:t>
            </w:r>
            <w:proofErr w:type="gramEnd"/>
            <w:r w:rsidRPr="002F59FA">
              <w:t xml:space="preserve"> prøven bli annullert. Elever på</w:t>
            </w:r>
            <w:r w:rsidR="00417FD8">
              <w:t xml:space="preserve"> ungdomstrinnet skal varsles om </w:t>
            </w:r>
            <w:r w:rsidRPr="002F59FA">
              <w:t>muligheten for ikke å få terminkarakter.</w:t>
            </w:r>
          </w:p>
          <w:p w14:paraId="2A519539" w14:textId="77777777" w:rsidR="003C754D" w:rsidRPr="002F59FA" w:rsidRDefault="003C754D" w:rsidP="003C754D">
            <w:r w:rsidRPr="002F59FA">
              <w:t>Eksamen i et fag kan annulleres dersom eleven har fusket eller prøvd å fuske på eksamen.</w:t>
            </w:r>
          </w:p>
          <w:p w14:paraId="58251DB6" w14:textId="77777777" w:rsidR="00670A28" w:rsidRDefault="003C754D" w:rsidP="003C754D">
            <w:r w:rsidRPr="002F59FA">
              <w:t>Spørsmålet om annullering av eksamen i faget skal avgjøres av rektor. Vedtak om an</w:t>
            </w:r>
            <w:r w:rsidR="00417FD8">
              <w:t xml:space="preserve">nullering </w:t>
            </w:r>
            <w:r w:rsidRPr="002F59FA">
              <w:t xml:space="preserve">av eksamen </w:t>
            </w:r>
          </w:p>
          <w:p w14:paraId="3076863C" w14:textId="22F1BBFD" w:rsidR="003C754D" w:rsidRDefault="003C754D" w:rsidP="003C754D">
            <w:proofErr w:type="gramStart"/>
            <w:r w:rsidRPr="002F59FA">
              <w:t>kan</w:t>
            </w:r>
            <w:proofErr w:type="gramEnd"/>
            <w:r w:rsidRPr="002F59FA">
              <w:t xml:space="preserve"> innklages til Fylkesmannen. Eleven har likevel</w:t>
            </w:r>
            <w:r w:rsidR="00417FD8">
              <w:t xml:space="preserve"> rett til å fullføre eksamen på </w:t>
            </w:r>
            <w:r w:rsidRPr="002F59FA">
              <w:t>eksamensdagen.</w:t>
            </w:r>
          </w:p>
          <w:p w14:paraId="673E8B43" w14:textId="77777777" w:rsidR="00417FD8" w:rsidRPr="002F59FA" w:rsidRDefault="00417FD8" w:rsidP="003C754D"/>
          <w:p w14:paraId="4E086D82" w14:textId="77777777" w:rsidR="003C754D" w:rsidRPr="00491E47" w:rsidRDefault="003C754D" w:rsidP="003C754D">
            <w:pPr>
              <w:rPr>
                <w:b/>
              </w:rPr>
            </w:pPr>
            <w:r w:rsidRPr="00491E47">
              <w:rPr>
                <w:b/>
              </w:rPr>
              <w:t>3.3.8 Undersøkelse</w:t>
            </w:r>
          </w:p>
          <w:p w14:paraId="143AA010" w14:textId="032A564A" w:rsidR="003C754D" w:rsidRPr="002F59FA" w:rsidRDefault="003C754D" w:rsidP="003C754D">
            <w:r w:rsidRPr="002F59FA">
              <w:t xml:space="preserve">Ved skjellig grunn til mistanke om overtredelse av punkt </w:t>
            </w:r>
            <w:r w:rsidR="00417FD8">
              <w:t xml:space="preserve">3.3.3 og/eller punkt 3.3.4, kan </w:t>
            </w:r>
            <w:r w:rsidRPr="002F59FA">
              <w:t>skolens ledelse foreta undersøkelse i garderobeskap og bokskap som disponeres av elevene.</w:t>
            </w:r>
          </w:p>
          <w:p w14:paraId="281B4E7F" w14:textId="77777777" w:rsidR="003C754D" w:rsidRPr="002F59FA" w:rsidRDefault="003C754D" w:rsidP="003C754D">
            <w:r w:rsidRPr="002F59FA">
              <w:t>Ved skjellig grunn til mistanke om overtredelse av punkt 3.3.3 og/eller punkt 3.3.4, kan</w:t>
            </w:r>
          </w:p>
          <w:p w14:paraId="2EC5AFD4" w14:textId="77777777" w:rsidR="00670A28" w:rsidRDefault="003C754D" w:rsidP="003C754D">
            <w:proofErr w:type="gramStart"/>
            <w:r w:rsidRPr="002F59FA">
              <w:t>skolens</w:t>
            </w:r>
            <w:proofErr w:type="gramEnd"/>
            <w:r w:rsidRPr="002F59FA">
              <w:t xml:space="preserve"> ledelse be elevens foresatte om tillatelse til å fore</w:t>
            </w:r>
            <w:r w:rsidR="00417FD8">
              <w:t xml:space="preserve">ta utvendig kontroll av elevens </w:t>
            </w:r>
            <w:r w:rsidRPr="002F59FA">
              <w:t xml:space="preserve">eiendeler som </w:t>
            </w:r>
          </w:p>
          <w:p w14:paraId="102B6DCD" w14:textId="77777777" w:rsidR="00670A28" w:rsidRDefault="003C754D" w:rsidP="003C754D">
            <w:proofErr w:type="gramStart"/>
            <w:r w:rsidRPr="002F59FA">
              <w:t>lommer</w:t>
            </w:r>
            <w:proofErr w:type="gramEnd"/>
            <w:r w:rsidRPr="002F59FA">
              <w:t xml:space="preserve"> i klær, sekker eller bagger. Om m</w:t>
            </w:r>
            <w:r w:rsidR="00417FD8">
              <w:t xml:space="preserve">ulig skal elevens foresatte gis </w:t>
            </w:r>
            <w:r w:rsidRPr="002F59FA">
              <w:t>anled</w:t>
            </w:r>
            <w:r w:rsidR="00670A28">
              <w:t xml:space="preserve">ning til å være tilstede ved en </w:t>
            </w:r>
          </w:p>
          <w:p w14:paraId="38D1D36E" w14:textId="074F8199" w:rsidR="003C754D" w:rsidRDefault="003C754D" w:rsidP="003C754D">
            <w:proofErr w:type="gramStart"/>
            <w:r w:rsidRPr="002F59FA">
              <w:t>eventuell</w:t>
            </w:r>
            <w:proofErr w:type="gramEnd"/>
            <w:r w:rsidRPr="002F59FA">
              <w:t xml:space="preserve"> kontroll.</w:t>
            </w:r>
          </w:p>
          <w:p w14:paraId="495BCF51" w14:textId="77777777" w:rsidR="00417FD8" w:rsidRPr="002F59FA" w:rsidRDefault="00417FD8" w:rsidP="003C754D"/>
          <w:p w14:paraId="64A8EF89" w14:textId="77777777" w:rsidR="003C754D" w:rsidRPr="00491E47" w:rsidRDefault="003C754D" w:rsidP="003C754D">
            <w:pPr>
              <w:rPr>
                <w:b/>
              </w:rPr>
            </w:pPr>
            <w:r w:rsidRPr="00491E47">
              <w:rPr>
                <w:b/>
              </w:rPr>
              <w:t>3.3.9 Straffbare forhold</w:t>
            </w:r>
          </w:p>
          <w:p w14:paraId="3FFA4D09" w14:textId="77777777" w:rsidR="003C754D" w:rsidRPr="002F59FA" w:rsidRDefault="003C754D" w:rsidP="003C754D">
            <w:r w:rsidRPr="002F59FA">
              <w:t>Dersom det foreligger mistanke om straffbare forhold, kan rektor be om politiets bistand.</w:t>
            </w:r>
          </w:p>
          <w:p w14:paraId="6BCD938C" w14:textId="77777777" w:rsidR="00417FD8" w:rsidRDefault="003C754D" w:rsidP="003C754D">
            <w:r w:rsidRPr="002F59FA">
              <w:t>Elevens foreldre/foresatte skal så vidt mulig varsle</w:t>
            </w:r>
            <w:r w:rsidR="00417FD8">
              <w:t xml:space="preserve">s muntlig samtidig som politiet </w:t>
            </w:r>
            <w:r w:rsidRPr="002F59FA">
              <w:t xml:space="preserve">anmodes om bistand. </w:t>
            </w:r>
          </w:p>
          <w:p w14:paraId="6EEC44BF" w14:textId="0177E21F" w:rsidR="003C754D" w:rsidRDefault="003C754D" w:rsidP="003C754D">
            <w:r w:rsidRPr="002F59FA">
              <w:t>Foreldre/foresatte skal uansett varsles skrift</w:t>
            </w:r>
            <w:r w:rsidR="00417FD8">
              <w:t xml:space="preserve">lig om at det er søkt politiets </w:t>
            </w:r>
            <w:r w:rsidRPr="002F59FA">
              <w:t>bistand.</w:t>
            </w:r>
          </w:p>
          <w:p w14:paraId="6F2A74E8" w14:textId="77777777" w:rsidR="00417FD8" w:rsidRPr="002F59FA" w:rsidRDefault="00417FD8" w:rsidP="003C754D"/>
          <w:p w14:paraId="791653D8" w14:textId="77777777" w:rsidR="003C754D" w:rsidRPr="00491E47" w:rsidRDefault="003C754D" w:rsidP="003C754D">
            <w:pPr>
              <w:rPr>
                <w:b/>
              </w:rPr>
            </w:pPr>
            <w:r w:rsidRPr="00491E47">
              <w:rPr>
                <w:b/>
              </w:rPr>
              <w:t>3.4 Enkeltvedtak</w:t>
            </w:r>
          </w:p>
          <w:p w14:paraId="7A4B6D11" w14:textId="77777777" w:rsidR="00417FD8" w:rsidRDefault="003C754D" w:rsidP="003C754D">
            <w:r w:rsidRPr="002F59FA">
              <w:t>En beslutning om å vise bort en elev for én hel dag eller flere</w:t>
            </w:r>
            <w:r w:rsidR="00417FD8">
              <w:t xml:space="preserve"> dager vil være å forstå som et </w:t>
            </w:r>
            <w:r w:rsidRPr="002F59FA">
              <w:t>enkeltvedtak etter forvaltningsloven (jfr. kapittel 5). Øvrige s</w:t>
            </w:r>
            <w:r w:rsidR="00417FD8">
              <w:t xml:space="preserve">anksjoner og refsingstiltak vil </w:t>
            </w:r>
            <w:r w:rsidRPr="002F59FA">
              <w:t xml:space="preserve">normalt ikke være enkeltvedtak. </w:t>
            </w:r>
          </w:p>
          <w:p w14:paraId="096F571C" w14:textId="77777777" w:rsidR="00417FD8" w:rsidRDefault="003C754D" w:rsidP="003C754D">
            <w:r w:rsidRPr="002F59FA">
              <w:t>Dersom avgjørelsen anses å ha</w:t>
            </w:r>
            <w:r w:rsidR="00417FD8">
              <w:t xml:space="preserve"> stor betydning for den enkelte </w:t>
            </w:r>
            <w:r w:rsidRPr="002F59FA">
              <w:t xml:space="preserve">elev (eks. vedtak om utelukking fra enkelte arrangementer), </w:t>
            </w:r>
          </w:p>
          <w:p w14:paraId="28EB2CAA" w14:textId="7E988E9A" w:rsidR="003C754D" w:rsidRDefault="003C754D" w:rsidP="003C754D">
            <w:proofErr w:type="gramStart"/>
            <w:r w:rsidRPr="002F59FA">
              <w:t>bør</w:t>
            </w:r>
            <w:proofErr w:type="gramEnd"/>
            <w:r w:rsidR="00417FD8">
              <w:t xml:space="preserve"> rektor likevel vurdere å følge </w:t>
            </w:r>
            <w:r w:rsidRPr="002F59FA">
              <w:t>saksbehandlingsreglene for enkeltvedtak.</w:t>
            </w:r>
          </w:p>
          <w:p w14:paraId="3DA3A760" w14:textId="77777777" w:rsidR="00417FD8" w:rsidRPr="002F59FA" w:rsidRDefault="00417FD8" w:rsidP="003C754D"/>
          <w:p w14:paraId="611D45B4" w14:textId="77777777" w:rsidR="003C754D" w:rsidRPr="00491E47" w:rsidRDefault="003C754D" w:rsidP="003C754D">
            <w:pPr>
              <w:rPr>
                <w:b/>
              </w:rPr>
            </w:pPr>
            <w:r w:rsidRPr="00491E47">
              <w:rPr>
                <w:b/>
              </w:rPr>
              <w:t>3.5 Flytting av elev til annen skole</w:t>
            </w:r>
          </w:p>
          <w:p w14:paraId="028CD762" w14:textId="77777777" w:rsidR="00670A28" w:rsidRDefault="003C754D" w:rsidP="003C754D">
            <w:r w:rsidRPr="002F59FA">
              <w:t>Når hensynet til de andre elevene tilsier det, kan en elev i særlige</w:t>
            </w:r>
            <w:r w:rsidR="00417FD8">
              <w:t xml:space="preserve"> tilfeller flyttes til en annen </w:t>
            </w:r>
            <w:r w:rsidRPr="002F59FA">
              <w:t xml:space="preserve">skole enn </w:t>
            </w:r>
          </w:p>
          <w:p w14:paraId="6697B2DF" w14:textId="77777777" w:rsidR="00670A28" w:rsidRDefault="003C754D" w:rsidP="003C754D">
            <w:proofErr w:type="gramStart"/>
            <w:r w:rsidRPr="002F59FA">
              <w:t>nærmiljøskolen</w:t>
            </w:r>
            <w:proofErr w:type="gramEnd"/>
            <w:r w:rsidRPr="002F59FA">
              <w:t xml:space="preserve"> uten foreldrenes samtykke. Før det b</w:t>
            </w:r>
            <w:r w:rsidR="00417FD8">
              <w:t xml:space="preserve">lir gjort vedtak om å flytte en </w:t>
            </w:r>
            <w:r w:rsidRPr="002F59FA">
              <w:t xml:space="preserve">elev, skal en ha prøvd andre </w:t>
            </w:r>
          </w:p>
          <w:p w14:paraId="35B0F6D3" w14:textId="3727FE5D" w:rsidR="003C754D" w:rsidRPr="002F59FA" w:rsidRDefault="003C754D" w:rsidP="003C754D">
            <w:proofErr w:type="gramStart"/>
            <w:r w:rsidRPr="002F59FA">
              <w:t>tiltak</w:t>
            </w:r>
            <w:proofErr w:type="gramEnd"/>
            <w:r w:rsidRPr="002F59FA">
              <w:t>. (Jfr. opplæringsloven §8-1, 3. ledd).</w:t>
            </w:r>
          </w:p>
          <w:p w14:paraId="60F9CCE6" w14:textId="77777777" w:rsidR="003C754D" w:rsidRDefault="003C754D" w:rsidP="003C754D">
            <w:r w:rsidRPr="002F59FA">
              <w:t>Direktøren tar avgjørelse i slike saker.</w:t>
            </w:r>
          </w:p>
          <w:p w14:paraId="59DF7362" w14:textId="77777777" w:rsidR="00417FD8" w:rsidRDefault="00417FD8" w:rsidP="003C754D"/>
          <w:p w14:paraId="1455F7A6" w14:textId="77777777" w:rsidR="00670A28" w:rsidRPr="002F59FA" w:rsidRDefault="00670A28" w:rsidP="003C754D"/>
          <w:p w14:paraId="6A3681FF" w14:textId="77777777" w:rsidR="003C754D" w:rsidRPr="00491E47" w:rsidRDefault="003C754D" w:rsidP="003C754D">
            <w:pPr>
              <w:rPr>
                <w:b/>
              </w:rPr>
            </w:pPr>
            <w:r w:rsidRPr="00491E47">
              <w:rPr>
                <w:b/>
              </w:rPr>
              <w:t>3.6 Politianmeldelse</w:t>
            </w:r>
          </w:p>
          <w:p w14:paraId="410A682E" w14:textId="77777777" w:rsidR="00670A28" w:rsidRDefault="003C754D" w:rsidP="003C754D">
            <w:r w:rsidRPr="002F59FA">
              <w:t>Ulovlige forhold på skolens område vil kunne bli politianmeld</w:t>
            </w:r>
            <w:r w:rsidR="00417FD8">
              <w:t xml:space="preserve">t. Det vil normalt være den som </w:t>
            </w:r>
            <w:r w:rsidRPr="002F59FA">
              <w:t xml:space="preserve">anses som </w:t>
            </w:r>
          </w:p>
          <w:p w14:paraId="5FED6E55" w14:textId="236E4A12" w:rsidR="003C754D" w:rsidRDefault="003C754D" w:rsidP="003C754D">
            <w:proofErr w:type="gramStart"/>
            <w:r w:rsidRPr="002F59FA">
              <w:t>fornærmet</w:t>
            </w:r>
            <w:proofErr w:type="gramEnd"/>
            <w:r w:rsidRPr="002F59FA">
              <w:t>, som må levere en eventuell politian</w:t>
            </w:r>
            <w:r w:rsidR="00417FD8">
              <w:t xml:space="preserve">meldelse. Skolen vil kunne være </w:t>
            </w:r>
            <w:r w:rsidRPr="002F59FA">
              <w:t>behjelpelig i utforming av anmeldelsen.</w:t>
            </w:r>
          </w:p>
          <w:p w14:paraId="54788A9B" w14:textId="77777777" w:rsidR="00A020F0" w:rsidRPr="002F59FA" w:rsidRDefault="00A020F0" w:rsidP="003C754D"/>
          <w:p w14:paraId="32AE9BB4" w14:textId="77777777" w:rsidR="003C754D" w:rsidRPr="00491E47" w:rsidRDefault="003C754D" w:rsidP="003C754D">
            <w:pPr>
              <w:rPr>
                <w:b/>
              </w:rPr>
            </w:pPr>
            <w:r w:rsidRPr="00491E47">
              <w:rPr>
                <w:b/>
              </w:rPr>
              <w:t>Kapittel 4 Om fastsetting av karakterer i orden og oppførsel (FOL § 3-9)</w:t>
            </w:r>
          </w:p>
          <w:p w14:paraId="398C48D7" w14:textId="77777777" w:rsidR="00670A28" w:rsidRDefault="003C754D" w:rsidP="003C754D">
            <w:r w:rsidRPr="002F59FA">
              <w:t>4.1 Ved fastsettingen av karakter i orden skal det bl.a. tas hen</w:t>
            </w:r>
            <w:r w:rsidR="00A020F0">
              <w:t xml:space="preserve">syn til hvorledes eleven følger </w:t>
            </w:r>
            <w:r w:rsidRPr="002F59FA">
              <w:t xml:space="preserve">ordensreglene </w:t>
            </w:r>
          </w:p>
          <w:p w14:paraId="3B0F9B7A" w14:textId="591C5D71" w:rsidR="003C754D" w:rsidRDefault="003C754D" w:rsidP="003C754D">
            <w:proofErr w:type="gramStart"/>
            <w:r w:rsidRPr="002F59FA">
              <w:t>som</w:t>
            </w:r>
            <w:proofErr w:type="gramEnd"/>
            <w:r w:rsidRPr="002F59FA">
              <w:t xml:space="preserve"> er fastsatt for hver skole.</w:t>
            </w:r>
          </w:p>
          <w:p w14:paraId="4DC074D3" w14:textId="77777777" w:rsidR="00A020F0" w:rsidRPr="002F59FA" w:rsidRDefault="00A020F0" w:rsidP="003C754D"/>
          <w:p w14:paraId="60CC63D2" w14:textId="77777777" w:rsidR="003C754D" w:rsidRPr="00491E47" w:rsidRDefault="003C754D" w:rsidP="003C754D">
            <w:pPr>
              <w:rPr>
                <w:b/>
              </w:rPr>
            </w:pPr>
            <w:r w:rsidRPr="00491E47">
              <w:rPr>
                <w:b/>
              </w:rPr>
              <w:t>4.2 Ugyldig fravær kan føre til nedsatt karakter i orden.</w:t>
            </w:r>
          </w:p>
          <w:p w14:paraId="3039AE24" w14:textId="77777777" w:rsidR="00670A28" w:rsidRDefault="003C754D" w:rsidP="003C754D">
            <w:r w:rsidRPr="002F59FA">
              <w:t>4.3 Ved fastsettingen av karakter i oppførsel skal det tas hensy</w:t>
            </w:r>
            <w:r w:rsidR="00A020F0">
              <w:t xml:space="preserve">n til hvorledes eleven oppfører </w:t>
            </w:r>
            <w:r w:rsidRPr="002F59FA">
              <w:t xml:space="preserve">seg på </w:t>
            </w:r>
          </w:p>
          <w:p w14:paraId="668B5DAB" w14:textId="77777777" w:rsidR="00670A28" w:rsidRDefault="003C754D" w:rsidP="003C754D">
            <w:proofErr w:type="gramStart"/>
            <w:r w:rsidRPr="002F59FA">
              <w:t>skoleområdet</w:t>
            </w:r>
            <w:proofErr w:type="gramEnd"/>
            <w:r w:rsidRPr="002F59FA">
              <w:t xml:space="preserve"> og ellers når skolen har ansvar fo</w:t>
            </w:r>
            <w:r w:rsidR="00A020F0">
              <w:t xml:space="preserve">r tilsynet med elevene. En skal </w:t>
            </w:r>
            <w:r w:rsidRPr="002F59FA">
              <w:t xml:space="preserve">særlig legge vekt på hvorledes </w:t>
            </w:r>
          </w:p>
          <w:p w14:paraId="7A644FF2" w14:textId="77777777" w:rsidR="00670A28" w:rsidRDefault="003C754D" w:rsidP="003C754D">
            <w:proofErr w:type="gramStart"/>
            <w:r w:rsidRPr="002F59FA">
              <w:t>eleven</w:t>
            </w:r>
            <w:proofErr w:type="gramEnd"/>
            <w:r w:rsidRPr="002F59FA">
              <w:t xml:space="preserve"> opptrer overfo</w:t>
            </w:r>
            <w:r w:rsidR="00A020F0">
              <w:t xml:space="preserve">r andre elever, lærere og andre </w:t>
            </w:r>
            <w:r w:rsidRPr="002F59FA">
              <w:t xml:space="preserve">tilsatte. En kan også ta hensyn til hvorledes elevene ter </w:t>
            </w:r>
          </w:p>
          <w:p w14:paraId="5E8E707D" w14:textId="755BFCCF" w:rsidR="003C754D" w:rsidRDefault="003C754D" w:rsidP="003C754D">
            <w:proofErr w:type="gramStart"/>
            <w:r w:rsidRPr="002F59FA">
              <w:t>seg</w:t>
            </w:r>
            <w:proofErr w:type="gramEnd"/>
            <w:r w:rsidRPr="002F59FA">
              <w:t xml:space="preserve"> mot hverandre på skolevegen.</w:t>
            </w:r>
          </w:p>
          <w:p w14:paraId="30005378" w14:textId="77777777" w:rsidR="00A020F0" w:rsidRPr="002F59FA" w:rsidRDefault="00A020F0" w:rsidP="003C754D"/>
          <w:p w14:paraId="1D9AC9C2" w14:textId="58109284" w:rsidR="003C754D" w:rsidRDefault="003C754D" w:rsidP="003C754D">
            <w:r w:rsidRPr="002F59FA">
              <w:t xml:space="preserve">4.4 Ved fastsettingen av karakter i orden og oppførsel </w:t>
            </w:r>
            <w:r w:rsidR="00A020F0">
              <w:t xml:space="preserve">skal det til vanlig ikke legges </w:t>
            </w:r>
            <w:r w:rsidRPr="002F59FA">
              <w:t>avgjørende vekt på enkelthendelser.</w:t>
            </w:r>
          </w:p>
          <w:p w14:paraId="0ED1A760" w14:textId="77777777" w:rsidR="00A020F0" w:rsidRPr="002F59FA" w:rsidRDefault="00A020F0" w:rsidP="003C754D"/>
          <w:p w14:paraId="563AE075" w14:textId="77777777" w:rsidR="003C754D" w:rsidRPr="00491E47" w:rsidRDefault="003C754D" w:rsidP="003C754D">
            <w:pPr>
              <w:rPr>
                <w:b/>
              </w:rPr>
            </w:pPr>
            <w:r w:rsidRPr="00491E47">
              <w:rPr>
                <w:b/>
              </w:rPr>
              <w:t>Kapittel 5 Saksbehandling</w:t>
            </w:r>
          </w:p>
          <w:p w14:paraId="756E99BB" w14:textId="77777777" w:rsidR="00A020F0" w:rsidRDefault="003C754D" w:rsidP="003C754D">
            <w:r w:rsidRPr="002F59FA">
              <w:t>Behandlingen av brudd på ordensreglementet følger saksbehandlings</w:t>
            </w:r>
            <w:r w:rsidR="00A020F0">
              <w:t xml:space="preserve">reglene i </w:t>
            </w:r>
            <w:r w:rsidRPr="002F59FA">
              <w:t>forvaltningslovens (</w:t>
            </w:r>
            <w:proofErr w:type="spellStart"/>
            <w:r w:rsidRPr="002F59FA">
              <w:t>fvl</w:t>
            </w:r>
            <w:proofErr w:type="spellEnd"/>
            <w:r w:rsidRPr="002F59FA">
              <w:t xml:space="preserve">) </w:t>
            </w:r>
          </w:p>
          <w:p w14:paraId="5D8BBC8F" w14:textId="60A5F863" w:rsidR="003C754D" w:rsidRPr="002F59FA" w:rsidRDefault="003C754D" w:rsidP="003C754D">
            <w:proofErr w:type="gramStart"/>
            <w:r w:rsidRPr="002F59FA">
              <w:t>herunder</w:t>
            </w:r>
            <w:proofErr w:type="gramEnd"/>
            <w:r w:rsidRPr="002F59FA">
              <w:t xml:space="preserve"> </w:t>
            </w:r>
            <w:proofErr w:type="spellStart"/>
            <w:r w:rsidRPr="002F59FA">
              <w:t>kap</w:t>
            </w:r>
            <w:proofErr w:type="spellEnd"/>
            <w:r w:rsidRPr="002F59FA">
              <w:t xml:space="preserve"> III - </w:t>
            </w:r>
            <w:proofErr w:type="spellStart"/>
            <w:r w:rsidRPr="002F59FA">
              <w:t>kap</w:t>
            </w:r>
            <w:proofErr w:type="spellEnd"/>
            <w:r w:rsidRPr="002F59FA">
              <w:t>. VI ved en</w:t>
            </w:r>
            <w:r w:rsidR="00A020F0">
              <w:t xml:space="preserve">keltvedtak. Ved avgjørelse skal </w:t>
            </w:r>
            <w:r w:rsidRPr="002F59FA">
              <w:t>følgende saksbehandlingsregler uansett gjelde:</w:t>
            </w:r>
          </w:p>
          <w:p w14:paraId="6F520B0B" w14:textId="51F137E5" w:rsidR="003C754D" w:rsidRPr="002F59FA" w:rsidRDefault="003C754D" w:rsidP="003C754D">
            <w:r w:rsidRPr="002F59FA">
              <w:t>5.1 Skolen plikter å påse at saken er så godt opplyst som mul</w:t>
            </w:r>
            <w:r w:rsidR="00A020F0">
              <w:t xml:space="preserve">ig, og avgjørelsen skal treffes </w:t>
            </w:r>
            <w:r w:rsidRPr="002F59FA">
              <w:t>på et grunnlag som er forsvarlig etter sakens art og karakter.</w:t>
            </w:r>
          </w:p>
          <w:p w14:paraId="64FE81D1" w14:textId="77777777" w:rsidR="00670A28" w:rsidRDefault="003C754D" w:rsidP="003C754D">
            <w:r w:rsidRPr="002F59FA">
              <w:t>5.2 Før alle typer alvorlige refsingstiltak iverksettes, har</w:t>
            </w:r>
            <w:r w:rsidR="00A020F0">
              <w:t xml:space="preserve"> elevene krav på å forklare seg </w:t>
            </w:r>
            <w:r w:rsidRPr="002F59FA">
              <w:t xml:space="preserve">overfor den/de som </w:t>
            </w:r>
          </w:p>
          <w:p w14:paraId="5280E0B9" w14:textId="12C70911" w:rsidR="00A020F0" w:rsidRDefault="003C754D" w:rsidP="003C754D">
            <w:proofErr w:type="gramStart"/>
            <w:r w:rsidRPr="002F59FA">
              <w:t>skal</w:t>
            </w:r>
            <w:proofErr w:type="gramEnd"/>
            <w:r w:rsidRPr="002F59FA">
              <w:t xml:space="preserve"> fatte </w:t>
            </w:r>
          </w:p>
          <w:p w14:paraId="2F3BE7DB" w14:textId="1BE792D2" w:rsidR="003C754D" w:rsidRPr="002F59FA" w:rsidRDefault="003C754D" w:rsidP="003C754D">
            <w:proofErr w:type="gramStart"/>
            <w:r w:rsidRPr="002F59FA">
              <w:t>vedtaket</w:t>
            </w:r>
            <w:proofErr w:type="gramEnd"/>
            <w:r w:rsidRPr="002F59FA">
              <w:t>. Eleven har i møte m</w:t>
            </w:r>
            <w:r w:rsidR="00A020F0">
              <w:t xml:space="preserve">ed skolen rett til å ha med seg </w:t>
            </w:r>
            <w:r w:rsidRPr="002F59FA">
              <w:t>en person. Vedtaket skal begrunnes.</w:t>
            </w:r>
          </w:p>
          <w:p w14:paraId="226E9D18" w14:textId="77777777" w:rsidR="00A020F0" w:rsidRDefault="003C754D" w:rsidP="003C754D">
            <w:r w:rsidRPr="002F59FA">
              <w:t>5.3 Begrunnelsen skal gis samtidig med underretning om avgjørelsen til eleven, med mindre</w:t>
            </w:r>
            <w:r w:rsidR="00A020F0">
              <w:t xml:space="preserve"> </w:t>
            </w:r>
            <w:r w:rsidRPr="002F59FA">
              <w:t xml:space="preserve">særskilte forhold </w:t>
            </w:r>
          </w:p>
          <w:p w14:paraId="78B3985B" w14:textId="77777777" w:rsidR="00670A28" w:rsidRDefault="003C754D" w:rsidP="003C754D">
            <w:proofErr w:type="gramStart"/>
            <w:r w:rsidRPr="002F59FA">
              <w:t>vanskeliggjør</w:t>
            </w:r>
            <w:proofErr w:type="gramEnd"/>
            <w:r w:rsidRPr="002F59FA">
              <w:t xml:space="preserve"> dette. Begrunnelsen kan gis muntlig, men ved</w:t>
            </w:r>
            <w:r w:rsidR="00A020F0">
              <w:t xml:space="preserve"> </w:t>
            </w:r>
            <w:r w:rsidRPr="002F59FA">
              <w:t>enkeltvedtak og ev. andre avgjørelser av særlig</w:t>
            </w:r>
          </w:p>
          <w:p w14:paraId="0C991ABF" w14:textId="29A6C851" w:rsidR="003C754D" w:rsidRDefault="003C754D" w:rsidP="003C754D">
            <w:proofErr w:type="gramStart"/>
            <w:r w:rsidRPr="002F59FA">
              <w:t>betydning</w:t>
            </w:r>
            <w:proofErr w:type="gramEnd"/>
            <w:r w:rsidRPr="002F59FA">
              <w:t>, skal begrunnelsen gi</w:t>
            </w:r>
            <w:r w:rsidR="00A020F0">
              <w:t xml:space="preserve">s </w:t>
            </w:r>
            <w:r w:rsidRPr="002F59FA">
              <w:t xml:space="preserve">skriftlig. </w:t>
            </w:r>
          </w:p>
          <w:p w14:paraId="77CE974B" w14:textId="77777777" w:rsidR="00A020F0" w:rsidRPr="002F59FA" w:rsidRDefault="00A020F0" w:rsidP="003C754D"/>
          <w:p w14:paraId="63A458A6" w14:textId="77777777" w:rsidR="00A020F0" w:rsidRDefault="003C754D" w:rsidP="003C754D">
            <w:r w:rsidRPr="002F59FA">
              <w:t>5.4 Elevens foreldre skal få informasjon om sakens innhol</w:t>
            </w:r>
            <w:r w:rsidR="00A020F0">
              <w:t xml:space="preserve">d og avgjørelsen som skolen har </w:t>
            </w:r>
            <w:r w:rsidRPr="002F59FA">
              <w:t xml:space="preserve">fattet. Ved alvorlige </w:t>
            </w:r>
          </w:p>
          <w:p w14:paraId="7E5F900E" w14:textId="77777777" w:rsidR="00670A28" w:rsidRDefault="003C754D" w:rsidP="003C754D">
            <w:proofErr w:type="gramStart"/>
            <w:r w:rsidRPr="002F59FA">
              <w:t>overtredelser</w:t>
            </w:r>
            <w:proofErr w:type="gramEnd"/>
            <w:r w:rsidRPr="002F59FA">
              <w:t xml:space="preserve"> bør informasjon så</w:t>
            </w:r>
            <w:r w:rsidR="00A020F0">
              <w:t xml:space="preserve"> vidt mulig gis før evt. Tiltak </w:t>
            </w:r>
            <w:r w:rsidRPr="002F59FA">
              <w:t xml:space="preserve">iverksettes. Ved mindre alvorlige overtredelser </w:t>
            </w:r>
          </w:p>
          <w:p w14:paraId="443C904E" w14:textId="65D57448" w:rsidR="003C754D" w:rsidRDefault="003C754D" w:rsidP="003C754D">
            <w:proofErr w:type="gramStart"/>
            <w:r w:rsidRPr="002F59FA">
              <w:t>skal</w:t>
            </w:r>
            <w:proofErr w:type="gramEnd"/>
            <w:r w:rsidRPr="002F59FA">
              <w:t xml:space="preserve"> informasjon se</w:t>
            </w:r>
            <w:r w:rsidR="00A020F0">
              <w:t xml:space="preserve">nest gis ved neste </w:t>
            </w:r>
            <w:r w:rsidRPr="002F59FA">
              <w:t>foreldresamtale. Jf. ellers de enkelte punkt.</w:t>
            </w:r>
          </w:p>
          <w:p w14:paraId="0EAB4243" w14:textId="77777777" w:rsidR="00A020F0" w:rsidRPr="002F59FA" w:rsidRDefault="00A020F0" w:rsidP="003C754D"/>
          <w:p w14:paraId="6278DF32" w14:textId="77777777" w:rsidR="003C754D" w:rsidRPr="00491E47" w:rsidRDefault="003C754D" w:rsidP="003C754D">
            <w:pPr>
              <w:rPr>
                <w:b/>
              </w:rPr>
            </w:pPr>
            <w:r w:rsidRPr="00491E47">
              <w:rPr>
                <w:b/>
              </w:rPr>
              <w:t>Kapittel 6 Ikrafttredelse og kunngjøring</w:t>
            </w:r>
          </w:p>
          <w:p w14:paraId="5217595B" w14:textId="77777777" w:rsidR="003C754D" w:rsidRPr="002F59FA" w:rsidRDefault="003C754D" w:rsidP="003C754D">
            <w:r w:rsidRPr="002F59FA">
              <w:t xml:space="preserve">6.1 Denne </w:t>
            </w:r>
            <w:proofErr w:type="spellStart"/>
            <w:r w:rsidRPr="002F59FA">
              <w:t>forskriften</w:t>
            </w:r>
            <w:proofErr w:type="spellEnd"/>
            <w:r w:rsidRPr="002F59FA">
              <w:t xml:space="preserve"> trer i kraft fra 01.08.2008.</w:t>
            </w:r>
          </w:p>
          <w:p w14:paraId="2BBE3EA4" w14:textId="77777777" w:rsidR="00670A28" w:rsidRDefault="003C754D" w:rsidP="003C754D">
            <w:r w:rsidRPr="002F59FA">
              <w:t xml:space="preserve">6.2 Reglementet for orden og oppførsel, både det kommunale </w:t>
            </w:r>
            <w:r w:rsidR="00A020F0">
              <w:t xml:space="preserve">og det lokale, gjøres kjent for </w:t>
            </w:r>
            <w:r w:rsidR="00670A28">
              <w:t>elever,</w:t>
            </w:r>
          </w:p>
          <w:p w14:paraId="0FDAD1A8" w14:textId="77777777" w:rsidR="00670A28" w:rsidRDefault="003C754D" w:rsidP="003C754D">
            <w:proofErr w:type="gramStart"/>
            <w:r w:rsidRPr="002F59FA">
              <w:t>foresatte</w:t>
            </w:r>
            <w:proofErr w:type="gramEnd"/>
            <w:r w:rsidRPr="002F59FA">
              <w:t>/foreldre og ansatte hvert år ved skoleå</w:t>
            </w:r>
            <w:r w:rsidR="00A020F0">
              <w:t xml:space="preserve">rets begynnelse. Dette ansvaret </w:t>
            </w:r>
            <w:r w:rsidRPr="002F59FA">
              <w:t xml:space="preserve">påhviler hver enkelt skole. </w:t>
            </w:r>
          </w:p>
          <w:p w14:paraId="71D07F8B" w14:textId="58A9CB8F" w:rsidR="003C754D" w:rsidRPr="002F59FA" w:rsidRDefault="003C754D" w:rsidP="003C754D">
            <w:r w:rsidRPr="002F59FA">
              <w:t xml:space="preserve">Reglementet skal til </w:t>
            </w:r>
            <w:r w:rsidR="00A020F0">
              <w:t xml:space="preserve">enhver tid være tilgjengelig på </w:t>
            </w:r>
            <w:r w:rsidRPr="002F59FA">
              <w:t>skolens/kommunens nettsid</w:t>
            </w:r>
            <w:r w:rsidR="00A020F0">
              <w:t>e.</w:t>
            </w:r>
          </w:p>
          <w:p w14:paraId="2DA96440" w14:textId="77777777" w:rsidR="00A020F0" w:rsidRDefault="00A020F0" w:rsidP="00A020F0">
            <w:pPr>
              <w:pStyle w:val="NormalWeb"/>
              <w:shd w:val="clear" w:color="auto" w:fill="FFFFFF"/>
              <w:rPr>
                <w:b/>
                <w:sz w:val="23"/>
                <w:szCs w:val="23"/>
                <w:u w:val="single"/>
              </w:rPr>
            </w:pPr>
            <w:r>
              <w:rPr>
                <w:b/>
                <w:sz w:val="23"/>
                <w:szCs w:val="23"/>
                <w:u w:val="single"/>
              </w:rPr>
              <w:t>Vedtak:</w:t>
            </w:r>
          </w:p>
          <w:p w14:paraId="04F30944" w14:textId="77777777" w:rsidR="00670A28" w:rsidRDefault="003C754D" w:rsidP="00A020F0">
            <w:pPr>
              <w:pStyle w:val="NormalWeb"/>
              <w:shd w:val="clear" w:color="auto" w:fill="FFFFFF"/>
              <w:rPr>
                <w:sz w:val="23"/>
                <w:szCs w:val="23"/>
              </w:rPr>
            </w:pPr>
            <w:r w:rsidRPr="002F59FA">
              <w:rPr>
                <w:sz w:val="23"/>
                <w:szCs w:val="23"/>
              </w:rPr>
              <w:t>Ordensreglementet ved Lassa skole endres i tråd med nye forskrifter. Det u</w:t>
            </w:r>
            <w:r w:rsidR="00A020F0">
              <w:rPr>
                <w:sz w:val="23"/>
                <w:szCs w:val="23"/>
              </w:rPr>
              <w:t>nderstrekes imidlertid at</w:t>
            </w:r>
            <w:r w:rsidRPr="002F59FA">
              <w:rPr>
                <w:sz w:val="23"/>
                <w:szCs w:val="23"/>
              </w:rPr>
              <w:t xml:space="preserve"> </w:t>
            </w:r>
          </w:p>
          <w:p w14:paraId="6CB58154" w14:textId="7AB720C9" w:rsidR="003C754D" w:rsidRDefault="003C754D" w:rsidP="00A020F0">
            <w:pPr>
              <w:pStyle w:val="NormalWeb"/>
              <w:shd w:val="clear" w:color="auto" w:fill="FFFFFF"/>
              <w:rPr>
                <w:sz w:val="23"/>
                <w:szCs w:val="23"/>
              </w:rPr>
            </w:pPr>
            <w:proofErr w:type="spellStart"/>
            <w:r w:rsidRPr="002F59FA">
              <w:rPr>
                <w:sz w:val="23"/>
                <w:szCs w:val="23"/>
              </w:rPr>
              <w:t>Driftstyret</w:t>
            </w:r>
            <w:proofErr w:type="spellEnd"/>
            <w:r w:rsidRPr="002F59FA">
              <w:rPr>
                <w:sz w:val="23"/>
                <w:szCs w:val="23"/>
              </w:rPr>
              <w:t xml:space="preserve"> ved Lassa skole oppfordrer foreldre til å følge Trygg Trafikk sine anbefalinger.</w:t>
            </w:r>
          </w:p>
          <w:p w14:paraId="2B1507D6" w14:textId="5E0ADB71" w:rsidR="003C754D" w:rsidRPr="00167C44" w:rsidRDefault="003C754D" w:rsidP="00031CAC">
            <w:pPr>
              <w:rPr>
                <w:rFonts w:ascii="Calibri" w:eastAsia="Calibri" w:hAnsi="Calibri"/>
                <w:spacing w:val="0"/>
                <w:sz w:val="24"/>
                <w:szCs w:val="24"/>
                <w:lang w:eastAsia="en-US"/>
              </w:rPr>
            </w:pPr>
          </w:p>
        </w:tc>
        <w:tc>
          <w:tcPr>
            <w:tcW w:w="3827" w:type="dxa"/>
            <w:tcBorders>
              <w:right w:val="nil"/>
            </w:tcBorders>
          </w:tcPr>
          <w:p w14:paraId="60DA5443" w14:textId="77777777" w:rsidR="004F3652" w:rsidRPr="00167C44" w:rsidRDefault="004F3652">
            <w:pPr>
              <w:rPr>
                <w:sz w:val="24"/>
                <w:szCs w:val="24"/>
              </w:rPr>
            </w:pPr>
          </w:p>
        </w:tc>
      </w:tr>
      <w:tr w:rsidR="00A507DC" w:rsidRPr="00167C44" w14:paraId="6D29C3AD"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431936F0" w14:textId="6D20132F" w:rsidR="00A507DC" w:rsidRPr="00167C44" w:rsidRDefault="00001FD2">
            <w:pPr>
              <w:rPr>
                <w:sz w:val="24"/>
                <w:szCs w:val="24"/>
              </w:rPr>
            </w:pPr>
            <w:r>
              <w:rPr>
                <w:sz w:val="24"/>
                <w:szCs w:val="24"/>
              </w:rPr>
              <w:t>20</w:t>
            </w:r>
            <w:r w:rsidR="0050340A" w:rsidRPr="00167C44">
              <w:rPr>
                <w:sz w:val="24"/>
                <w:szCs w:val="24"/>
              </w:rPr>
              <w:t>/15</w:t>
            </w:r>
          </w:p>
        </w:tc>
        <w:tc>
          <w:tcPr>
            <w:tcW w:w="10632" w:type="dxa"/>
            <w:gridSpan w:val="5"/>
            <w:tcBorders>
              <w:right w:val="nil"/>
            </w:tcBorders>
            <w:tcMar>
              <w:left w:w="68" w:type="dxa"/>
            </w:tcMar>
          </w:tcPr>
          <w:p w14:paraId="11105026" w14:textId="77777777" w:rsidR="00001FD2" w:rsidRDefault="00001FD2" w:rsidP="00001FD2">
            <w:pPr>
              <w:pStyle w:val="Sluttnotetekst"/>
              <w:spacing w:line="240" w:lineRule="auto"/>
              <w:rPr>
                <w:b/>
              </w:rPr>
            </w:pPr>
            <w:r>
              <w:rPr>
                <w:b/>
              </w:rPr>
              <w:t>Bruk av skriftlig tilbakemelding i forbindelse med utviklingssamtalene.</w:t>
            </w:r>
          </w:p>
          <w:p w14:paraId="5E71A9DE" w14:textId="77777777" w:rsidR="00670A28" w:rsidRPr="00670A28" w:rsidRDefault="00001FD2" w:rsidP="00001FD2">
            <w:pPr>
              <w:pStyle w:val="Sluttnotetekst"/>
              <w:spacing w:line="240" w:lineRule="auto"/>
              <w:rPr>
                <w:color w:val="262626"/>
                <w:szCs w:val="23"/>
              </w:rPr>
            </w:pPr>
            <w:r w:rsidRPr="00670A28">
              <w:rPr>
                <w:color w:val="262626"/>
                <w:szCs w:val="23"/>
              </w:rPr>
              <w:t xml:space="preserve">Et vedtak gjort i kommunalstyret for oppvekst 22. april 2015, sier at i forbindelse med utviklingssamtalene </w:t>
            </w:r>
          </w:p>
          <w:p w14:paraId="7B79A287" w14:textId="77777777" w:rsidR="00670A28" w:rsidRPr="00670A28" w:rsidRDefault="00001FD2" w:rsidP="00001FD2">
            <w:pPr>
              <w:pStyle w:val="Sluttnotetekst"/>
              <w:spacing w:line="240" w:lineRule="auto"/>
              <w:rPr>
                <w:color w:val="262626"/>
                <w:szCs w:val="23"/>
              </w:rPr>
            </w:pPr>
            <w:proofErr w:type="gramStart"/>
            <w:r w:rsidRPr="00670A28">
              <w:rPr>
                <w:color w:val="262626"/>
                <w:szCs w:val="23"/>
              </w:rPr>
              <w:t>skal</w:t>
            </w:r>
            <w:proofErr w:type="gramEnd"/>
            <w:r w:rsidRPr="00670A28">
              <w:rPr>
                <w:color w:val="262626"/>
                <w:szCs w:val="23"/>
              </w:rPr>
              <w:t xml:space="preserve"> det være en skriftlig tilbakemelding til elev/foresatte for alle elever i Stavanger. Målet er å styrke </w:t>
            </w:r>
          </w:p>
          <w:p w14:paraId="089AA9FB" w14:textId="004A378E" w:rsidR="00001FD2" w:rsidRPr="00670A28" w:rsidRDefault="00670A28" w:rsidP="00001FD2">
            <w:pPr>
              <w:pStyle w:val="Sluttnotetekst"/>
              <w:spacing w:line="240" w:lineRule="auto"/>
              <w:rPr>
                <w:color w:val="262626"/>
                <w:szCs w:val="23"/>
              </w:rPr>
            </w:pPr>
            <w:proofErr w:type="gramStart"/>
            <w:r w:rsidRPr="00670A28">
              <w:rPr>
                <w:color w:val="262626"/>
                <w:szCs w:val="23"/>
              </w:rPr>
              <w:t>samarbeid</w:t>
            </w:r>
            <w:proofErr w:type="gramEnd"/>
            <w:r w:rsidRPr="00670A28">
              <w:rPr>
                <w:color w:val="262626"/>
                <w:szCs w:val="23"/>
              </w:rPr>
              <w:t xml:space="preserve"> </w:t>
            </w:r>
            <w:r w:rsidR="00001FD2" w:rsidRPr="00670A28">
              <w:rPr>
                <w:color w:val="262626"/>
                <w:szCs w:val="23"/>
              </w:rPr>
              <w:t xml:space="preserve">hjem - skole og for å avklare hvem som skal følge opp hva i forhold til utviklingsområder. </w:t>
            </w:r>
          </w:p>
          <w:p w14:paraId="59C9CFE5" w14:textId="77777777" w:rsidR="00670A28" w:rsidRDefault="00001FD2" w:rsidP="00001FD2">
            <w:pPr>
              <w:pStyle w:val="Sluttnotetekst"/>
              <w:spacing w:line="240" w:lineRule="auto"/>
              <w:rPr>
                <w:color w:val="262626"/>
                <w:szCs w:val="23"/>
              </w:rPr>
            </w:pPr>
            <w:r w:rsidRPr="00670A28">
              <w:rPr>
                <w:color w:val="262626"/>
                <w:szCs w:val="23"/>
              </w:rPr>
              <w:t xml:space="preserve">For å imøtekomme vedtaket har Lassa skole tatt utgangspunkt i </w:t>
            </w:r>
            <w:proofErr w:type="spellStart"/>
            <w:r w:rsidRPr="00670A28">
              <w:rPr>
                <w:color w:val="262626"/>
                <w:szCs w:val="23"/>
              </w:rPr>
              <w:t>Udir</w:t>
            </w:r>
            <w:proofErr w:type="spellEnd"/>
            <w:r w:rsidRPr="00670A28">
              <w:rPr>
                <w:color w:val="262626"/>
                <w:szCs w:val="23"/>
              </w:rPr>
              <w:t xml:space="preserve"> sitt forslag til skjema og </w:t>
            </w:r>
          </w:p>
          <w:p w14:paraId="3A810804" w14:textId="6AA26186" w:rsidR="00001FD2" w:rsidRPr="00670A28" w:rsidRDefault="00670A28" w:rsidP="00001FD2">
            <w:pPr>
              <w:pStyle w:val="Sluttnotetekst"/>
              <w:spacing w:line="240" w:lineRule="auto"/>
              <w:rPr>
                <w:color w:val="262626"/>
                <w:szCs w:val="23"/>
              </w:rPr>
            </w:pPr>
            <w:proofErr w:type="gramStart"/>
            <w:r>
              <w:rPr>
                <w:color w:val="262626"/>
                <w:szCs w:val="23"/>
              </w:rPr>
              <w:t>bearbeidet</w:t>
            </w:r>
            <w:proofErr w:type="gramEnd"/>
            <w:r>
              <w:rPr>
                <w:color w:val="262626"/>
                <w:szCs w:val="23"/>
              </w:rPr>
              <w:t xml:space="preserve"> dette. </w:t>
            </w:r>
            <w:r w:rsidR="00001FD2" w:rsidRPr="00670A28">
              <w:rPr>
                <w:color w:val="262626"/>
                <w:szCs w:val="23"/>
              </w:rPr>
              <w:t>Det ble første gang brukt i utviklingssamtalene høsten 2015.</w:t>
            </w:r>
          </w:p>
          <w:p w14:paraId="4F32EDDB" w14:textId="77777777" w:rsidR="00001FD2" w:rsidRPr="00670A28" w:rsidRDefault="00001FD2" w:rsidP="00001FD2">
            <w:pPr>
              <w:pStyle w:val="NormalWeb"/>
              <w:shd w:val="clear" w:color="auto" w:fill="FFFFFF"/>
              <w:rPr>
                <w:color w:val="262626"/>
                <w:sz w:val="23"/>
                <w:szCs w:val="23"/>
              </w:rPr>
            </w:pPr>
            <w:r w:rsidRPr="00670A28">
              <w:rPr>
                <w:color w:val="262626"/>
                <w:sz w:val="23"/>
                <w:szCs w:val="23"/>
              </w:rPr>
              <w:t xml:space="preserve">Det betyr at både foresatte og skole skal undertegne en samarbeidsavtale for den enkelte elev. </w:t>
            </w:r>
          </w:p>
          <w:p w14:paraId="5BE7FBC9" w14:textId="77777777" w:rsidR="00001FD2" w:rsidRPr="00670A28" w:rsidRDefault="00001FD2" w:rsidP="00001FD2">
            <w:pPr>
              <w:pStyle w:val="NormalWeb"/>
              <w:shd w:val="clear" w:color="auto" w:fill="FFFFFF"/>
              <w:rPr>
                <w:color w:val="262626"/>
                <w:sz w:val="23"/>
                <w:szCs w:val="23"/>
              </w:rPr>
            </w:pPr>
            <w:r w:rsidRPr="00670A28">
              <w:rPr>
                <w:color w:val="262626"/>
                <w:sz w:val="23"/>
                <w:szCs w:val="23"/>
              </w:rPr>
              <w:t xml:space="preserve">Skjemaet som brukes er felles for hele skolen, men vi har gjort noen små justeringer på de som brukes på </w:t>
            </w:r>
          </w:p>
          <w:p w14:paraId="031D5A79" w14:textId="3E78470A" w:rsidR="00001FD2" w:rsidRPr="00670A28" w:rsidRDefault="00001FD2" w:rsidP="00001FD2">
            <w:pPr>
              <w:pStyle w:val="NormalWeb"/>
              <w:shd w:val="clear" w:color="auto" w:fill="FFFFFF"/>
              <w:rPr>
                <w:color w:val="262626"/>
                <w:sz w:val="23"/>
                <w:szCs w:val="23"/>
              </w:rPr>
            </w:pPr>
            <w:r w:rsidRPr="00670A28">
              <w:rPr>
                <w:color w:val="262626"/>
                <w:sz w:val="23"/>
                <w:szCs w:val="23"/>
              </w:rPr>
              <w:t>1.-4.trinn og de som brukes på 5.-7.trinn.</w:t>
            </w:r>
            <w:r w:rsidR="00974295" w:rsidRPr="00670A28">
              <w:rPr>
                <w:color w:val="262626"/>
                <w:sz w:val="23"/>
                <w:szCs w:val="23"/>
              </w:rPr>
              <w:t xml:space="preserve"> Eksempler lå ved innkalling til møtet.</w:t>
            </w:r>
          </w:p>
          <w:p w14:paraId="4B360CF7" w14:textId="11684315" w:rsidR="00001FD2" w:rsidRPr="00670A28" w:rsidRDefault="00001FD2" w:rsidP="00001FD2">
            <w:pPr>
              <w:pStyle w:val="Sluttnotetekst"/>
              <w:spacing w:line="240" w:lineRule="auto"/>
              <w:rPr>
                <w:b/>
                <w:szCs w:val="23"/>
              </w:rPr>
            </w:pPr>
            <w:r w:rsidRPr="00670A28">
              <w:rPr>
                <w:b/>
                <w:szCs w:val="23"/>
              </w:rPr>
              <w:t>Vedtak: Saken tatt til orientering. Ingen kommentarer.</w:t>
            </w:r>
          </w:p>
          <w:p w14:paraId="22B9583C" w14:textId="1C4EAB5A" w:rsidR="0050340A" w:rsidRPr="00167C44" w:rsidRDefault="0050340A" w:rsidP="001E3D69">
            <w:pPr>
              <w:shd w:val="clear" w:color="auto" w:fill="FFFFFF"/>
              <w:spacing w:line="240" w:lineRule="auto"/>
              <w:rPr>
                <w:rFonts w:ascii="Calibri" w:eastAsia="Calibri" w:hAnsi="Calibri"/>
                <w:b/>
                <w:spacing w:val="0"/>
                <w:sz w:val="24"/>
                <w:szCs w:val="24"/>
                <w:lang w:eastAsia="en-US"/>
              </w:rPr>
            </w:pPr>
          </w:p>
        </w:tc>
        <w:tc>
          <w:tcPr>
            <w:tcW w:w="3827" w:type="dxa"/>
            <w:tcBorders>
              <w:right w:val="nil"/>
            </w:tcBorders>
          </w:tcPr>
          <w:p w14:paraId="3B7AB2CA" w14:textId="77777777" w:rsidR="00A507DC" w:rsidRPr="00167C44" w:rsidRDefault="00A507DC">
            <w:pPr>
              <w:rPr>
                <w:sz w:val="24"/>
                <w:szCs w:val="24"/>
              </w:rPr>
            </w:pPr>
          </w:p>
        </w:tc>
      </w:tr>
      <w:tr w:rsidR="0050340A" w:rsidRPr="00167C44" w14:paraId="0D41F9AC"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5118DC09" w14:textId="6AACF55E" w:rsidR="0050340A" w:rsidRPr="00B0226B" w:rsidRDefault="00001FD2">
            <w:pPr>
              <w:rPr>
                <w:sz w:val="24"/>
                <w:szCs w:val="24"/>
              </w:rPr>
            </w:pPr>
            <w:r>
              <w:rPr>
                <w:sz w:val="24"/>
                <w:szCs w:val="24"/>
              </w:rPr>
              <w:t>21</w:t>
            </w:r>
            <w:r w:rsidR="0050340A" w:rsidRPr="00B0226B">
              <w:rPr>
                <w:sz w:val="24"/>
                <w:szCs w:val="24"/>
              </w:rPr>
              <w:t>/15</w:t>
            </w:r>
          </w:p>
        </w:tc>
        <w:tc>
          <w:tcPr>
            <w:tcW w:w="10632" w:type="dxa"/>
            <w:gridSpan w:val="5"/>
            <w:tcBorders>
              <w:right w:val="nil"/>
            </w:tcBorders>
            <w:tcMar>
              <w:left w:w="68" w:type="dxa"/>
            </w:tcMar>
          </w:tcPr>
          <w:p w14:paraId="343F27C3" w14:textId="2A4260E7" w:rsidR="00001FD2" w:rsidRDefault="0031765D" w:rsidP="00001FD2">
            <w:pPr>
              <w:pStyle w:val="Sluttnotetekst"/>
              <w:spacing w:line="240" w:lineRule="auto"/>
              <w:rPr>
                <w:b/>
              </w:rPr>
            </w:pPr>
            <w:r>
              <w:rPr>
                <w:b/>
              </w:rPr>
              <w:t>Budsjettrapport</w:t>
            </w:r>
            <w:r w:rsidR="00001FD2">
              <w:rPr>
                <w:b/>
              </w:rPr>
              <w:t xml:space="preserve"> for Lassa skole oktober 2015</w:t>
            </w:r>
          </w:p>
          <w:p w14:paraId="72843D80" w14:textId="77777777" w:rsidR="00670A28" w:rsidRDefault="00001FD2" w:rsidP="00001FD2">
            <w:pPr>
              <w:pStyle w:val="Sluttnotetekst"/>
              <w:spacing w:line="240" w:lineRule="auto"/>
            </w:pPr>
            <w:r w:rsidRPr="00001FD2">
              <w:t xml:space="preserve">Den økonomiske situasjonen er vanskelig og den er pr. </w:t>
            </w:r>
            <w:proofErr w:type="spellStart"/>
            <w:r w:rsidRPr="00001FD2">
              <w:t>dd</w:t>
            </w:r>
            <w:proofErr w:type="spellEnd"/>
            <w:r w:rsidRPr="00001FD2">
              <w:t xml:space="preserve">. </w:t>
            </w:r>
            <w:proofErr w:type="gramStart"/>
            <w:r w:rsidR="0031765D">
              <w:t>n</w:t>
            </w:r>
            <w:r w:rsidRPr="00001FD2">
              <w:t>oe</w:t>
            </w:r>
            <w:proofErr w:type="gramEnd"/>
            <w:r w:rsidRPr="00001FD2">
              <w:t xml:space="preserve"> uavklart mht. om vi får muligheten til å </w:t>
            </w:r>
          </w:p>
          <w:p w14:paraId="75E5203B" w14:textId="56383FF3" w:rsidR="00001FD2" w:rsidRDefault="00001FD2" w:rsidP="00001FD2">
            <w:pPr>
              <w:pStyle w:val="Sluttnotetekst"/>
              <w:spacing w:line="240" w:lineRule="auto"/>
            </w:pPr>
            <w:proofErr w:type="gramStart"/>
            <w:r w:rsidRPr="00001FD2">
              <w:t>overføre</w:t>
            </w:r>
            <w:proofErr w:type="gramEnd"/>
            <w:r w:rsidRPr="00001FD2">
              <w:t xml:space="preserve"> eventuelt mindre forbruk eller ikke.</w:t>
            </w:r>
          </w:p>
          <w:p w14:paraId="59A4AA58" w14:textId="0B957D5D" w:rsidR="00001FD2" w:rsidRDefault="00001FD2" w:rsidP="00001FD2">
            <w:pPr>
              <w:pStyle w:val="Sluttnotetekst"/>
              <w:spacing w:line="240" w:lineRule="auto"/>
            </w:pPr>
            <w:r>
              <w:t xml:space="preserve">Reduksjon på </w:t>
            </w:r>
            <w:proofErr w:type="spellStart"/>
            <w:r>
              <w:t>ca</w:t>
            </w:r>
            <w:proofErr w:type="spellEnd"/>
            <w:r>
              <w:t xml:space="preserve"> 2 stillinger 2015. Vi ligger på et forbruk på 101,8% på lønn på skolen og noe under på SFO.</w:t>
            </w:r>
          </w:p>
          <w:p w14:paraId="07346DAD" w14:textId="77777777" w:rsidR="00670A28" w:rsidRDefault="00001FD2" w:rsidP="00001FD2">
            <w:pPr>
              <w:pStyle w:val="Sluttnotetekst"/>
              <w:spacing w:line="240" w:lineRule="auto"/>
            </w:pPr>
            <w:r>
              <w:t>Statlige overføringer i sept.-oktober som vi ikke hadde fått vite om,</w:t>
            </w:r>
            <w:r w:rsidR="008C41A0">
              <w:t xml:space="preserve"> gjør at vi i dag allikevel ser ut </w:t>
            </w:r>
          </w:p>
          <w:p w14:paraId="6624988F" w14:textId="77777777" w:rsidR="00670A28" w:rsidRDefault="008C41A0" w:rsidP="00001FD2">
            <w:pPr>
              <w:pStyle w:val="Sluttnotetekst"/>
              <w:spacing w:line="240" w:lineRule="auto"/>
            </w:pPr>
            <w:proofErr w:type="gramStart"/>
            <w:r>
              <w:t>til</w:t>
            </w:r>
            <w:proofErr w:type="gramEnd"/>
            <w:r>
              <w:t xml:space="preserve"> å gå med et </w:t>
            </w:r>
            <w:proofErr w:type="spellStart"/>
            <w:r>
              <w:t>mindreforbruk</w:t>
            </w:r>
            <w:proofErr w:type="spellEnd"/>
            <w:r>
              <w:t>. Vi har ansatt personell frem til jul, da vi ikke vet om vi vil få muligheten</w:t>
            </w:r>
          </w:p>
          <w:p w14:paraId="23902905" w14:textId="77777777" w:rsidR="00670A28" w:rsidRDefault="008C41A0" w:rsidP="00001FD2">
            <w:pPr>
              <w:pStyle w:val="Sluttnotetekst"/>
              <w:spacing w:line="240" w:lineRule="auto"/>
            </w:pPr>
            <w:proofErr w:type="gramStart"/>
            <w:r>
              <w:t>til</w:t>
            </w:r>
            <w:proofErr w:type="gramEnd"/>
            <w:r>
              <w:t xml:space="preserve"> å overføre eventuelt </w:t>
            </w:r>
            <w:proofErr w:type="spellStart"/>
            <w:r>
              <w:t>mindreforbruk</w:t>
            </w:r>
            <w:proofErr w:type="spellEnd"/>
            <w:r>
              <w:t xml:space="preserve"> til 2016. Får vi muligheten til det vil det hjelpe oss mye til neste år, </w:t>
            </w:r>
          </w:p>
          <w:p w14:paraId="627EA484" w14:textId="77777777" w:rsidR="00670A28" w:rsidRDefault="008C41A0" w:rsidP="00001FD2">
            <w:pPr>
              <w:pStyle w:val="Sluttnotetekst"/>
              <w:spacing w:line="240" w:lineRule="auto"/>
            </w:pPr>
            <w:proofErr w:type="gramStart"/>
            <w:r>
              <w:t>da</w:t>
            </w:r>
            <w:proofErr w:type="gramEnd"/>
            <w:r>
              <w:t xml:space="preserve"> vi vet at det kommer ytterligere nedskjæringer. Det er varslet kutt på </w:t>
            </w:r>
            <w:proofErr w:type="spellStart"/>
            <w:r>
              <w:t>ca</w:t>
            </w:r>
            <w:proofErr w:type="spellEnd"/>
            <w:r>
              <w:t xml:space="preserve"> 2 </w:t>
            </w:r>
            <w:proofErr w:type="spellStart"/>
            <w:r>
              <w:t>mill</w:t>
            </w:r>
            <w:proofErr w:type="spellEnd"/>
            <w:r>
              <w:t xml:space="preserve">- fordelt på alle skolen. </w:t>
            </w:r>
          </w:p>
          <w:p w14:paraId="42445915" w14:textId="77777777" w:rsidR="00670A28" w:rsidRDefault="008C41A0" w:rsidP="00001FD2">
            <w:pPr>
              <w:pStyle w:val="Sluttnotetekst"/>
              <w:spacing w:line="240" w:lineRule="auto"/>
            </w:pPr>
            <w:r>
              <w:t xml:space="preserve">Det vil tilsvare i underkant av en stilling for oss, men med overført </w:t>
            </w:r>
            <w:proofErr w:type="spellStart"/>
            <w:r>
              <w:t>mindreforbruk</w:t>
            </w:r>
            <w:proofErr w:type="spellEnd"/>
            <w:r>
              <w:t xml:space="preserve"> vil vi kunne dekke</w:t>
            </w:r>
          </w:p>
          <w:p w14:paraId="62614464" w14:textId="531A4B8D" w:rsidR="008C41A0" w:rsidRDefault="008C41A0" w:rsidP="00001FD2">
            <w:pPr>
              <w:pStyle w:val="Sluttnotetekst"/>
              <w:spacing w:line="240" w:lineRule="auto"/>
            </w:pPr>
            <w:proofErr w:type="gramStart"/>
            <w:r>
              <w:t>opp</w:t>
            </w:r>
            <w:proofErr w:type="gramEnd"/>
            <w:r>
              <w:t xml:space="preserve"> dette og opprettholde bemanning.</w:t>
            </w:r>
          </w:p>
          <w:p w14:paraId="7A1911F2" w14:textId="26AFC67A" w:rsidR="008C41A0" w:rsidRDefault="008C41A0" w:rsidP="00001FD2">
            <w:pPr>
              <w:pStyle w:val="Sluttnotetekst"/>
              <w:spacing w:line="240" w:lineRule="auto"/>
            </w:pPr>
            <w:r>
              <w:t>Vi har gjort mange investeringer (bøker og forbruksmateriell)</w:t>
            </w:r>
            <w:r w:rsidR="00B6592A">
              <w:t xml:space="preserve"> i 2015.</w:t>
            </w:r>
          </w:p>
          <w:p w14:paraId="6A3C1FBF" w14:textId="77777777" w:rsidR="00B6592A" w:rsidRDefault="00B6592A" w:rsidP="00001FD2">
            <w:pPr>
              <w:pStyle w:val="Sluttnotetekst"/>
              <w:spacing w:line="240" w:lineRule="auto"/>
            </w:pPr>
          </w:p>
          <w:p w14:paraId="41BE1704" w14:textId="7BA21DC3" w:rsidR="00167C44" w:rsidRPr="00B6592A" w:rsidRDefault="00B6592A" w:rsidP="0050340A">
            <w:pPr>
              <w:pStyle w:val="Sluttnotetekst"/>
              <w:spacing w:line="240" w:lineRule="auto"/>
            </w:pPr>
            <w:r>
              <w:t>Lassa skole har store klasser med et snitt på 25,6 elever pr. klasse – med i snitt 1,2 års</w:t>
            </w:r>
            <w:r w:rsidR="00670A28">
              <w:t xml:space="preserve">verk pr. klasse. Dette gjenspeiles ikke i budsjettet og er ikke god bemanning hvis vi sammenlikner oss </w:t>
            </w:r>
            <w:r>
              <w:t>med andre skoler.</w:t>
            </w:r>
          </w:p>
        </w:tc>
        <w:tc>
          <w:tcPr>
            <w:tcW w:w="3827" w:type="dxa"/>
            <w:tcBorders>
              <w:right w:val="nil"/>
            </w:tcBorders>
          </w:tcPr>
          <w:p w14:paraId="3485D4D0" w14:textId="77777777" w:rsidR="0050340A" w:rsidRPr="00167C44" w:rsidRDefault="0050340A">
            <w:pPr>
              <w:rPr>
                <w:sz w:val="24"/>
                <w:szCs w:val="24"/>
              </w:rPr>
            </w:pPr>
          </w:p>
        </w:tc>
      </w:tr>
      <w:tr w:rsidR="0050340A" w:rsidRPr="00167C44" w14:paraId="04459981"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3E1C14A8" w14:textId="32E4C1BA" w:rsidR="0050340A" w:rsidRPr="00167C44" w:rsidRDefault="00B6592A">
            <w:pPr>
              <w:rPr>
                <w:sz w:val="24"/>
                <w:szCs w:val="24"/>
              </w:rPr>
            </w:pPr>
            <w:r>
              <w:rPr>
                <w:sz w:val="24"/>
                <w:szCs w:val="24"/>
              </w:rPr>
              <w:t>22</w:t>
            </w:r>
            <w:r w:rsidR="0050340A" w:rsidRPr="00167C44">
              <w:rPr>
                <w:sz w:val="24"/>
                <w:szCs w:val="24"/>
              </w:rPr>
              <w:t>/15</w:t>
            </w:r>
          </w:p>
        </w:tc>
        <w:tc>
          <w:tcPr>
            <w:tcW w:w="10632" w:type="dxa"/>
            <w:gridSpan w:val="5"/>
            <w:tcBorders>
              <w:right w:val="nil"/>
            </w:tcBorders>
            <w:tcMar>
              <w:left w:w="68" w:type="dxa"/>
            </w:tcMar>
          </w:tcPr>
          <w:p w14:paraId="4A62C8E7" w14:textId="77777777" w:rsidR="0050340A" w:rsidRPr="00167C44" w:rsidRDefault="0050340A" w:rsidP="0050340A">
            <w:pPr>
              <w:pStyle w:val="Sluttnotetekst"/>
              <w:spacing w:line="240" w:lineRule="auto"/>
              <w:rPr>
                <w:b/>
                <w:sz w:val="24"/>
                <w:szCs w:val="24"/>
              </w:rPr>
            </w:pPr>
            <w:r w:rsidRPr="00167C44">
              <w:rPr>
                <w:b/>
                <w:sz w:val="24"/>
                <w:szCs w:val="24"/>
              </w:rPr>
              <w:t>Presentasjon av resultater fra Nasjonale prøver på 5. trinn v/ avdelingsleder Ingvar Lunde.</w:t>
            </w:r>
          </w:p>
          <w:p w14:paraId="4AC21AE3" w14:textId="77777777" w:rsidR="0050340A" w:rsidRPr="00167C44" w:rsidRDefault="00BB04F0" w:rsidP="0050340A">
            <w:pPr>
              <w:pStyle w:val="Sluttnotetekst"/>
              <w:spacing w:line="240" w:lineRule="auto"/>
              <w:rPr>
                <w:b/>
                <w:sz w:val="24"/>
                <w:szCs w:val="24"/>
              </w:rPr>
            </w:pPr>
            <w:hyperlink r:id="rId14" w:history="1">
              <w:r w:rsidR="0050340A" w:rsidRPr="00167C44">
                <w:rPr>
                  <w:rStyle w:val="Hyperkobling"/>
                  <w:b/>
                  <w:sz w:val="24"/>
                  <w:szCs w:val="24"/>
                </w:rPr>
                <w:t>Resultater Nasjonale</w:t>
              </w:r>
              <w:r w:rsidR="0050340A" w:rsidRPr="00167C44">
                <w:rPr>
                  <w:rStyle w:val="Hyperkobling"/>
                  <w:b/>
                  <w:sz w:val="24"/>
                  <w:szCs w:val="24"/>
                </w:rPr>
                <w:t xml:space="preserve"> </w:t>
              </w:r>
              <w:r w:rsidR="0050340A" w:rsidRPr="00167C44">
                <w:rPr>
                  <w:rStyle w:val="Hyperkobling"/>
                  <w:b/>
                  <w:sz w:val="24"/>
                  <w:szCs w:val="24"/>
                </w:rPr>
                <w:t>prøver</w:t>
              </w:r>
            </w:hyperlink>
          </w:p>
          <w:p w14:paraId="11A95797" w14:textId="77777777" w:rsidR="004068A5" w:rsidRPr="00167C44" w:rsidRDefault="004068A5" w:rsidP="0050340A">
            <w:pPr>
              <w:pStyle w:val="Sluttnotetekst"/>
              <w:spacing w:line="240" w:lineRule="auto"/>
              <w:rPr>
                <w:sz w:val="24"/>
                <w:szCs w:val="24"/>
              </w:rPr>
            </w:pPr>
            <w:r w:rsidRPr="00167C44">
              <w:rPr>
                <w:sz w:val="24"/>
                <w:szCs w:val="24"/>
              </w:rPr>
              <w:object w:dxaOrig="1551" w:dyaOrig="991" w14:anchorId="3ECCC300">
                <v:shape id="_x0000_i1255" type="#_x0000_t75" style="width:77.25pt;height:49.5pt" o:ole="">
                  <v:imagedata r:id="rId15" o:title=""/>
                </v:shape>
                <o:OLEObject Type="Embed" ProgID="PowerPoint.Show.8" ShapeID="_x0000_i1255" DrawAspect="Icon" ObjectID="_1517246759" r:id="rId16"/>
              </w:object>
            </w:r>
          </w:p>
          <w:p w14:paraId="7561E7A2" w14:textId="77777777" w:rsidR="001E7E74" w:rsidRDefault="00D12B7A" w:rsidP="00167C44">
            <w:pPr>
              <w:pStyle w:val="Sluttnotetekst"/>
              <w:numPr>
                <w:ilvl w:val="0"/>
                <w:numId w:val="31"/>
              </w:numPr>
              <w:spacing w:line="240" w:lineRule="auto"/>
              <w:rPr>
                <w:sz w:val="24"/>
                <w:szCs w:val="24"/>
              </w:rPr>
            </w:pPr>
            <w:r w:rsidRPr="00167C44">
              <w:rPr>
                <w:sz w:val="24"/>
                <w:szCs w:val="24"/>
              </w:rPr>
              <w:t xml:space="preserve">Lassa skole scorer godt på de </w:t>
            </w:r>
            <w:r w:rsidR="00167C44" w:rsidRPr="00167C44">
              <w:rPr>
                <w:sz w:val="24"/>
                <w:szCs w:val="24"/>
              </w:rPr>
              <w:t>nasjonale</w:t>
            </w:r>
            <w:r w:rsidRPr="00167C44">
              <w:rPr>
                <w:sz w:val="24"/>
                <w:szCs w:val="24"/>
              </w:rPr>
              <w:t xml:space="preserve"> prøvene. Vi er imidlertid ikke helt fornøyde med </w:t>
            </w:r>
          </w:p>
          <w:p w14:paraId="40DB5DFA" w14:textId="480036B3" w:rsidR="00D12B7A" w:rsidRDefault="00D12B7A" w:rsidP="001E7E74">
            <w:pPr>
              <w:pStyle w:val="Sluttnotetekst"/>
              <w:spacing w:line="240" w:lineRule="auto"/>
              <w:ind w:left="720"/>
              <w:rPr>
                <w:sz w:val="24"/>
                <w:szCs w:val="24"/>
              </w:rPr>
            </w:pPr>
            <w:proofErr w:type="gramStart"/>
            <w:r w:rsidRPr="00167C44">
              <w:rPr>
                <w:sz w:val="24"/>
                <w:szCs w:val="24"/>
              </w:rPr>
              <w:t>resultatene</w:t>
            </w:r>
            <w:proofErr w:type="gramEnd"/>
            <w:r w:rsidRPr="00167C44">
              <w:rPr>
                <w:sz w:val="24"/>
                <w:szCs w:val="24"/>
              </w:rPr>
              <w:t xml:space="preserve"> i lesing, noe som samsvarer med personalet sin egenvurdering når det gjelder utviklingsbehov. Scorene er gode, men vi ønsker å bli enda bedre på lesing.</w:t>
            </w:r>
          </w:p>
          <w:p w14:paraId="72C71E3F" w14:textId="4529A005" w:rsidR="009A769D" w:rsidRDefault="009A769D" w:rsidP="00167C44">
            <w:pPr>
              <w:pStyle w:val="Sluttnotetekst"/>
              <w:numPr>
                <w:ilvl w:val="0"/>
                <w:numId w:val="31"/>
              </w:numPr>
              <w:spacing w:line="240" w:lineRule="auto"/>
              <w:rPr>
                <w:sz w:val="24"/>
                <w:szCs w:val="24"/>
              </w:rPr>
            </w:pPr>
            <w:r>
              <w:rPr>
                <w:sz w:val="24"/>
                <w:szCs w:val="24"/>
              </w:rPr>
              <w:t>Lesing blir et satsningsområde for Lassa skole til neste år.</w:t>
            </w:r>
          </w:p>
          <w:p w14:paraId="2536F358" w14:textId="48223E27" w:rsidR="00167C44" w:rsidRPr="00167C44" w:rsidRDefault="00167C44" w:rsidP="00167C44">
            <w:pPr>
              <w:pStyle w:val="Sluttnotetekst"/>
              <w:numPr>
                <w:ilvl w:val="0"/>
                <w:numId w:val="31"/>
              </w:numPr>
              <w:spacing w:line="240" w:lineRule="auto"/>
              <w:rPr>
                <w:sz w:val="24"/>
                <w:szCs w:val="24"/>
              </w:rPr>
            </w:pPr>
            <w:r>
              <w:rPr>
                <w:sz w:val="24"/>
                <w:szCs w:val="24"/>
              </w:rPr>
              <w:t>Resultater ligger vedlagt.</w:t>
            </w:r>
          </w:p>
          <w:p w14:paraId="68751EF2" w14:textId="28017FE5" w:rsidR="00D12B7A" w:rsidRPr="00167C44" w:rsidRDefault="00D12B7A" w:rsidP="00167C44">
            <w:pPr>
              <w:pStyle w:val="Sluttnotetekst"/>
              <w:numPr>
                <w:ilvl w:val="0"/>
                <w:numId w:val="31"/>
              </w:numPr>
              <w:spacing w:line="240" w:lineRule="auto"/>
              <w:rPr>
                <w:sz w:val="24"/>
                <w:szCs w:val="24"/>
              </w:rPr>
            </w:pPr>
            <w:r w:rsidRPr="00167C44">
              <w:rPr>
                <w:sz w:val="24"/>
                <w:szCs w:val="24"/>
              </w:rPr>
              <w:t>Følges opp etter standard prosedyrer for Lassa skole.</w:t>
            </w:r>
          </w:p>
          <w:p w14:paraId="42203B86" w14:textId="77777777" w:rsidR="00167C44" w:rsidRDefault="00167C44" w:rsidP="00D12B7A">
            <w:pPr>
              <w:pStyle w:val="Sluttnotetekst"/>
              <w:spacing w:line="240" w:lineRule="auto"/>
              <w:rPr>
                <w:sz w:val="24"/>
                <w:szCs w:val="24"/>
              </w:rPr>
            </w:pPr>
          </w:p>
          <w:p w14:paraId="06B8EB6A" w14:textId="77777777" w:rsidR="00B0226B" w:rsidRPr="00167C44" w:rsidRDefault="00B0226B" w:rsidP="00D12B7A">
            <w:pPr>
              <w:pStyle w:val="Sluttnotetekst"/>
              <w:spacing w:line="240" w:lineRule="auto"/>
              <w:rPr>
                <w:sz w:val="24"/>
                <w:szCs w:val="24"/>
              </w:rPr>
            </w:pPr>
          </w:p>
          <w:p w14:paraId="5A07935B" w14:textId="77777777" w:rsidR="00167C44" w:rsidRPr="00167C44" w:rsidRDefault="00167C44" w:rsidP="00167C44">
            <w:pPr>
              <w:shd w:val="clear" w:color="auto" w:fill="95B3D7"/>
              <w:rPr>
                <w:b/>
                <w:sz w:val="24"/>
                <w:szCs w:val="24"/>
              </w:rPr>
            </w:pPr>
          </w:p>
          <w:p w14:paraId="6FACE65E" w14:textId="77777777" w:rsidR="00167C44" w:rsidRPr="00167C44" w:rsidRDefault="00167C44" w:rsidP="00167C44">
            <w:pPr>
              <w:shd w:val="clear" w:color="auto" w:fill="95B3D7"/>
              <w:rPr>
                <w:b/>
                <w:sz w:val="24"/>
                <w:szCs w:val="24"/>
              </w:rPr>
            </w:pPr>
            <w:r w:rsidRPr="00167C44">
              <w:rPr>
                <w:b/>
                <w:sz w:val="24"/>
                <w:szCs w:val="24"/>
              </w:rPr>
              <w:t>Prosedyre for oppfølging av nasjonale prøver og lese/regne kartlegging på Lassa skole:</w:t>
            </w:r>
          </w:p>
          <w:p w14:paraId="570E9BF5" w14:textId="77777777" w:rsidR="00167C44" w:rsidRPr="00167C44" w:rsidRDefault="00167C44" w:rsidP="00167C44">
            <w:pPr>
              <w:ind w:left="284"/>
              <w:rPr>
                <w:sz w:val="24"/>
                <w:szCs w:val="24"/>
              </w:rPr>
            </w:pPr>
          </w:p>
          <w:p w14:paraId="4B3F4CD0" w14:textId="77777777" w:rsidR="001E7E74" w:rsidRDefault="00167C44" w:rsidP="00167C44">
            <w:pPr>
              <w:numPr>
                <w:ilvl w:val="0"/>
                <w:numId w:val="27"/>
              </w:numPr>
              <w:spacing w:line="240" w:lineRule="auto"/>
              <w:rPr>
                <w:sz w:val="24"/>
                <w:szCs w:val="24"/>
              </w:rPr>
            </w:pPr>
            <w:r w:rsidRPr="00167C44">
              <w:rPr>
                <w:sz w:val="24"/>
                <w:szCs w:val="24"/>
              </w:rPr>
              <w:t xml:space="preserve">Alle trinn har oppfølgingsmøte med sin inspektør/ rektor innen en uke etter at resultatene foreligger. </w:t>
            </w:r>
          </w:p>
          <w:p w14:paraId="6681F0ED" w14:textId="5672B4F5" w:rsidR="00167C44" w:rsidRPr="00167C44" w:rsidRDefault="00167C44" w:rsidP="00167C44">
            <w:pPr>
              <w:numPr>
                <w:ilvl w:val="0"/>
                <w:numId w:val="27"/>
              </w:numPr>
              <w:spacing w:line="240" w:lineRule="auto"/>
              <w:rPr>
                <w:sz w:val="24"/>
                <w:szCs w:val="24"/>
              </w:rPr>
            </w:pPr>
            <w:r w:rsidRPr="00167C44">
              <w:rPr>
                <w:sz w:val="24"/>
                <w:szCs w:val="24"/>
              </w:rPr>
              <w:t>Inspektør/ rektor er ansvarlig for å kalle inn til samtalen.</w:t>
            </w:r>
          </w:p>
          <w:p w14:paraId="220495A8" w14:textId="77777777" w:rsidR="00167C44" w:rsidRPr="00167C44" w:rsidRDefault="00167C44" w:rsidP="00167C44">
            <w:pPr>
              <w:ind w:left="360"/>
              <w:rPr>
                <w:sz w:val="24"/>
                <w:szCs w:val="24"/>
              </w:rPr>
            </w:pPr>
            <w:r w:rsidRPr="00167C44">
              <w:rPr>
                <w:sz w:val="24"/>
                <w:szCs w:val="24"/>
              </w:rPr>
              <w:t>Samtalen skal inneholde følgende spørsmålstillinger:</w:t>
            </w:r>
          </w:p>
          <w:p w14:paraId="24EE148A" w14:textId="77777777" w:rsidR="00167C44" w:rsidRPr="00167C44" w:rsidRDefault="00167C44" w:rsidP="00167C44">
            <w:pPr>
              <w:numPr>
                <w:ilvl w:val="0"/>
                <w:numId w:val="28"/>
              </w:numPr>
              <w:spacing w:line="240" w:lineRule="auto"/>
              <w:rPr>
                <w:sz w:val="24"/>
                <w:szCs w:val="24"/>
                <w:u w:val="single"/>
              </w:rPr>
            </w:pPr>
            <w:r w:rsidRPr="00167C44">
              <w:rPr>
                <w:sz w:val="24"/>
                <w:szCs w:val="24"/>
                <w:u w:val="single"/>
              </w:rPr>
              <w:t>ELEVNIVÅ:</w:t>
            </w:r>
          </w:p>
          <w:p w14:paraId="5C96C90C" w14:textId="77777777" w:rsidR="00167C44" w:rsidRPr="00167C44" w:rsidRDefault="00167C44" w:rsidP="00167C44">
            <w:pPr>
              <w:numPr>
                <w:ilvl w:val="0"/>
                <w:numId w:val="28"/>
              </w:numPr>
              <w:spacing w:line="240" w:lineRule="auto"/>
              <w:rPr>
                <w:sz w:val="24"/>
                <w:szCs w:val="24"/>
              </w:rPr>
            </w:pPr>
            <w:r w:rsidRPr="00167C44">
              <w:rPr>
                <w:sz w:val="24"/>
                <w:szCs w:val="24"/>
              </w:rPr>
              <w:t>Speiler resultatet det faglige nivået slik en oppfatter det?</w:t>
            </w:r>
          </w:p>
          <w:p w14:paraId="1FABC62D" w14:textId="77777777" w:rsidR="00167C44" w:rsidRPr="00167C44" w:rsidRDefault="00167C44" w:rsidP="00167C44">
            <w:pPr>
              <w:numPr>
                <w:ilvl w:val="0"/>
                <w:numId w:val="28"/>
              </w:numPr>
              <w:spacing w:line="240" w:lineRule="auto"/>
              <w:rPr>
                <w:sz w:val="24"/>
                <w:szCs w:val="24"/>
              </w:rPr>
            </w:pPr>
            <w:r w:rsidRPr="00167C44">
              <w:rPr>
                <w:sz w:val="24"/>
                <w:szCs w:val="24"/>
              </w:rPr>
              <w:t>Hva er det eventuelt som avviker?</w:t>
            </w:r>
          </w:p>
          <w:p w14:paraId="1BDE66A5" w14:textId="77777777" w:rsidR="00167C44" w:rsidRPr="00167C44" w:rsidRDefault="00167C44" w:rsidP="00167C44">
            <w:pPr>
              <w:numPr>
                <w:ilvl w:val="0"/>
                <w:numId w:val="28"/>
              </w:numPr>
              <w:spacing w:line="240" w:lineRule="auto"/>
              <w:rPr>
                <w:sz w:val="24"/>
                <w:szCs w:val="24"/>
              </w:rPr>
            </w:pPr>
            <w:r w:rsidRPr="00167C44">
              <w:rPr>
                <w:sz w:val="24"/>
                <w:szCs w:val="24"/>
              </w:rPr>
              <w:t>Varierer resultatene mellom elevgrupper på samme skole?</w:t>
            </w:r>
          </w:p>
          <w:p w14:paraId="3E14878E" w14:textId="77777777" w:rsidR="00167C44" w:rsidRPr="00167C44" w:rsidRDefault="00167C44" w:rsidP="00167C44">
            <w:pPr>
              <w:numPr>
                <w:ilvl w:val="0"/>
                <w:numId w:val="28"/>
              </w:numPr>
              <w:spacing w:line="240" w:lineRule="auto"/>
              <w:rPr>
                <w:sz w:val="24"/>
                <w:szCs w:val="24"/>
              </w:rPr>
            </w:pPr>
            <w:r w:rsidRPr="00167C44">
              <w:rPr>
                <w:sz w:val="24"/>
                <w:szCs w:val="24"/>
              </w:rPr>
              <w:t>Er det noen som gjør det bedre/dårligere enn forventet? Hvorfor? Hvordan følge opp elevene?</w:t>
            </w:r>
          </w:p>
          <w:p w14:paraId="34A13498" w14:textId="77777777" w:rsidR="00167C44" w:rsidRPr="00167C44" w:rsidRDefault="00167C44" w:rsidP="00167C44">
            <w:pPr>
              <w:numPr>
                <w:ilvl w:val="0"/>
                <w:numId w:val="28"/>
              </w:numPr>
              <w:spacing w:line="240" w:lineRule="auto"/>
              <w:rPr>
                <w:sz w:val="24"/>
                <w:szCs w:val="24"/>
              </w:rPr>
            </w:pPr>
            <w:r w:rsidRPr="00167C44">
              <w:rPr>
                <w:sz w:val="24"/>
                <w:szCs w:val="24"/>
              </w:rPr>
              <w:t>Hva vil gjøres for å løfte elever som ligger på laveste mestringsnivå?</w:t>
            </w:r>
          </w:p>
          <w:p w14:paraId="276B752D" w14:textId="77777777" w:rsidR="00167C44" w:rsidRPr="00167C44" w:rsidRDefault="00167C44" w:rsidP="00167C44">
            <w:pPr>
              <w:rPr>
                <w:sz w:val="24"/>
                <w:szCs w:val="24"/>
              </w:rPr>
            </w:pPr>
          </w:p>
          <w:p w14:paraId="607AFD89" w14:textId="77777777" w:rsidR="00167C44" w:rsidRPr="00167C44" w:rsidRDefault="00167C44" w:rsidP="00167C44">
            <w:pPr>
              <w:numPr>
                <w:ilvl w:val="0"/>
                <w:numId w:val="28"/>
              </w:numPr>
              <w:spacing w:line="240" w:lineRule="auto"/>
              <w:rPr>
                <w:sz w:val="24"/>
                <w:szCs w:val="24"/>
                <w:u w:val="single"/>
              </w:rPr>
            </w:pPr>
            <w:r w:rsidRPr="00167C44">
              <w:rPr>
                <w:sz w:val="24"/>
                <w:szCs w:val="24"/>
                <w:u w:val="single"/>
              </w:rPr>
              <w:t>SYSTEMNIVÅ:</w:t>
            </w:r>
          </w:p>
          <w:p w14:paraId="695D67D4" w14:textId="77777777" w:rsidR="00167C44" w:rsidRPr="00167C44" w:rsidRDefault="00167C44" w:rsidP="00167C44">
            <w:pPr>
              <w:numPr>
                <w:ilvl w:val="0"/>
                <w:numId w:val="28"/>
              </w:numPr>
              <w:spacing w:line="240" w:lineRule="auto"/>
              <w:rPr>
                <w:sz w:val="24"/>
                <w:szCs w:val="24"/>
              </w:rPr>
            </w:pPr>
            <w:r w:rsidRPr="00167C44">
              <w:rPr>
                <w:sz w:val="24"/>
                <w:szCs w:val="24"/>
              </w:rPr>
              <w:t xml:space="preserve">Benytter vi lærerkompetansen riktig? Faglærer </w:t>
            </w:r>
            <w:proofErr w:type="spellStart"/>
            <w:r w:rsidRPr="00167C44">
              <w:rPr>
                <w:sz w:val="24"/>
                <w:szCs w:val="24"/>
              </w:rPr>
              <w:t>vs.klasselærer</w:t>
            </w:r>
            <w:proofErr w:type="spellEnd"/>
            <w:r w:rsidRPr="00167C44">
              <w:rPr>
                <w:sz w:val="24"/>
                <w:szCs w:val="24"/>
              </w:rPr>
              <w:t>?</w:t>
            </w:r>
          </w:p>
          <w:p w14:paraId="3F6521E8" w14:textId="77777777" w:rsidR="00167C44" w:rsidRPr="00167C44" w:rsidRDefault="00167C44" w:rsidP="00167C44">
            <w:pPr>
              <w:numPr>
                <w:ilvl w:val="0"/>
                <w:numId w:val="28"/>
              </w:numPr>
              <w:spacing w:line="240" w:lineRule="auto"/>
              <w:rPr>
                <w:sz w:val="24"/>
                <w:szCs w:val="24"/>
              </w:rPr>
            </w:pPr>
            <w:r w:rsidRPr="00167C44">
              <w:rPr>
                <w:sz w:val="24"/>
                <w:szCs w:val="24"/>
              </w:rPr>
              <w:t>Er organiseringen vi har valgt optimal i forhold til læring?</w:t>
            </w:r>
          </w:p>
          <w:p w14:paraId="25D29EB8" w14:textId="77777777" w:rsidR="00167C44" w:rsidRPr="00167C44" w:rsidRDefault="00167C44" w:rsidP="00167C44">
            <w:pPr>
              <w:numPr>
                <w:ilvl w:val="0"/>
                <w:numId w:val="28"/>
              </w:numPr>
              <w:spacing w:line="240" w:lineRule="auto"/>
              <w:rPr>
                <w:sz w:val="24"/>
                <w:szCs w:val="24"/>
              </w:rPr>
            </w:pPr>
            <w:r w:rsidRPr="00167C44">
              <w:rPr>
                <w:sz w:val="24"/>
                <w:szCs w:val="24"/>
              </w:rPr>
              <w:t>Hvilke pedagogiske og organisatoriske råd vil trinnet gi kollegiet?</w:t>
            </w:r>
          </w:p>
          <w:p w14:paraId="1C1FBFBA" w14:textId="77777777" w:rsidR="00167C44" w:rsidRPr="00167C44" w:rsidRDefault="00167C44" w:rsidP="00167C44">
            <w:pPr>
              <w:ind w:left="1440"/>
              <w:rPr>
                <w:sz w:val="24"/>
                <w:szCs w:val="24"/>
              </w:rPr>
            </w:pPr>
          </w:p>
          <w:p w14:paraId="0994FC57" w14:textId="77777777" w:rsidR="001E7E74" w:rsidRDefault="00167C44" w:rsidP="00167C44">
            <w:pPr>
              <w:numPr>
                <w:ilvl w:val="0"/>
                <w:numId w:val="27"/>
              </w:numPr>
              <w:spacing w:line="240" w:lineRule="auto"/>
              <w:rPr>
                <w:sz w:val="24"/>
                <w:szCs w:val="24"/>
              </w:rPr>
            </w:pPr>
            <w:r w:rsidRPr="00167C44">
              <w:rPr>
                <w:sz w:val="24"/>
                <w:szCs w:val="24"/>
              </w:rPr>
              <w:t xml:space="preserve">Teamene, sammen med sin inspektør/ rektor blir enige om hvilke tiltak/organisering/disponering av </w:t>
            </w:r>
          </w:p>
          <w:p w14:paraId="090B15F8" w14:textId="33A14736" w:rsidR="00167C44" w:rsidRPr="00167C44" w:rsidRDefault="00167C44" w:rsidP="001E7E74">
            <w:pPr>
              <w:spacing w:line="240" w:lineRule="auto"/>
              <w:ind w:left="360"/>
              <w:rPr>
                <w:sz w:val="24"/>
                <w:szCs w:val="24"/>
              </w:rPr>
            </w:pPr>
            <w:proofErr w:type="gramStart"/>
            <w:r w:rsidRPr="00167C44">
              <w:rPr>
                <w:sz w:val="24"/>
                <w:szCs w:val="24"/>
              </w:rPr>
              <w:t>ressursene</w:t>
            </w:r>
            <w:proofErr w:type="gramEnd"/>
            <w:r w:rsidRPr="00167C44">
              <w:rPr>
                <w:sz w:val="24"/>
                <w:szCs w:val="24"/>
              </w:rPr>
              <w:t xml:space="preserve"> / ulike verk/materiell en ønsker å prøve ut.</w:t>
            </w:r>
          </w:p>
          <w:p w14:paraId="4D359F89" w14:textId="77777777" w:rsidR="001E7E74" w:rsidRDefault="00167C44" w:rsidP="00167C44">
            <w:pPr>
              <w:numPr>
                <w:ilvl w:val="0"/>
                <w:numId w:val="27"/>
              </w:numPr>
              <w:spacing w:line="240" w:lineRule="auto"/>
              <w:rPr>
                <w:sz w:val="24"/>
                <w:szCs w:val="24"/>
              </w:rPr>
            </w:pPr>
            <w:r w:rsidRPr="00167C44">
              <w:rPr>
                <w:sz w:val="24"/>
                <w:szCs w:val="24"/>
              </w:rPr>
              <w:t xml:space="preserve">Tiltakene formuleres skriftlig, det lages en fremdriftsplan med tidsfrister og ansvarsfordeling og det </w:t>
            </w:r>
          </w:p>
          <w:p w14:paraId="095684F1" w14:textId="1D361819" w:rsidR="00167C44" w:rsidRPr="00167C44" w:rsidRDefault="00167C44" w:rsidP="001E7E74">
            <w:pPr>
              <w:spacing w:line="240" w:lineRule="auto"/>
              <w:ind w:left="360"/>
              <w:rPr>
                <w:sz w:val="24"/>
                <w:szCs w:val="24"/>
              </w:rPr>
            </w:pPr>
            <w:proofErr w:type="gramStart"/>
            <w:r w:rsidRPr="00167C44">
              <w:rPr>
                <w:sz w:val="24"/>
                <w:szCs w:val="24"/>
              </w:rPr>
              <w:t>avtales</w:t>
            </w:r>
            <w:proofErr w:type="gramEnd"/>
            <w:r w:rsidRPr="00167C44">
              <w:rPr>
                <w:sz w:val="24"/>
                <w:szCs w:val="24"/>
              </w:rPr>
              <w:t xml:space="preserve"> en dato for evaluering. Rektor/ inspektør holdes informert.</w:t>
            </w:r>
          </w:p>
          <w:p w14:paraId="5736CDB8" w14:textId="77777777" w:rsidR="00167C44" w:rsidRPr="00167C44" w:rsidRDefault="00167C44" w:rsidP="00167C44">
            <w:pPr>
              <w:numPr>
                <w:ilvl w:val="0"/>
                <w:numId w:val="27"/>
              </w:numPr>
              <w:spacing w:line="240" w:lineRule="auto"/>
              <w:rPr>
                <w:sz w:val="24"/>
                <w:szCs w:val="24"/>
              </w:rPr>
            </w:pPr>
            <w:r w:rsidRPr="00167C44">
              <w:rPr>
                <w:sz w:val="24"/>
                <w:szCs w:val="24"/>
              </w:rPr>
              <w:t>Foreldre informeres om resultatene ved en forberedt samtale hvor også eventuelle tiltak legges frem.</w:t>
            </w:r>
          </w:p>
          <w:p w14:paraId="6C7EE036" w14:textId="77777777" w:rsidR="00167C44" w:rsidRPr="00167C44" w:rsidRDefault="00167C44" w:rsidP="00167C44">
            <w:pPr>
              <w:numPr>
                <w:ilvl w:val="0"/>
                <w:numId w:val="27"/>
              </w:numPr>
              <w:spacing w:line="240" w:lineRule="auto"/>
              <w:rPr>
                <w:sz w:val="24"/>
                <w:szCs w:val="24"/>
              </w:rPr>
            </w:pPr>
            <w:r w:rsidRPr="00167C44">
              <w:rPr>
                <w:sz w:val="24"/>
                <w:szCs w:val="24"/>
              </w:rPr>
              <w:t xml:space="preserve">Resten av personalet informeres eller gjøres klar over at resultatene er lagt ut. </w:t>
            </w:r>
          </w:p>
          <w:p w14:paraId="3F473BF1" w14:textId="77777777" w:rsidR="001E7E74" w:rsidRDefault="00167C44" w:rsidP="00167C44">
            <w:pPr>
              <w:pStyle w:val="Brdtekst"/>
              <w:numPr>
                <w:ilvl w:val="0"/>
                <w:numId w:val="27"/>
              </w:numPr>
              <w:rPr>
                <w:sz w:val="24"/>
              </w:rPr>
            </w:pPr>
            <w:r w:rsidRPr="00167C44">
              <w:rPr>
                <w:sz w:val="24"/>
              </w:rPr>
              <w:t xml:space="preserve">Resultater fra alle obligatoriske kartlegginger og brukerundersøkelser skal legges fram for </w:t>
            </w:r>
          </w:p>
          <w:p w14:paraId="5A6C65B0" w14:textId="2AD3639E" w:rsidR="00167C44" w:rsidRPr="00167C44" w:rsidRDefault="00167C44" w:rsidP="001E7E74">
            <w:pPr>
              <w:pStyle w:val="Brdtekst"/>
              <w:ind w:left="360"/>
              <w:rPr>
                <w:sz w:val="24"/>
              </w:rPr>
            </w:pPr>
            <w:proofErr w:type="gramStart"/>
            <w:r w:rsidRPr="00167C44">
              <w:rPr>
                <w:sz w:val="24"/>
              </w:rPr>
              <w:t>skolens</w:t>
            </w:r>
            <w:proofErr w:type="gramEnd"/>
            <w:r w:rsidRPr="00167C44">
              <w:rPr>
                <w:sz w:val="24"/>
              </w:rPr>
              <w:t xml:space="preserve"> driftsstyre sam</w:t>
            </w:r>
            <w:r w:rsidR="00B6592A">
              <w:rPr>
                <w:sz w:val="24"/>
              </w:rPr>
              <w:t xml:space="preserve">men med eventuelle forslag til </w:t>
            </w:r>
            <w:r w:rsidRPr="00167C44">
              <w:rPr>
                <w:sz w:val="24"/>
              </w:rPr>
              <w:t>forbedringer/oppfølgende tiltak.</w:t>
            </w:r>
          </w:p>
          <w:p w14:paraId="0B85E456" w14:textId="6447B876" w:rsidR="00167C44" w:rsidRPr="00167C44" w:rsidRDefault="00B6592A" w:rsidP="00167C44">
            <w:pPr>
              <w:pStyle w:val="Brdtekst"/>
              <w:numPr>
                <w:ilvl w:val="0"/>
                <w:numId w:val="27"/>
              </w:numPr>
              <w:rPr>
                <w:sz w:val="24"/>
              </w:rPr>
            </w:pPr>
            <w:r>
              <w:rPr>
                <w:sz w:val="24"/>
              </w:rPr>
              <w:t xml:space="preserve">Tiltak </w:t>
            </w:r>
            <w:r w:rsidR="00167C44" w:rsidRPr="00167C44">
              <w:rPr>
                <w:sz w:val="24"/>
              </w:rPr>
              <w:t>følges opp i medarbeidersamtale med din nærmeste leder.</w:t>
            </w:r>
          </w:p>
          <w:p w14:paraId="2A957117" w14:textId="77777777" w:rsidR="00167C44" w:rsidRPr="00167C44" w:rsidRDefault="00167C44" w:rsidP="00167C44">
            <w:pPr>
              <w:ind w:left="360"/>
              <w:rPr>
                <w:sz w:val="24"/>
                <w:szCs w:val="24"/>
              </w:rPr>
            </w:pPr>
          </w:p>
          <w:p w14:paraId="126223E4" w14:textId="77777777" w:rsidR="00167C44" w:rsidRPr="00167C44" w:rsidRDefault="00167C44" w:rsidP="00D12B7A">
            <w:pPr>
              <w:pStyle w:val="Sluttnotetekst"/>
              <w:spacing w:line="240" w:lineRule="auto"/>
              <w:rPr>
                <w:sz w:val="24"/>
                <w:szCs w:val="24"/>
              </w:rPr>
            </w:pPr>
          </w:p>
          <w:p w14:paraId="2215A441" w14:textId="77777777" w:rsidR="00D12B7A" w:rsidRPr="00167C44" w:rsidRDefault="00D12B7A" w:rsidP="0050340A">
            <w:pPr>
              <w:pStyle w:val="Sluttnotetekst"/>
              <w:spacing w:line="240" w:lineRule="auto"/>
              <w:rPr>
                <w:sz w:val="24"/>
                <w:szCs w:val="24"/>
              </w:rPr>
            </w:pPr>
          </w:p>
          <w:p w14:paraId="6FBEA2D6" w14:textId="77777777" w:rsidR="00D12B7A" w:rsidRDefault="00D12B7A" w:rsidP="0050340A">
            <w:pPr>
              <w:pStyle w:val="Sluttnotetekst"/>
              <w:spacing w:line="240" w:lineRule="auto"/>
              <w:rPr>
                <w:b/>
                <w:sz w:val="24"/>
                <w:szCs w:val="24"/>
              </w:rPr>
            </w:pPr>
            <w:r w:rsidRPr="00167C44">
              <w:rPr>
                <w:b/>
                <w:sz w:val="24"/>
                <w:szCs w:val="24"/>
              </w:rPr>
              <w:t>Informasjonen tatt til etterretning.</w:t>
            </w:r>
          </w:p>
          <w:p w14:paraId="56515835" w14:textId="6089D0A1" w:rsidR="00167C44" w:rsidRPr="00167C44" w:rsidRDefault="00167C44" w:rsidP="0050340A">
            <w:pPr>
              <w:pStyle w:val="Sluttnotetekst"/>
              <w:spacing w:line="240" w:lineRule="auto"/>
              <w:rPr>
                <w:b/>
                <w:sz w:val="24"/>
                <w:szCs w:val="24"/>
              </w:rPr>
            </w:pPr>
          </w:p>
        </w:tc>
        <w:tc>
          <w:tcPr>
            <w:tcW w:w="3827" w:type="dxa"/>
            <w:tcBorders>
              <w:right w:val="nil"/>
            </w:tcBorders>
          </w:tcPr>
          <w:p w14:paraId="09B1C7AB" w14:textId="77777777" w:rsidR="0050340A" w:rsidRPr="00167C44" w:rsidRDefault="0050340A">
            <w:pPr>
              <w:rPr>
                <w:sz w:val="24"/>
                <w:szCs w:val="24"/>
              </w:rPr>
            </w:pPr>
          </w:p>
        </w:tc>
      </w:tr>
      <w:tr w:rsidR="0050340A" w:rsidRPr="00167C44" w14:paraId="15C81493"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184AD6B1" w14:textId="75A7E523" w:rsidR="0050340A" w:rsidRPr="00167C44" w:rsidRDefault="00B6592A">
            <w:pPr>
              <w:rPr>
                <w:sz w:val="24"/>
                <w:szCs w:val="24"/>
              </w:rPr>
            </w:pPr>
            <w:r>
              <w:rPr>
                <w:sz w:val="24"/>
                <w:szCs w:val="24"/>
              </w:rPr>
              <w:t>23</w:t>
            </w:r>
            <w:r w:rsidR="0050340A" w:rsidRPr="00167C44">
              <w:rPr>
                <w:sz w:val="24"/>
                <w:szCs w:val="24"/>
              </w:rPr>
              <w:t>/15</w:t>
            </w:r>
          </w:p>
        </w:tc>
        <w:tc>
          <w:tcPr>
            <w:tcW w:w="10632" w:type="dxa"/>
            <w:gridSpan w:val="5"/>
            <w:tcBorders>
              <w:right w:val="nil"/>
            </w:tcBorders>
            <w:tcMar>
              <w:left w:w="68" w:type="dxa"/>
            </w:tcMar>
          </w:tcPr>
          <w:p w14:paraId="47101C8F" w14:textId="77777777" w:rsidR="00B6592A" w:rsidRDefault="00B6592A" w:rsidP="00B6592A">
            <w:pPr>
              <w:pStyle w:val="Sluttnotetekst"/>
              <w:spacing w:line="240" w:lineRule="auto"/>
              <w:rPr>
                <w:b/>
              </w:rPr>
            </w:pPr>
            <w:r>
              <w:rPr>
                <w:b/>
              </w:rPr>
              <w:t>Skolefotografering</w:t>
            </w:r>
          </w:p>
          <w:p w14:paraId="3B1240C3" w14:textId="77777777" w:rsidR="00B6592A" w:rsidRDefault="00B6592A" w:rsidP="00B6592A">
            <w:pPr>
              <w:pStyle w:val="Sluttnotetekst"/>
              <w:spacing w:line="240" w:lineRule="auto"/>
            </w:pPr>
            <w:r>
              <w:t xml:space="preserve">Det har vært reist spørsmål om fotografering i skolen blant de folkevalgte. Dette gjelder hvis det er </w:t>
            </w:r>
          </w:p>
          <w:p w14:paraId="50246BB2" w14:textId="464B451E" w:rsidR="00B6592A" w:rsidRDefault="00B6592A" w:rsidP="00B6592A">
            <w:pPr>
              <w:pStyle w:val="Sluttnotetekst"/>
              <w:spacing w:line="240" w:lineRule="auto"/>
            </w:pPr>
            <w:proofErr w:type="gramStart"/>
            <w:r>
              <w:t>betalingsordninger</w:t>
            </w:r>
            <w:proofErr w:type="gramEnd"/>
            <w:r>
              <w:t xml:space="preserve"> som strider mot gratisprinsippet eller hvor foreldrene opplever en bestillings eller betalingstvang.</w:t>
            </w:r>
          </w:p>
          <w:p w14:paraId="0AA180CA" w14:textId="77777777" w:rsidR="001E7E74" w:rsidRDefault="00B6592A" w:rsidP="00B6592A">
            <w:pPr>
              <w:pStyle w:val="Sluttnotetekst"/>
              <w:spacing w:line="240" w:lineRule="auto"/>
            </w:pPr>
            <w:r>
              <w:t xml:space="preserve">Vi har ikke en slik ordning på Lassa skole og drøftet saken i </w:t>
            </w:r>
            <w:proofErr w:type="spellStart"/>
            <w:r w:rsidR="0031765D">
              <w:t>Driftstyret</w:t>
            </w:r>
            <w:proofErr w:type="spellEnd"/>
            <w:r>
              <w:t xml:space="preserve"> </w:t>
            </w:r>
            <w:r w:rsidR="0031765D">
              <w:t>med tanke på en</w:t>
            </w:r>
            <w:r>
              <w:t xml:space="preserve"> godkjenning </w:t>
            </w:r>
          </w:p>
          <w:p w14:paraId="20446C06" w14:textId="70D6776F" w:rsidR="00B6592A" w:rsidRDefault="00B6592A" w:rsidP="00B6592A">
            <w:pPr>
              <w:pStyle w:val="Sluttnotetekst"/>
              <w:spacing w:line="240" w:lineRule="auto"/>
            </w:pPr>
            <w:proofErr w:type="gramStart"/>
            <w:r>
              <w:t>til</w:t>
            </w:r>
            <w:proofErr w:type="gramEnd"/>
            <w:r>
              <w:t xml:space="preserve"> fortsatt fotografering og skolekatalog.</w:t>
            </w:r>
          </w:p>
          <w:p w14:paraId="7BF0EC48" w14:textId="77777777" w:rsidR="00B6592A" w:rsidRDefault="00B6592A" w:rsidP="00B6592A">
            <w:pPr>
              <w:pStyle w:val="Sluttnotetekst"/>
              <w:spacing w:line="240" w:lineRule="auto"/>
              <w:rPr>
                <w:b/>
              </w:rPr>
            </w:pPr>
          </w:p>
          <w:p w14:paraId="6EB0C40C" w14:textId="77777777" w:rsidR="001E7E74" w:rsidRDefault="00B6592A" w:rsidP="00B6592A">
            <w:pPr>
              <w:pStyle w:val="Sluttnotetekst"/>
              <w:spacing w:line="240" w:lineRule="auto"/>
            </w:pPr>
            <w:r>
              <w:rPr>
                <w:b/>
              </w:rPr>
              <w:t>V</w:t>
            </w:r>
            <w:r w:rsidRPr="00D231D9">
              <w:rPr>
                <w:b/>
              </w:rPr>
              <w:t>edtak:</w:t>
            </w:r>
            <w:r>
              <w:t xml:space="preserve"> Lassa skole fortsetter med skolefotografering mot at det er frivilling for foreldrene å kjøpe </w:t>
            </w:r>
          </w:p>
          <w:p w14:paraId="64A578A5" w14:textId="0E5E01C4" w:rsidR="00B6592A" w:rsidRPr="0014452D" w:rsidRDefault="00B6592A" w:rsidP="00B6592A">
            <w:pPr>
              <w:pStyle w:val="Sluttnotetekst"/>
              <w:spacing w:line="240" w:lineRule="auto"/>
            </w:pPr>
            <w:proofErr w:type="gramStart"/>
            <w:r>
              <w:t>bildene</w:t>
            </w:r>
            <w:proofErr w:type="gramEnd"/>
            <w:r>
              <w:t>.</w:t>
            </w:r>
          </w:p>
          <w:p w14:paraId="0A1AF828" w14:textId="450E679A" w:rsidR="00167C44" w:rsidRPr="00167C44" w:rsidRDefault="00167C44" w:rsidP="00167C44">
            <w:pPr>
              <w:pStyle w:val="Sluttnotetekst"/>
              <w:spacing w:line="240" w:lineRule="auto"/>
              <w:ind w:left="360"/>
              <w:rPr>
                <w:sz w:val="24"/>
                <w:szCs w:val="24"/>
              </w:rPr>
            </w:pPr>
          </w:p>
        </w:tc>
        <w:tc>
          <w:tcPr>
            <w:tcW w:w="3827" w:type="dxa"/>
            <w:tcBorders>
              <w:right w:val="nil"/>
            </w:tcBorders>
          </w:tcPr>
          <w:p w14:paraId="47AEBE51" w14:textId="77777777" w:rsidR="0050340A" w:rsidRPr="00167C44" w:rsidRDefault="0050340A">
            <w:pPr>
              <w:rPr>
                <w:sz w:val="24"/>
                <w:szCs w:val="24"/>
              </w:rPr>
            </w:pPr>
          </w:p>
        </w:tc>
      </w:tr>
      <w:tr w:rsidR="0050340A" w:rsidRPr="00167C44" w14:paraId="2674D4DB"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2D88AD6C" w14:textId="0F36E5DC" w:rsidR="0050340A" w:rsidRPr="00167C44" w:rsidRDefault="00FB2D8F">
            <w:pPr>
              <w:rPr>
                <w:sz w:val="24"/>
                <w:szCs w:val="24"/>
              </w:rPr>
            </w:pPr>
            <w:r>
              <w:rPr>
                <w:sz w:val="24"/>
                <w:szCs w:val="24"/>
              </w:rPr>
              <w:t>24</w:t>
            </w:r>
            <w:r w:rsidR="0050340A" w:rsidRPr="00167C44">
              <w:rPr>
                <w:sz w:val="24"/>
                <w:szCs w:val="24"/>
              </w:rPr>
              <w:t>/15</w:t>
            </w:r>
          </w:p>
        </w:tc>
        <w:tc>
          <w:tcPr>
            <w:tcW w:w="10632" w:type="dxa"/>
            <w:gridSpan w:val="5"/>
            <w:tcBorders>
              <w:right w:val="nil"/>
            </w:tcBorders>
            <w:tcMar>
              <w:left w:w="68" w:type="dxa"/>
            </w:tcMar>
          </w:tcPr>
          <w:p w14:paraId="19D58032" w14:textId="77777777" w:rsidR="00FB2D8F" w:rsidRDefault="00FB2D8F" w:rsidP="00FB2D8F">
            <w:pPr>
              <w:pStyle w:val="Sluttnotetekst"/>
              <w:spacing w:line="240" w:lineRule="auto"/>
              <w:rPr>
                <w:b/>
              </w:rPr>
            </w:pPr>
            <w:r>
              <w:rPr>
                <w:b/>
              </w:rPr>
              <w:t>Orientering om organiseringen av l</w:t>
            </w:r>
            <w:r w:rsidRPr="00EF32D1">
              <w:rPr>
                <w:b/>
              </w:rPr>
              <w:t>eksehjelp skoleåret 2015 – 2016</w:t>
            </w:r>
            <w:r>
              <w:rPr>
                <w:b/>
              </w:rPr>
              <w:t xml:space="preserve">            </w:t>
            </w:r>
          </w:p>
          <w:p w14:paraId="2EA3C2A6" w14:textId="4872F02D" w:rsidR="00FB2D8F" w:rsidRPr="001E7E74" w:rsidRDefault="00FB2D8F" w:rsidP="00FB2D8F">
            <w:pPr>
              <w:rPr>
                <w:rFonts w:eastAsiaTheme="majorEastAsia"/>
                <w:color w:val="000000" w:themeColor="text1"/>
                <w:kern w:val="24"/>
                <w:szCs w:val="23"/>
                <w:lang w:val="nn-NO"/>
              </w:rPr>
            </w:pPr>
            <w:r w:rsidRPr="001E7E74">
              <w:rPr>
                <w:rFonts w:eastAsiaTheme="majorEastAsia"/>
                <w:color w:val="000000" w:themeColor="text1"/>
                <w:kern w:val="24"/>
                <w:szCs w:val="23"/>
                <w:lang w:val="nn-NO"/>
              </w:rPr>
              <w:t xml:space="preserve">Det tråtte i kraft en Lovendring </w:t>
            </w:r>
            <w:proofErr w:type="spellStart"/>
            <w:r w:rsidRPr="001E7E74">
              <w:rPr>
                <w:rFonts w:eastAsiaTheme="majorEastAsia"/>
                <w:color w:val="000000" w:themeColor="text1"/>
                <w:kern w:val="24"/>
                <w:szCs w:val="23"/>
                <w:lang w:val="nn-NO"/>
              </w:rPr>
              <w:t>fra</w:t>
            </w:r>
            <w:proofErr w:type="spellEnd"/>
            <w:r w:rsidRPr="001E7E74">
              <w:rPr>
                <w:rFonts w:eastAsiaTheme="majorEastAsia"/>
                <w:color w:val="000000" w:themeColor="text1"/>
                <w:kern w:val="24"/>
                <w:szCs w:val="23"/>
                <w:lang w:val="nn-NO"/>
              </w:rPr>
              <w:t xml:space="preserve"> </w:t>
            </w:r>
            <w:proofErr w:type="spellStart"/>
            <w:r w:rsidRPr="001E7E74">
              <w:rPr>
                <w:rFonts w:eastAsiaTheme="majorEastAsia"/>
                <w:color w:val="000000" w:themeColor="text1"/>
                <w:kern w:val="24"/>
                <w:szCs w:val="23"/>
                <w:lang w:val="nn-NO"/>
              </w:rPr>
              <w:t>skoleåret</w:t>
            </w:r>
            <w:proofErr w:type="spellEnd"/>
            <w:r w:rsidRPr="001E7E74">
              <w:rPr>
                <w:rFonts w:eastAsiaTheme="majorEastAsia"/>
                <w:color w:val="000000" w:themeColor="text1"/>
                <w:kern w:val="24"/>
                <w:szCs w:val="23"/>
                <w:lang w:val="nn-NO"/>
              </w:rPr>
              <w:t xml:space="preserve"> 201-2016 som sa at </w:t>
            </w:r>
            <w:r w:rsidRPr="001E7E74">
              <w:rPr>
                <w:rFonts w:eastAsiaTheme="majorEastAsia"/>
                <w:color w:val="000000" w:themeColor="text1"/>
                <w:kern w:val="24"/>
                <w:szCs w:val="23"/>
              </w:rPr>
              <w:t>tilbudet</w:t>
            </w:r>
            <w:r w:rsidRPr="001E7E74">
              <w:rPr>
                <w:rFonts w:eastAsiaTheme="majorEastAsia"/>
                <w:color w:val="000000" w:themeColor="text1"/>
                <w:kern w:val="24"/>
                <w:szCs w:val="23"/>
                <w:lang w:val="nn-NO"/>
              </w:rPr>
              <w:t xml:space="preserve"> om leksehjelp nå kunne gis frå 1.-10. trinn.</w:t>
            </w:r>
          </w:p>
          <w:p w14:paraId="48FB9E5E" w14:textId="44FE060A" w:rsidR="00FB2D8F" w:rsidRPr="001E7E74" w:rsidRDefault="00630974" w:rsidP="00FB2D8F">
            <w:pPr>
              <w:rPr>
                <w:rFonts w:eastAsiaTheme="majorEastAsia"/>
                <w:color w:val="000000" w:themeColor="text1"/>
                <w:kern w:val="24"/>
                <w:szCs w:val="23"/>
                <w:lang w:val="nn-NO"/>
              </w:rPr>
            </w:pPr>
            <w:proofErr w:type="spellStart"/>
            <w:r w:rsidRPr="001E7E74">
              <w:rPr>
                <w:rFonts w:eastAsiaTheme="majorEastAsia"/>
                <w:color w:val="000000" w:themeColor="text1"/>
                <w:kern w:val="24"/>
                <w:szCs w:val="23"/>
                <w:lang w:val="nn-NO"/>
              </w:rPr>
              <w:t>Tilbudet</w:t>
            </w:r>
            <w:proofErr w:type="spellEnd"/>
            <w:r w:rsidRPr="001E7E74">
              <w:rPr>
                <w:rFonts w:eastAsiaTheme="majorEastAsia"/>
                <w:color w:val="000000" w:themeColor="text1"/>
                <w:kern w:val="24"/>
                <w:szCs w:val="23"/>
                <w:lang w:val="nn-NO"/>
              </w:rPr>
              <w:t xml:space="preserve"> skal</w:t>
            </w:r>
            <w:r w:rsidR="00FB2D8F" w:rsidRPr="001E7E74">
              <w:rPr>
                <w:rFonts w:eastAsiaTheme="majorEastAsia"/>
                <w:color w:val="000000" w:themeColor="text1"/>
                <w:kern w:val="24"/>
                <w:szCs w:val="23"/>
                <w:lang w:val="nn-NO"/>
              </w:rPr>
              <w:t xml:space="preserve"> fremdeles være på 8 timer.</w:t>
            </w:r>
          </w:p>
          <w:p w14:paraId="28FEF1D5" w14:textId="77777777" w:rsidR="00FB2D8F" w:rsidRPr="001E7E74" w:rsidRDefault="00FB2D8F" w:rsidP="00FB2D8F">
            <w:pPr>
              <w:spacing w:before="154" w:line="240" w:lineRule="auto"/>
              <w:rPr>
                <w:spacing w:val="0"/>
                <w:szCs w:val="23"/>
              </w:rPr>
            </w:pPr>
            <w:r w:rsidRPr="001E7E74">
              <w:rPr>
                <w:rFonts w:eastAsiaTheme="minorEastAsia"/>
                <w:color w:val="000000" w:themeColor="text1"/>
                <w:spacing w:val="0"/>
                <w:kern w:val="24"/>
                <w:szCs w:val="23"/>
                <w:lang w:val="nn-NO"/>
              </w:rPr>
              <w:t>§ 1A-1 Leksehjelp i grunnskolen</w:t>
            </w:r>
          </w:p>
          <w:p w14:paraId="7C74B6E0" w14:textId="77777777" w:rsidR="00FB2D8F" w:rsidRPr="001E7E74" w:rsidRDefault="00FB2D8F" w:rsidP="00FB2D8F">
            <w:pPr>
              <w:spacing w:before="154" w:line="240" w:lineRule="auto"/>
              <w:rPr>
                <w:rFonts w:eastAsiaTheme="minorEastAsia"/>
                <w:color w:val="000000" w:themeColor="text1"/>
                <w:spacing w:val="0"/>
                <w:kern w:val="24"/>
                <w:szCs w:val="23"/>
                <w:lang w:val="nn-NO"/>
              </w:rPr>
            </w:pPr>
            <w:r w:rsidRPr="001E7E74">
              <w:rPr>
                <w:rFonts w:eastAsiaTheme="minorEastAsia"/>
                <w:color w:val="000000" w:themeColor="text1"/>
                <w:spacing w:val="0"/>
                <w:kern w:val="24"/>
                <w:szCs w:val="23"/>
                <w:lang w:val="nn-NO"/>
              </w:rPr>
              <w:t xml:space="preserve">«Kommunen skal tilby leksehjelp med til saman åtte timar kvar veke til elevar </w:t>
            </w:r>
            <w:r w:rsidRPr="001E7E74">
              <w:rPr>
                <w:rFonts w:eastAsiaTheme="minorEastAsia"/>
                <w:i/>
                <w:iCs/>
                <w:color w:val="000000" w:themeColor="text1"/>
                <w:spacing w:val="0"/>
                <w:kern w:val="24"/>
                <w:szCs w:val="23"/>
                <w:lang w:val="nn-NO"/>
              </w:rPr>
              <w:t>i grunnskolen</w:t>
            </w:r>
            <w:r w:rsidRPr="001E7E74">
              <w:rPr>
                <w:rFonts w:eastAsiaTheme="minorEastAsia"/>
                <w:color w:val="000000" w:themeColor="text1"/>
                <w:spacing w:val="0"/>
                <w:kern w:val="24"/>
                <w:szCs w:val="23"/>
                <w:lang w:val="nn-NO"/>
              </w:rPr>
              <w:t xml:space="preserve">. </w:t>
            </w:r>
          </w:p>
          <w:p w14:paraId="57904A59" w14:textId="2498A8FC" w:rsidR="00FB2D8F" w:rsidRPr="001E7E74" w:rsidRDefault="00FB2D8F" w:rsidP="00FB2D8F">
            <w:pPr>
              <w:spacing w:before="154" w:line="240" w:lineRule="auto"/>
              <w:rPr>
                <w:rFonts w:eastAsiaTheme="minorEastAsia"/>
                <w:color w:val="000000" w:themeColor="text1"/>
                <w:spacing w:val="0"/>
                <w:kern w:val="24"/>
                <w:szCs w:val="23"/>
                <w:lang w:val="nn-NO"/>
              </w:rPr>
            </w:pPr>
            <w:r w:rsidRPr="001E7E74">
              <w:rPr>
                <w:rFonts w:eastAsiaTheme="minorEastAsia"/>
                <w:color w:val="000000" w:themeColor="text1"/>
                <w:spacing w:val="0"/>
                <w:kern w:val="24"/>
                <w:szCs w:val="23"/>
                <w:lang w:val="nn-NO"/>
              </w:rPr>
              <w:t xml:space="preserve">Dei åtte timane </w:t>
            </w:r>
            <w:r w:rsidRPr="001E7E74">
              <w:rPr>
                <w:rFonts w:eastAsiaTheme="minorEastAsia"/>
                <w:i/>
                <w:iCs/>
                <w:color w:val="000000" w:themeColor="text1"/>
                <w:spacing w:val="0"/>
                <w:kern w:val="24"/>
                <w:szCs w:val="23"/>
                <w:lang w:val="nn-NO"/>
              </w:rPr>
              <w:t xml:space="preserve">fordelast fritt på årstrinna </w:t>
            </w:r>
            <w:r w:rsidRPr="001E7E74">
              <w:rPr>
                <w:rFonts w:eastAsiaTheme="minorEastAsia"/>
                <w:color w:val="000000" w:themeColor="text1"/>
                <w:spacing w:val="0"/>
                <w:kern w:val="24"/>
                <w:szCs w:val="23"/>
                <w:lang w:val="nn-NO"/>
              </w:rPr>
              <w:t>slik kommunen avgjer.»</w:t>
            </w:r>
          </w:p>
          <w:p w14:paraId="55812D98" w14:textId="3E2FF85D" w:rsidR="00FB2D8F" w:rsidRPr="001E7E74" w:rsidRDefault="00FB2D8F" w:rsidP="00FB2D8F">
            <w:pPr>
              <w:spacing w:before="154" w:line="240" w:lineRule="auto"/>
              <w:rPr>
                <w:rFonts w:eastAsiaTheme="minorEastAsia"/>
                <w:color w:val="000000" w:themeColor="text1"/>
                <w:spacing w:val="0"/>
                <w:kern w:val="24"/>
                <w:szCs w:val="23"/>
                <w:lang w:val="nn-NO"/>
              </w:rPr>
            </w:pPr>
            <w:r w:rsidRPr="001E7E74">
              <w:rPr>
                <w:rFonts w:eastAsiaTheme="minorEastAsia"/>
                <w:color w:val="000000" w:themeColor="text1"/>
                <w:spacing w:val="0"/>
                <w:kern w:val="24"/>
                <w:szCs w:val="23"/>
                <w:u w:val="single"/>
                <w:lang w:val="nn-NO"/>
              </w:rPr>
              <w:t>Endringar i Stavanger</w:t>
            </w:r>
            <w:r w:rsidRPr="001E7E74">
              <w:rPr>
                <w:rFonts w:eastAsiaTheme="minorEastAsia"/>
                <w:color w:val="000000" w:themeColor="text1"/>
                <w:spacing w:val="0"/>
                <w:kern w:val="24"/>
                <w:szCs w:val="23"/>
                <w:lang w:val="nn-NO"/>
              </w:rPr>
              <w:t xml:space="preserve">: </w:t>
            </w:r>
          </w:p>
          <w:p w14:paraId="57BF0452" w14:textId="77777777" w:rsidR="00FB2D8F" w:rsidRPr="001E7E74" w:rsidRDefault="00FB2D8F" w:rsidP="00FB2D8F">
            <w:pPr>
              <w:spacing w:before="154" w:line="240" w:lineRule="auto"/>
              <w:rPr>
                <w:rFonts w:eastAsiaTheme="minorEastAsia"/>
                <w:color w:val="000000" w:themeColor="text1"/>
                <w:spacing w:val="0"/>
                <w:kern w:val="24"/>
                <w:szCs w:val="23"/>
                <w:lang w:val="nn-NO"/>
              </w:rPr>
            </w:pPr>
            <w:r w:rsidRPr="001E7E74">
              <w:rPr>
                <w:rFonts w:eastAsiaTheme="minorEastAsia"/>
                <w:color w:val="000000" w:themeColor="text1"/>
                <w:spacing w:val="0"/>
                <w:kern w:val="24"/>
                <w:szCs w:val="23"/>
                <w:lang w:val="nn-NO"/>
              </w:rPr>
              <w:t>5,6 timer på barneskoler og 2,4 timer på ungdomsskoler.</w:t>
            </w:r>
          </w:p>
          <w:p w14:paraId="5157EFA3" w14:textId="3591109D" w:rsidR="00630974" w:rsidRPr="001E7E74" w:rsidRDefault="00FB2D8F" w:rsidP="00630974">
            <w:pPr>
              <w:spacing w:before="154" w:line="240" w:lineRule="auto"/>
              <w:rPr>
                <w:rFonts w:eastAsiaTheme="minorEastAsia"/>
                <w:color w:val="000000" w:themeColor="text1"/>
                <w:spacing w:val="0"/>
                <w:kern w:val="24"/>
                <w:szCs w:val="23"/>
                <w:lang w:val="nn-NO"/>
              </w:rPr>
            </w:pPr>
            <w:r w:rsidRPr="001E7E74">
              <w:rPr>
                <w:rFonts w:eastAsiaTheme="minorEastAsia"/>
                <w:color w:val="000000" w:themeColor="text1"/>
                <w:spacing w:val="0"/>
                <w:kern w:val="24"/>
                <w:szCs w:val="23"/>
                <w:lang w:val="nn-NO"/>
              </w:rPr>
              <w:t>Innbakt i elevresurs.</w:t>
            </w:r>
            <w:r w:rsidR="00630974" w:rsidRPr="001E7E74">
              <w:rPr>
                <w:rFonts w:eastAsiaTheme="minorEastAsia"/>
                <w:color w:val="000000" w:themeColor="text1"/>
                <w:spacing w:val="0"/>
                <w:kern w:val="24"/>
                <w:szCs w:val="23"/>
                <w:lang w:val="nn-NO"/>
              </w:rPr>
              <w:t xml:space="preserve"> Budsjettendring frå skolestart i år.</w:t>
            </w:r>
          </w:p>
          <w:p w14:paraId="574DBF7F" w14:textId="77777777" w:rsidR="00FB2D8F" w:rsidRPr="00B9017B" w:rsidRDefault="00FB2D8F" w:rsidP="00FB2D8F">
            <w:pPr>
              <w:rPr>
                <w:b/>
              </w:rPr>
            </w:pPr>
            <w:r>
              <w:rPr>
                <w:b/>
              </w:rPr>
              <w:t xml:space="preserve">Orientering om hvordan </w:t>
            </w:r>
            <w:r w:rsidRPr="00B9017B">
              <w:rPr>
                <w:b/>
              </w:rPr>
              <w:t>Lassa skole gjennomfører lek</w:t>
            </w:r>
            <w:r>
              <w:rPr>
                <w:b/>
              </w:rPr>
              <w:t xml:space="preserve">sehjelp </w:t>
            </w:r>
            <w:r w:rsidRPr="00B9017B">
              <w:rPr>
                <w:b/>
              </w:rPr>
              <w:t>for skoleåret 2015 - 2016</w:t>
            </w:r>
          </w:p>
          <w:p w14:paraId="5CB84713" w14:textId="77777777" w:rsidR="00FB2D8F" w:rsidRPr="001E7E74" w:rsidRDefault="00FB2D8F" w:rsidP="00FB2D8F">
            <w:pPr>
              <w:spacing w:line="240" w:lineRule="auto"/>
              <w:contextualSpacing/>
              <w:rPr>
                <w:color w:val="B31166"/>
                <w:spacing w:val="0"/>
                <w:szCs w:val="23"/>
              </w:rPr>
            </w:pPr>
            <w:r w:rsidRPr="001E7E74">
              <w:rPr>
                <w:rFonts w:eastAsiaTheme="minorEastAsia"/>
                <w:bCs/>
                <w:color w:val="404040" w:themeColor="text1" w:themeTint="BF"/>
                <w:spacing w:val="0"/>
                <w:kern w:val="24"/>
                <w:szCs w:val="23"/>
              </w:rPr>
              <w:t>Mandag 3. og 4.klasse        6.time</w:t>
            </w:r>
          </w:p>
          <w:p w14:paraId="248B78DF" w14:textId="77777777" w:rsidR="00FB2D8F" w:rsidRPr="001E7E74" w:rsidRDefault="00FB2D8F" w:rsidP="00FB2D8F">
            <w:pPr>
              <w:spacing w:line="240" w:lineRule="auto"/>
              <w:contextualSpacing/>
              <w:rPr>
                <w:color w:val="B31166"/>
                <w:spacing w:val="0"/>
                <w:szCs w:val="23"/>
              </w:rPr>
            </w:pPr>
            <w:r w:rsidRPr="001E7E74">
              <w:rPr>
                <w:rFonts w:eastAsiaTheme="minorEastAsia"/>
                <w:bCs/>
                <w:color w:val="404040" w:themeColor="text1" w:themeTint="BF"/>
                <w:spacing w:val="0"/>
                <w:kern w:val="24"/>
                <w:szCs w:val="23"/>
              </w:rPr>
              <w:t>Mandag 5. og 6.klasse        7.time</w:t>
            </w:r>
          </w:p>
          <w:p w14:paraId="15A8DC1B" w14:textId="77777777" w:rsidR="00FB2D8F" w:rsidRPr="001E7E74" w:rsidRDefault="00FB2D8F" w:rsidP="00FB2D8F">
            <w:pPr>
              <w:spacing w:line="240" w:lineRule="auto"/>
              <w:contextualSpacing/>
              <w:rPr>
                <w:color w:val="B31166"/>
                <w:spacing w:val="0"/>
                <w:szCs w:val="23"/>
              </w:rPr>
            </w:pPr>
            <w:r w:rsidRPr="001E7E74">
              <w:rPr>
                <w:rFonts w:eastAsiaTheme="minorEastAsia"/>
                <w:bCs/>
                <w:color w:val="404040" w:themeColor="text1" w:themeTint="BF"/>
                <w:spacing w:val="0"/>
                <w:kern w:val="24"/>
                <w:szCs w:val="23"/>
              </w:rPr>
              <w:t xml:space="preserve">Tirsdag 5. og 6.klasse          6.time </w:t>
            </w:r>
          </w:p>
          <w:p w14:paraId="0A10AA2A" w14:textId="77777777" w:rsidR="00FB2D8F" w:rsidRPr="00B9017B" w:rsidRDefault="00FB2D8F" w:rsidP="00FB2D8F">
            <w:pPr>
              <w:rPr>
                <w:sz w:val="24"/>
                <w:szCs w:val="24"/>
                <w:u w:val="single"/>
              </w:rPr>
            </w:pPr>
          </w:p>
          <w:p w14:paraId="6F71E631" w14:textId="038F9540" w:rsidR="00B25130" w:rsidRPr="00167C44" w:rsidRDefault="00630974" w:rsidP="00FB2D8F">
            <w:pPr>
              <w:rPr>
                <w:b/>
                <w:sz w:val="24"/>
                <w:szCs w:val="24"/>
              </w:rPr>
            </w:pPr>
            <w:r>
              <w:rPr>
                <w:b/>
                <w:sz w:val="24"/>
                <w:szCs w:val="24"/>
              </w:rPr>
              <w:t>Informasjonen tatt til etterretning. Ingen kommentarer.</w:t>
            </w:r>
          </w:p>
        </w:tc>
        <w:tc>
          <w:tcPr>
            <w:tcW w:w="3827" w:type="dxa"/>
            <w:tcBorders>
              <w:right w:val="nil"/>
            </w:tcBorders>
          </w:tcPr>
          <w:p w14:paraId="7F98DD75" w14:textId="77777777" w:rsidR="0050340A" w:rsidRPr="00167C44" w:rsidRDefault="0050340A">
            <w:pPr>
              <w:rPr>
                <w:sz w:val="24"/>
                <w:szCs w:val="24"/>
              </w:rPr>
            </w:pPr>
          </w:p>
        </w:tc>
      </w:tr>
      <w:tr w:rsidR="0050340A" w:rsidRPr="00167C44" w14:paraId="0015C000" w14:textId="77777777" w:rsidTr="001B4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auto"/>
              <w:left w:val="nil"/>
              <w:bottom w:val="single" w:sz="4" w:space="0" w:color="auto"/>
            </w:tcBorders>
          </w:tcPr>
          <w:p w14:paraId="31635B2E" w14:textId="36767C0F" w:rsidR="0050340A" w:rsidRPr="00167C44" w:rsidRDefault="00630974">
            <w:pPr>
              <w:rPr>
                <w:sz w:val="24"/>
                <w:szCs w:val="24"/>
              </w:rPr>
            </w:pPr>
            <w:r>
              <w:rPr>
                <w:sz w:val="24"/>
                <w:szCs w:val="24"/>
              </w:rPr>
              <w:t>15</w:t>
            </w:r>
            <w:r w:rsidR="0050340A" w:rsidRPr="00167C44">
              <w:rPr>
                <w:sz w:val="24"/>
                <w:szCs w:val="24"/>
              </w:rPr>
              <w:t>/15</w:t>
            </w:r>
          </w:p>
        </w:tc>
        <w:tc>
          <w:tcPr>
            <w:tcW w:w="10632" w:type="dxa"/>
            <w:gridSpan w:val="5"/>
            <w:tcBorders>
              <w:right w:val="nil"/>
            </w:tcBorders>
            <w:tcMar>
              <w:left w:w="68" w:type="dxa"/>
            </w:tcMar>
          </w:tcPr>
          <w:p w14:paraId="7A821ACC" w14:textId="77777777" w:rsidR="004068A5" w:rsidRDefault="00630974" w:rsidP="004068A5">
            <w:pPr>
              <w:pStyle w:val="Sluttnotetekst"/>
              <w:spacing w:line="240" w:lineRule="auto"/>
              <w:rPr>
                <w:sz w:val="24"/>
                <w:szCs w:val="24"/>
              </w:rPr>
            </w:pPr>
            <w:r>
              <w:rPr>
                <w:sz w:val="24"/>
                <w:szCs w:val="24"/>
              </w:rPr>
              <w:t>Eventuelt</w:t>
            </w:r>
          </w:p>
          <w:p w14:paraId="4BADBFB0" w14:textId="113F8D70" w:rsidR="00630974" w:rsidRPr="00B0226B" w:rsidRDefault="00630974" w:rsidP="004068A5">
            <w:pPr>
              <w:pStyle w:val="Sluttnotetekst"/>
              <w:spacing w:line="240" w:lineRule="auto"/>
              <w:rPr>
                <w:sz w:val="24"/>
                <w:szCs w:val="24"/>
              </w:rPr>
            </w:pPr>
            <w:r>
              <w:rPr>
                <w:sz w:val="24"/>
                <w:szCs w:val="24"/>
              </w:rPr>
              <w:t>Ingen saker</w:t>
            </w:r>
          </w:p>
        </w:tc>
        <w:tc>
          <w:tcPr>
            <w:tcW w:w="3827" w:type="dxa"/>
            <w:tcBorders>
              <w:right w:val="nil"/>
            </w:tcBorders>
          </w:tcPr>
          <w:p w14:paraId="639FAF52" w14:textId="77777777" w:rsidR="0050340A" w:rsidRPr="00167C44" w:rsidRDefault="0050340A">
            <w:pPr>
              <w:rPr>
                <w:sz w:val="24"/>
                <w:szCs w:val="24"/>
              </w:rPr>
            </w:pPr>
          </w:p>
        </w:tc>
      </w:tr>
    </w:tbl>
    <w:p w14:paraId="4B7436CA" w14:textId="77777777" w:rsidR="00630974" w:rsidRDefault="00630974">
      <w:pPr>
        <w:rPr>
          <w:sz w:val="24"/>
          <w:szCs w:val="24"/>
        </w:rPr>
      </w:pPr>
    </w:p>
    <w:p w14:paraId="42DDF226" w14:textId="77777777" w:rsidR="00630974" w:rsidRDefault="00630974">
      <w:pPr>
        <w:rPr>
          <w:sz w:val="24"/>
          <w:szCs w:val="24"/>
        </w:rPr>
      </w:pPr>
    </w:p>
    <w:p w14:paraId="04299F3E" w14:textId="5F9AA9E2" w:rsidR="007B62D3" w:rsidRPr="00630974" w:rsidRDefault="007B62D3">
      <w:pPr>
        <w:rPr>
          <w:sz w:val="24"/>
          <w:szCs w:val="24"/>
        </w:rPr>
      </w:pPr>
      <w:r w:rsidRPr="00167C44">
        <w:rPr>
          <w:sz w:val="24"/>
          <w:szCs w:val="24"/>
        </w:rPr>
        <w:t>Referent: Kristin Haugen</w:t>
      </w:r>
      <w:r>
        <w:t xml:space="preserve"> Olsen</w:t>
      </w:r>
    </w:p>
    <w:sectPr w:rsidR="007B62D3" w:rsidRPr="00630974" w:rsidSect="001558AD">
      <w:headerReference w:type="default" r:id="rId17"/>
      <w:footerReference w:type="default" r:id="rId18"/>
      <w:headerReference w:type="first" r:id="rId19"/>
      <w:footerReference w:type="first" r:id="rId20"/>
      <w:type w:val="continuous"/>
      <w:pgSz w:w="11906" w:h="16838" w:code="9"/>
      <w:pgMar w:top="907" w:right="1247" w:bottom="1985" w:left="158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6C696" w14:textId="77777777" w:rsidR="00911B18" w:rsidRDefault="00911B18">
      <w:pPr>
        <w:spacing w:line="240" w:lineRule="auto"/>
      </w:pPr>
      <w:r>
        <w:separator/>
      </w:r>
    </w:p>
  </w:endnote>
  <w:endnote w:type="continuationSeparator" w:id="0">
    <w:p w14:paraId="5978C088" w14:textId="77777777" w:rsidR="00911B18" w:rsidRDefault="00911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31C1F" w14:textId="77777777" w:rsidR="00911B18" w:rsidRDefault="00911B18">
    <w:pPr>
      <w:pStyle w:val="Bunntekst"/>
      <w:spacing w:before="100" w:beforeAutospacing="1" w:after="100" w:afterAutospacing="1"/>
      <w:jc w:val="center"/>
      <w:rPr>
        <w:sz w:val="20"/>
      </w:rPr>
    </w:pPr>
    <w:r>
      <w:rPr>
        <w:sz w:val="20"/>
      </w:rPr>
      <w:fldChar w:fldCharType="begin"/>
    </w:r>
    <w:r>
      <w:rPr>
        <w:sz w:val="20"/>
      </w:rPr>
      <w:instrText xml:space="preserve"> PAGE </w:instrText>
    </w:r>
    <w:r>
      <w:rPr>
        <w:sz w:val="20"/>
      </w:rPr>
      <w:fldChar w:fldCharType="separate"/>
    </w:r>
    <w:r w:rsidR="00637898">
      <w:rPr>
        <w:noProof/>
        <w:sz w:val="20"/>
      </w:rPr>
      <w:t>23</w:t>
    </w:r>
    <w:r>
      <w:rPr>
        <w:sz w:val="20"/>
      </w:rPr>
      <w:fldChar w:fldCharType="end"/>
    </w:r>
    <w:r>
      <w:rPr>
        <w:sz w:val="20"/>
      </w:rPr>
      <w:t>/</w:t>
    </w:r>
    <w:r>
      <w:rPr>
        <w:sz w:val="20"/>
      </w:rPr>
      <w:fldChar w:fldCharType="begin"/>
    </w:r>
    <w:r>
      <w:rPr>
        <w:sz w:val="20"/>
      </w:rPr>
      <w:instrText xml:space="preserve"> NUMPAGES </w:instrText>
    </w:r>
    <w:r>
      <w:rPr>
        <w:sz w:val="20"/>
      </w:rPr>
      <w:fldChar w:fldCharType="separate"/>
    </w:r>
    <w:r w:rsidR="00637898">
      <w:rPr>
        <w:noProof/>
        <w:sz w:val="20"/>
      </w:rPr>
      <w:t>23</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3AB7" w14:textId="77777777" w:rsidR="00911B18" w:rsidRDefault="00911B18">
    <w:pPr>
      <w:pStyle w:val="Bunntekst"/>
      <w:tabs>
        <w:tab w:val="clear" w:pos="4320"/>
        <w:tab w:val="clear" w:pos="8640"/>
        <w:tab w:val="left" w:pos="7088"/>
        <w:tab w:val="right" w:pos="9072"/>
      </w:tabs>
      <w:ind w:left="6067"/>
      <w:rPr>
        <w:rFonts w:ascii="Arial" w:hAnsi="Arial" w:cs="Arial"/>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6C432" w14:textId="77777777" w:rsidR="00911B18" w:rsidRDefault="00911B18">
      <w:pPr>
        <w:spacing w:line="240" w:lineRule="auto"/>
      </w:pPr>
      <w:r>
        <w:separator/>
      </w:r>
    </w:p>
  </w:footnote>
  <w:footnote w:type="continuationSeparator" w:id="0">
    <w:p w14:paraId="3FAFF83F" w14:textId="77777777" w:rsidR="00911B18" w:rsidRDefault="00911B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C5BD6" w14:textId="77777777" w:rsidR="00911B18" w:rsidRDefault="00911B18">
    <w:pPr>
      <w:pStyle w:val="Topptekst"/>
      <w:spacing w:after="0"/>
    </w:pPr>
  </w:p>
  <w:p w14:paraId="4E3BD1F8" w14:textId="77777777" w:rsidR="00911B18" w:rsidRDefault="00911B18">
    <w:pPr>
      <w:pStyle w:val="Topptekst"/>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5DB7F" w14:textId="77777777" w:rsidR="00911B18" w:rsidRDefault="00911B18">
    <w:pPr>
      <w:pStyle w:val="Topptekst"/>
      <w:spacing w:after="0"/>
      <w:rPr>
        <w:caps/>
      </w:rPr>
    </w:pPr>
    <w:r>
      <w:rPr>
        <w:caps/>
      </w:rPr>
      <w:t xml:space="preserve"> </w:t>
    </w:r>
  </w:p>
  <w:p w14:paraId="34B27566" w14:textId="77777777" w:rsidR="00911B18" w:rsidRDefault="00911B18">
    <w:pPr>
      <w:pStyle w:val="Topptekst"/>
      <w:spacing w:after="0"/>
      <w:rPr>
        <w:rFonts w:ascii="Arial" w:hAnsi="Arial" w:cs="Arial"/>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E30CE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FF645A20"/>
    <w:lvl w:ilvl="0">
      <w:start w:val="1"/>
      <w:numFmt w:val="bullet"/>
      <w:lvlText w:val=""/>
      <w:lvlJc w:val="left"/>
      <w:pPr>
        <w:tabs>
          <w:tab w:val="num" w:pos="926"/>
        </w:tabs>
        <w:ind w:left="926" w:hanging="360"/>
      </w:pPr>
      <w:rPr>
        <w:rFonts w:ascii="Symbol" w:hAnsi="Symbol" w:hint="default"/>
      </w:rPr>
    </w:lvl>
  </w:abstractNum>
  <w:abstractNum w:abstractNumId="2">
    <w:nsid w:val="00795F75"/>
    <w:multiLevelType w:val="hybridMultilevel"/>
    <w:tmpl w:val="B28053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4D16CE5"/>
    <w:multiLevelType w:val="multilevel"/>
    <w:tmpl w:val="C6F06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A50B5B"/>
    <w:multiLevelType w:val="hybridMultilevel"/>
    <w:tmpl w:val="C376406C"/>
    <w:lvl w:ilvl="0" w:tplc="F8CEACB8">
      <w:start w:val="6"/>
      <w:numFmt w:val="bullet"/>
      <w:lvlText w:val="-"/>
      <w:lvlJc w:val="left"/>
      <w:pPr>
        <w:ind w:left="720" w:hanging="360"/>
      </w:pPr>
      <w:rPr>
        <w:rFonts w:ascii="Verdana" w:eastAsia="Calibri" w:hAnsi="Verdana" w:cs="Times New Roman" w:hint="default"/>
        <w:sz w:val="18"/>
      </w:rPr>
    </w:lvl>
    <w:lvl w:ilvl="1" w:tplc="A6129A46" w:tentative="1">
      <w:start w:val="1"/>
      <w:numFmt w:val="lowerLetter"/>
      <w:lvlText w:val="%2."/>
      <w:lvlJc w:val="left"/>
      <w:pPr>
        <w:ind w:left="1440" w:hanging="360"/>
      </w:pPr>
      <w:rPr>
        <w:rFonts w:cs="Times New Roman"/>
      </w:rPr>
    </w:lvl>
    <w:lvl w:ilvl="2" w:tplc="1C44C864" w:tentative="1">
      <w:start w:val="1"/>
      <w:numFmt w:val="lowerRoman"/>
      <w:lvlText w:val="%3."/>
      <w:lvlJc w:val="right"/>
      <w:pPr>
        <w:ind w:left="2160" w:hanging="180"/>
      </w:pPr>
      <w:rPr>
        <w:rFonts w:cs="Times New Roman"/>
      </w:rPr>
    </w:lvl>
    <w:lvl w:ilvl="3" w:tplc="38D4A0C8" w:tentative="1">
      <w:start w:val="1"/>
      <w:numFmt w:val="decimal"/>
      <w:lvlText w:val="%4."/>
      <w:lvlJc w:val="left"/>
      <w:pPr>
        <w:ind w:left="2880" w:hanging="360"/>
      </w:pPr>
      <w:rPr>
        <w:rFonts w:cs="Times New Roman"/>
      </w:rPr>
    </w:lvl>
    <w:lvl w:ilvl="4" w:tplc="94E6AE4C" w:tentative="1">
      <w:start w:val="1"/>
      <w:numFmt w:val="lowerLetter"/>
      <w:lvlText w:val="%5."/>
      <w:lvlJc w:val="left"/>
      <w:pPr>
        <w:ind w:left="3600" w:hanging="360"/>
      </w:pPr>
      <w:rPr>
        <w:rFonts w:cs="Times New Roman"/>
      </w:rPr>
    </w:lvl>
    <w:lvl w:ilvl="5" w:tplc="3094179E" w:tentative="1">
      <w:start w:val="1"/>
      <w:numFmt w:val="lowerRoman"/>
      <w:lvlText w:val="%6."/>
      <w:lvlJc w:val="right"/>
      <w:pPr>
        <w:ind w:left="4320" w:hanging="180"/>
      </w:pPr>
      <w:rPr>
        <w:rFonts w:cs="Times New Roman"/>
      </w:rPr>
    </w:lvl>
    <w:lvl w:ilvl="6" w:tplc="4F98EB88" w:tentative="1">
      <w:start w:val="1"/>
      <w:numFmt w:val="decimal"/>
      <w:lvlText w:val="%7."/>
      <w:lvlJc w:val="left"/>
      <w:pPr>
        <w:ind w:left="5040" w:hanging="360"/>
      </w:pPr>
      <w:rPr>
        <w:rFonts w:cs="Times New Roman"/>
      </w:rPr>
    </w:lvl>
    <w:lvl w:ilvl="7" w:tplc="5A783D80" w:tentative="1">
      <w:start w:val="1"/>
      <w:numFmt w:val="lowerLetter"/>
      <w:lvlText w:val="%8."/>
      <w:lvlJc w:val="left"/>
      <w:pPr>
        <w:ind w:left="5760" w:hanging="360"/>
      </w:pPr>
      <w:rPr>
        <w:rFonts w:cs="Times New Roman"/>
      </w:rPr>
    </w:lvl>
    <w:lvl w:ilvl="8" w:tplc="C5D27B60" w:tentative="1">
      <w:start w:val="1"/>
      <w:numFmt w:val="lowerRoman"/>
      <w:lvlText w:val="%9."/>
      <w:lvlJc w:val="right"/>
      <w:pPr>
        <w:ind w:left="6480" w:hanging="180"/>
      </w:pPr>
      <w:rPr>
        <w:rFonts w:cs="Times New Roman"/>
      </w:rPr>
    </w:lvl>
  </w:abstractNum>
  <w:abstractNum w:abstractNumId="5">
    <w:nsid w:val="10A654A3"/>
    <w:multiLevelType w:val="hybridMultilevel"/>
    <w:tmpl w:val="4AD0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727991"/>
    <w:multiLevelType w:val="hybridMultilevel"/>
    <w:tmpl w:val="FAE6E1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3431F17"/>
    <w:multiLevelType w:val="hybridMultilevel"/>
    <w:tmpl w:val="4252B8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46C37E1"/>
    <w:multiLevelType w:val="hybridMultilevel"/>
    <w:tmpl w:val="D72099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67B3065"/>
    <w:multiLevelType w:val="hybridMultilevel"/>
    <w:tmpl w:val="2AD2193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nsid w:val="17F966A2"/>
    <w:multiLevelType w:val="hybridMultilevel"/>
    <w:tmpl w:val="CD4C795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nsid w:val="1AF83F50"/>
    <w:multiLevelType w:val="hybridMultilevel"/>
    <w:tmpl w:val="682CEB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1CF06C4E"/>
    <w:multiLevelType w:val="hybridMultilevel"/>
    <w:tmpl w:val="919801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C266C68"/>
    <w:multiLevelType w:val="hybridMultilevel"/>
    <w:tmpl w:val="841CCF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4072CD4"/>
    <w:multiLevelType w:val="hybridMultilevel"/>
    <w:tmpl w:val="CF7EB186"/>
    <w:lvl w:ilvl="0" w:tplc="F6663D94">
      <w:start w:val="1"/>
      <w:numFmt w:val="decimal"/>
      <w:lvlText w:val="%1."/>
      <w:lvlJc w:val="left"/>
      <w:pPr>
        <w:ind w:left="360" w:hanging="360"/>
      </w:pPr>
      <w:rPr>
        <w:sz w:val="24"/>
        <w:szCs w:val="24"/>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nsid w:val="36B02CD7"/>
    <w:multiLevelType w:val="hybridMultilevel"/>
    <w:tmpl w:val="F6AA6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39EA14DC"/>
    <w:multiLevelType w:val="hybridMultilevel"/>
    <w:tmpl w:val="E2E630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3B3520F3"/>
    <w:multiLevelType w:val="hybridMultilevel"/>
    <w:tmpl w:val="B916F6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D58085D"/>
    <w:multiLevelType w:val="hybridMultilevel"/>
    <w:tmpl w:val="249258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3F043B5A"/>
    <w:multiLevelType w:val="hybridMultilevel"/>
    <w:tmpl w:val="87B6DE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403E5B42"/>
    <w:multiLevelType w:val="hybridMultilevel"/>
    <w:tmpl w:val="6CEAE8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1105077"/>
    <w:multiLevelType w:val="hybridMultilevel"/>
    <w:tmpl w:val="6F883CD6"/>
    <w:lvl w:ilvl="0" w:tplc="948EA8F6">
      <w:start w:val="6"/>
      <w:numFmt w:val="bullet"/>
      <w:lvlText w:val="-"/>
      <w:lvlJc w:val="left"/>
      <w:pPr>
        <w:ind w:left="720" w:hanging="360"/>
      </w:pPr>
      <w:rPr>
        <w:rFonts w:ascii="Verdana" w:eastAsia="Calibri" w:hAnsi="Verdana" w:cs="Times New Roman" w:hint="default"/>
        <w:sz w:val="18"/>
      </w:rPr>
    </w:lvl>
    <w:lvl w:ilvl="1" w:tplc="520C1592" w:tentative="1">
      <w:start w:val="1"/>
      <w:numFmt w:val="bullet"/>
      <w:lvlText w:val="o"/>
      <w:lvlJc w:val="left"/>
      <w:pPr>
        <w:ind w:left="1440" w:hanging="360"/>
      </w:pPr>
      <w:rPr>
        <w:rFonts w:ascii="Courier New" w:hAnsi="Courier New" w:cs="Courier New" w:hint="default"/>
      </w:rPr>
    </w:lvl>
    <w:lvl w:ilvl="2" w:tplc="CE60E1EC" w:tentative="1">
      <w:start w:val="1"/>
      <w:numFmt w:val="bullet"/>
      <w:lvlText w:val=""/>
      <w:lvlJc w:val="left"/>
      <w:pPr>
        <w:ind w:left="2160" w:hanging="360"/>
      </w:pPr>
      <w:rPr>
        <w:rFonts w:ascii="Wingdings" w:hAnsi="Wingdings" w:hint="default"/>
      </w:rPr>
    </w:lvl>
    <w:lvl w:ilvl="3" w:tplc="D4BCB8FC" w:tentative="1">
      <w:start w:val="1"/>
      <w:numFmt w:val="bullet"/>
      <w:lvlText w:val=""/>
      <w:lvlJc w:val="left"/>
      <w:pPr>
        <w:ind w:left="2880" w:hanging="360"/>
      </w:pPr>
      <w:rPr>
        <w:rFonts w:ascii="Symbol" w:hAnsi="Symbol" w:hint="default"/>
      </w:rPr>
    </w:lvl>
    <w:lvl w:ilvl="4" w:tplc="3D2299DA" w:tentative="1">
      <w:start w:val="1"/>
      <w:numFmt w:val="bullet"/>
      <w:lvlText w:val="o"/>
      <w:lvlJc w:val="left"/>
      <w:pPr>
        <w:ind w:left="3600" w:hanging="360"/>
      </w:pPr>
      <w:rPr>
        <w:rFonts w:ascii="Courier New" w:hAnsi="Courier New" w:cs="Courier New" w:hint="default"/>
      </w:rPr>
    </w:lvl>
    <w:lvl w:ilvl="5" w:tplc="C0BEB2B0" w:tentative="1">
      <w:start w:val="1"/>
      <w:numFmt w:val="bullet"/>
      <w:lvlText w:val=""/>
      <w:lvlJc w:val="left"/>
      <w:pPr>
        <w:ind w:left="4320" w:hanging="360"/>
      </w:pPr>
      <w:rPr>
        <w:rFonts w:ascii="Wingdings" w:hAnsi="Wingdings" w:hint="default"/>
      </w:rPr>
    </w:lvl>
    <w:lvl w:ilvl="6" w:tplc="9CC010EE" w:tentative="1">
      <w:start w:val="1"/>
      <w:numFmt w:val="bullet"/>
      <w:lvlText w:val=""/>
      <w:lvlJc w:val="left"/>
      <w:pPr>
        <w:ind w:left="5040" w:hanging="360"/>
      </w:pPr>
      <w:rPr>
        <w:rFonts w:ascii="Symbol" w:hAnsi="Symbol" w:hint="default"/>
      </w:rPr>
    </w:lvl>
    <w:lvl w:ilvl="7" w:tplc="E924C2D2" w:tentative="1">
      <w:start w:val="1"/>
      <w:numFmt w:val="bullet"/>
      <w:lvlText w:val="o"/>
      <w:lvlJc w:val="left"/>
      <w:pPr>
        <w:ind w:left="5760" w:hanging="360"/>
      </w:pPr>
      <w:rPr>
        <w:rFonts w:ascii="Courier New" w:hAnsi="Courier New" w:cs="Courier New" w:hint="default"/>
      </w:rPr>
    </w:lvl>
    <w:lvl w:ilvl="8" w:tplc="A644231C" w:tentative="1">
      <w:start w:val="1"/>
      <w:numFmt w:val="bullet"/>
      <w:lvlText w:val=""/>
      <w:lvlJc w:val="left"/>
      <w:pPr>
        <w:ind w:left="6480" w:hanging="360"/>
      </w:pPr>
      <w:rPr>
        <w:rFonts w:ascii="Wingdings" w:hAnsi="Wingdings" w:hint="default"/>
      </w:rPr>
    </w:lvl>
  </w:abstractNum>
  <w:abstractNum w:abstractNumId="22">
    <w:nsid w:val="41650526"/>
    <w:multiLevelType w:val="hybridMultilevel"/>
    <w:tmpl w:val="70328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4441460B"/>
    <w:multiLevelType w:val="hybridMultilevel"/>
    <w:tmpl w:val="9BFA74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44E1646"/>
    <w:multiLevelType w:val="hybridMultilevel"/>
    <w:tmpl w:val="4F6C42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475B2C11"/>
    <w:multiLevelType w:val="multilevel"/>
    <w:tmpl w:val="8234A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566F49"/>
    <w:multiLevelType w:val="hybridMultilevel"/>
    <w:tmpl w:val="7D2C7A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4E554AC0"/>
    <w:multiLevelType w:val="hybridMultilevel"/>
    <w:tmpl w:val="57E0A3D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nsid w:val="500D3C6E"/>
    <w:multiLevelType w:val="hybridMultilevel"/>
    <w:tmpl w:val="72E6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171C8F"/>
    <w:multiLevelType w:val="hybridMultilevel"/>
    <w:tmpl w:val="B942BE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51432FCC"/>
    <w:multiLevelType w:val="hybridMultilevel"/>
    <w:tmpl w:val="CA4654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52FF3AE9"/>
    <w:multiLevelType w:val="hybridMultilevel"/>
    <w:tmpl w:val="EA5A06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549C3E92"/>
    <w:multiLevelType w:val="hybridMultilevel"/>
    <w:tmpl w:val="1312EE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56833065"/>
    <w:multiLevelType w:val="hybridMultilevel"/>
    <w:tmpl w:val="ACF4B48C"/>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4">
    <w:nsid w:val="5DF308F0"/>
    <w:multiLevelType w:val="hybridMultilevel"/>
    <w:tmpl w:val="22A479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5E007644"/>
    <w:multiLevelType w:val="hybridMultilevel"/>
    <w:tmpl w:val="C4766C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5FA503DC"/>
    <w:multiLevelType w:val="hybridMultilevel"/>
    <w:tmpl w:val="9F8C2C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69AB2561"/>
    <w:multiLevelType w:val="hybridMultilevel"/>
    <w:tmpl w:val="20F47F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6E7A2087"/>
    <w:multiLevelType w:val="hybridMultilevel"/>
    <w:tmpl w:val="46407D0C"/>
    <w:lvl w:ilvl="0" w:tplc="D3DC47B0">
      <w:start w:val="1"/>
      <w:numFmt w:val="bullet"/>
      <w:lvlText w:val="•"/>
      <w:lvlJc w:val="left"/>
      <w:pPr>
        <w:tabs>
          <w:tab w:val="num" w:pos="927"/>
        </w:tabs>
        <w:ind w:left="927" w:hanging="360"/>
      </w:pPr>
      <w:rPr>
        <w:rFonts w:ascii="Arial" w:hAnsi="Arial" w:hint="default"/>
      </w:rPr>
    </w:lvl>
    <w:lvl w:ilvl="1" w:tplc="9F0611EE" w:tentative="1">
      <w:start w:val="1"/>
      <w:numFmt w:val="bullet"/>
      <w:lvlText w:val="•"/>
      <w:lvlJc w:val="left"/>
      <w:pPr>
        <w:tabs>
          <w:tab w:val="num" w:pos="1647"/>
        </w:tabs>
        <w:ind w:left="1647" w:hanging="360"/>
      </w:pPr>
      <w:rPr>
        <w:rFonts w:ascii="Arial" w:hAnsi="Arial" w:hint="default"/>
      </w:rPr>
    </w:lvl>
    <w:lvl w:ilvl="2" w:tplc="2E4A4608" w:tentative="1">
      <w:start w:val="1"/>
      <w:numFmt w:val="bullet"/>
      <w:lvlText w:val="•"/>
      <w:lvlJc w:val="left"/>
      <w:pPr>
        <w:tabs>
          <w:tab w:val="num" w:pos="2367"/>
        </w:tabs>
        <w:ind w:left="2367" w:hanging="360"/>
      </w:pPr>
      <w:rPr>
        <w:rFonts w:ascii="Arial" w:hAnsi="Arial" w:hint="default"/>
      </w:rPr>
    </w:lvl>
    <w:lvl w:ilvl="3" w:tplc="09A8C37E" w:tentative="1">
      <w:start w:val="1"/>
      <w:numFmt w:val="bullet"/>
      <w:lvlText w:val="•"/>
      <w:lvlJc w:val="left"/>
      <w:pPr>
        <w:tabs>
          <w:tab w:val="num" w:pos="3087"/>
        </w:tabs>
        <w:ind w:left="3087" w:hanging="360"/>
      </w:pPr>
      <w:rPr>
        <w:rFonts w:ascii="Arial" w:hAnsi="Arial" w:hint="default"/>
      </w:rPr>
    </w:lvl>
    <w:lvl w:ilvl="4" w:tplc="319807CC" w:tentative="1">
      <w:start w:val="1"/>
      <w:numFmt w:val="bullet"/>
      <w:lvlText w:val="•"/>
      <w:lvlJc w:val="left"/>
      <w:pPr>
        <w:tabs>
          <w:tab w:val="num" w:pos="3807"/>
        </w:tabs>
        <w:ind w:left="3807" w:hanging="360"/>
      </w:pPr>
      <w:rPr>
        <w:rFonts w:ascii="Arial" w:hAnsi="Arial" w:hint="default"/>
      </w:rPr>
    </w:lvl>
    <w:lvl w:ilvl="5" w:tplc="7806F1D8" w:tentative="1">
      <w:start w:val="1"/>
      <w:numFmt w:val="bullet"/>
      <w:lvlText w:val="•"/>
      <w:lvlJc w:val="left"/>
      <w:pPr>
        <w:tabs>
          <w:tab w:val="num" w:pos="4527"/>
        </w:tabs>
        <w:ind w:left="4527" w:hanging="360"/>
      </w:pPr>
      <w:rPr>
        <w:rFonts w:ascii="Arial" w:hAnsi="Arial" w:hint="default"/>
      </w:rPr>
    </w:lvl>
    <w:lvl w:ilvl="6" w:tplc="88360904" w:tentative="1">
      <w:start w:val="1"/>
      <w:numFmt w:val="bullet"/>
      <w:lvlText w:val="•"/>
      <w:lvlJc w:val="left"/>
      <w:pPr>
        <w:tabs>
          <w:tab w:val="num" w:pos="5247"/>
        </w:tabs>
        <w:ind w:left="5247" w:hanging="360"/>
      </w:pPr>
      <w:rPr>
        <w:rFonts w:ascii="Arial" w:hAnsi="Arial" w:hint="default"/>
      </w:rPr>
    </w:lvl>
    <w:lvl w:ilvl="7" w:tplc="3064D62C" w:tentative="1">
      <w:start w:val="1"/>
      <w:numFmt w:val="bullet"/>
      <w:lvlText w:val="•"/>
      <w:lvlJc w:val="left"/>
      <w:pPr>
        <w:tabs>
          <w:tab w:val="num" w:pos="5967"/>
        </w:tabs>
        <w:ind w:left="5967" w:hanging="360"/>
      </w:pPr>
      <w:rPr>
        <w:rFonts w:ascii="Arial" w:hAnsi="Arial" w:hint="default"/>
      </w:rPr>
    </w:lvl>
    <w:lvl w:ilvl="8" w:tplc="0706D3CC" w:tentative="1">
      <w:start w:val="1"/>
      <w:numFmt w:val="bullet"/>
      <w:lvlText w:val="•"/>
      <w:lvlJc w:val="left"/>
      <w:pPr>
        <w:tabs>
          <w:tab w:val="num" w:pos="6687"/>
        </w:tabs>
        <w:ind w:left="6687" w:hanging="360"/>
      </w:pPr>
      <w:rPr>
        <w:rFonts w:ascii="Arial" w:hAnsi="Arial" w:hint="default"/>
      </w:rPr>
    </w:lvl>
  </w:abstractNum>
  <w:abstractNum w:abstractNumId="39">
    <w:nsid w:val="70EA1AEE"/>
    <w:multiLevelType w:val="hybridMultilevel"/>
    <w:tmpl w:val="26B8A8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711209D0"/>
    <w:multiLevelType w:val="hybridMultilevel"/>
    <w:tmpl w:val="287E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F33575"/>
    <w:multiLevelType w:val="hybridMultilevel"/>
    <w:tmpl w:val="1C1E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7517DC"/>
    <w:multiLevelType w:val="singleLevel"/>
    <w:tmpl w:val="0409000B"/>
    <w:lvl w:ilvl="0">
      <w:numFmt w:val="bullet"/>
      <w:lvlText w:val=""/>
      <w:lvlJc w:val="left"/>
      <w:pPr>
        <w:tabs>
          <w:tab w:val="num" w:pos="360"/>
        </w:tabs>
        <w:ind w:left="360" w:hanging="360"/>
      </w:pPr>
      <w:rPr>
        <w:rFonts w:ascii="Wingdings" w:hAnsi="Wingdings" w:hint="default"/>
      </w:rPr>
    </w:lvl>
  </w:abstractNum>
  <w:num w:numId="1">
    <w:abstractNumId w:val="1"/>
  </w:num>
  <w:num w:numId="2">
    <w:abstractNumId w:val="42"/>
  </w:num>
  <w:num w:numId="3">
    <w:abstractNumId w:val="16"/>
  </w:num>
  <w:num w:numId="4">
    <w:abstractNumId w:val="36"/>
  </w:num>
  <w:num w:numId="5">
    <w:abstractNumId w:val="23"/>
  </w:num>
  <w:num w:numId="6">
    <w:abstractNumId w:val="39"/>
  </w:num>
  <w:num w:numId="7">
    <w:abstractNumId w:val="10"/>
  </w:num>
  <w:num w:numId="8">
    <w:abstractNumId w:val="20"/>
  </w:num>
  <w:num w:numId="9">
    <w:abstractNumId w:val="2"/>
  </w:num>
  <w:num w:numId="10">
    <w:abstractNumId w:val="12"/>
  </w:num>
  <w:num w:numId="11">
    <w:abstractNumId w:val="32"/>
  </w:num>
  <w:num w:numId="12">
    <w:abstractNumId w:val="19"/>
  </w:num>
  <w:num w:numId="13">
    <w:abstractNumId w:val="35"/>
  </w:num>
  <w:num w:numId="14">
    <w:abstractNumId w:val="8"/>
  </w:num>
  <w:num w:numId="15">
    <w:abstractNumId w:val="34"/>
  </w:num>
  <w:num w:numId="16">
    <w:abstractNumId w:val="27"/>
  </w:num>
  <w:num w:numId="17">
    <w:abstractNumId w:val="0"/>
  </w:num>
  <w:num w:numId="18">
    <w:abstractNumId w:val="13"/>
  </w:num>
  <w:num w:numId="19">
    <w:abstractNumId w:val="40"/>
  </w:num>
  <w:num w:numId="20">
    <w:abstractNumId w:val="41"/>
  </w:num>
  <w:num w:numId="21">
    <w:abstractNumId w:val="29"/>
  </w:num>
  <w:num w:numId="22">
    <w:abstractNumId w:val="15"/>
  </w:num>
  <w:num w:numId="23">
    <w:abstractNumId w:val="30"/>
  </w:num>
  <w:num w:numId="24">
    <w:abstractNumId w:val="5"/>
  </w:num>
  <w:num w:numId="25">
    <w:abstractNumId w:val="28"/>
  </w:num>
  <w:num w:numId="26">
    <w:abstractNumId w:val="22"/>
  </w:num>
  <w:num w:numId="27">
    <w:abstractNumId w:val="14"/>
  </w:num>
  <w:num w:numId="28">
    <w:abstractNumId w:val="9"/>
  </w:num>
  <w:num w:numId="29">
    <w:abstractNumId w:val="31"/>
  </w:num>
  <w:num w:numId="30">
    <w:abstractNumId w:val="24"/>
  </w:num>
  <w:num w:numId="31">
    <w:abstractNumId w:val="37"/>
  </w:num>
  <w:num w:numId="32">
    <w:abstractNumId w:val="18"/>
  </w:num>
  <w:num w:numId="33">
    <w:abstractNumId w:val="21"/>
  </w:num>
  <w:num w:numId="34">
    <w:abstractNumId w:val="4"/>
  </w:num>
  <w:num w:numId="35">
    <w:abstractNumId w:val="17"/>
  </w:num>
  <w:num w:numId="36">
    <w:abstractNumId w:val="26"/>
  </w:num>
  <w:num w:numId="37">
    <w:abstractNumId w:val="33"/>
  </w:num>
  <w:num w:numId="38">
    <w:abstractNumId w:val="7"/>
  </w:num>
  <w:num w:numId="39">
    <w:abstractNumId w:val="11"/>
  </w:num>
  <w:num w:numId="40">
    <w:abstractNumId w:val="25"/>
  </w:num>
  <w:num w:numId="41">
    <w:abstractNumId w:val="3"/>
  </w:num>
  <w:num w:numId="42">
    <w:abstractNumId w:val="6"/>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D1F"/>
    <w:rsid w:val="00001FD2"/>
    <w:rsid w:val="00031CAC"/>
    <w:rsid w:val="000406F3"/>
    <w:rsid w:val="00045AB3"/>
    <w:rsid w:val="00071667"/>
    <w:rsid w:val="000960B6"/>
    <w:rsid w:val="000A1105"/>
    <w:rsid w:val="000C2786"/>
    <w:rsid w:val="000E37B9"/>
    <w:rsid w:val="001138DB"/>
    <w:rsid w:val="001165D2"/>
    <w:rsid w:val="0011681C"/>
    <w:rsid w:val="00121C65"/>
    <w:rsid w:val="00124B85"/>
    <w:rsid w:val="0012640A"/>
    <w:rsid w:val="00142E35"/>
    <w:rsid w:val="00146187"/>
    <w:rsid w:val="001558AD"/>
    <w:rsid w:val="00167C44"/>
    <w:rsid w:val="001A1281"/>
    <w:rsid w:val="001A4BB0"/>
    <w:rsid w:val="001B4D6C"/>
    <w:rsid w:val="001C34CA"/>
    <w:rsid w:val="001E3201"/>
    <w:rsid w:val="001E3D69"/>
    <w:rsid w:val="001E7E74"/>
    <w:rsid w:val="001F5E19"/>
    <w:rsid w:val="002237AC"/>
    <w:rsid w:val="00237DDA"/>
    <w:rsid w:val="002414C9"/>
    <w:rsid w:val="00273B8C"/>
    <w:rsid w:val="002B3B5D"/>
    <w:rsid w:val="002E4965"/>
    <w:rsid w:val="002F4D90"/>
    <w:rsid w:val="002F59FA"/>
    <w:rsid w:val="00301C23"/>
    <w:rsid w:val="00317535"/>
    <w:rsid w:val="0031765D"/>
    <w:rsid w:val="00330B0E"/>
    <w:rsid w:val="0033117E"/>
    <w:rsid w:val="00333432"/>
    <w:rsid w:val="0033390D"/>
    <w:rsid w:val="00392E56"/>
    <w:rsid w:val="00396661"/>
    <w:rsid w:val="003B3A28"/>
    <w:rsid w:val="003C4F72"/>
    <w:rsid w:val="003C754D"/>
    <w:rsid w:val="003D2335"/>
    <w:rsid w:val="004068A5"/>
    <w:rsid w:val="00417FD8"/>
    <w:rsid w:val="0043013D"/>
    <w:rsid w:val="00442680"/>
    <w:rsid w:val="00447043"/>
    <w:rsid w:val="00471D1F"/>
    <w:rsid w:val="00481FE6"/>
    <w:rsid w:val="00491E47"/>
    <w:rsid w:val="00496E02"/>
    <w:rsid w:val="004A3AAE"/>
    <w:rsid w:val="004C0F95"/>
    <w:rsid w:val="004D4919"/>
    <w:rsid w:val="004F13EF"/>
    <w:rsid w:val="004F3652"/>
    <w:rsid w:val="00500596"/>
    <w:rsid w:val="0050340A"/>
    <w:rsid w:val="0054758F"/>
    <w:rsid w:val="0059481D"/>
    <w:rsid w:val="005A5D36"/>
    <w:rsid w:val="005B1120"/>
    <w:rsid w:val="005B6BC3"/>
    <w:rsid w:val="00615C46"/>
    <w:rsid w:val="0062622C"/>
    <w:rsid w:val="00630378"/>
    <w:rsid w:val="00630974"/>
    <w:rsid w:val="00637898"/>
    <w:rsid w:val="00663A77"/>
    <w:rsid w:val="00670A28"/>
    <w:rsid w:val="0068326A"/>
    <w:rsid w:val="006E5514"/>
    <w:rsid w:val="00705023"/>
    <w:rsid w:val="00715CF4"/>
    <w:rsid w:val="00725F16"/>
    <w:rsid w:val="00726E15"/>
    <w:rsid w:val="007556E4"/>
    <w:rsid w:val="00762A03"/>
    <w:rsid w:val="0076632B"/>
    <w:rsid w:val="00772DCF"/>
    <w:rsid w:val="007A5FF7"/>
    <w:rsid w:val="007B62D3"/>
    <w:rsid w:val="007C732E"/>
    <w:rsid w:val="007E3246"/>
    <w:rsid w:val="007E7D2C"/>
    <w:rsid w:val="008003E4"/>
    <w:rsid w:val="00817B11"/>
    <w:rsid w:val="0082135E"/>
    <w:rsid w:val="00843DF1"/>
    <w:rsid w:val="00852E4B"/>
    <w:rsid w:val="00853EC2"/>
    <w:rsid w:val="00866805"/>
    <w:rsid w:val="00872294"/>
    <w:rsid w:val="00876FD9"/>
    <w:rsid w:val="008C41A0"/>
    <w:rsid w:val="008E0FD2"/>
    <w:rsid w:val="008E178E"/>
    <w:rsid w:val="008E4DA3"/>
    <w:rsid w:val="00911B18"/>
    <w:rsid w:val="009466F5"/>
    <w:rsid w:val="00974295"/>
    <w:rsid w:val="00976043"/>
    <w:rsid w:val="009841E5"/>
    <w:rsid w:val="00986E4A"/>
    <w:rsid w:val="00995E8F"/>
    <w:rsid w:val="009A769D"/>
    <w:rsid w:val="009D226C"/>
    <w:rsid w:val="009D5362"/>
    <w:rsid w:val="00A020F0"/>
    <w:rsid w:val="00A3618F"/>
    <w:rsid w:val="00A507DC"/>
    <w:rsid w:val="00A53876"/>
    <w:rsid w:val="00A55431"/>
    <w:rsid w:val="00AA6E7A"/>
    <w:rsid w:val="00AA70C5"/>
    <w:rsid w:val="00B0226B"/>
    <w:rsid w:val="00B25130"/>
    <w:rsid w:val="00B60F13"/>
    <w:rsid w:val="00B63B64"/>
    <w:rsid w:val="00B6543E"/>
    <w:rsid w:val="00B6592A"/>
    <w:rsid w:val="00BB04F0"/>
    <w:rsid w:val="00BB53D4"/>
    <w:rsid w:val="00BC3847"/>
    <w:rsid w:val="00BC6E34"/>
    <w:rsid w:val="00BC705E"/>
    <w:rsid w:val="00BE547F"/>
    <w:rsid w:val="00C011F1"/>
    <w:rsid w:val="00C0184F"/>
    <w:rsid w:val="00C40B9D"/>
    <w:rsid w:val="00C67118"/>
    <w:rsid w:val="00CA396B"/>
    <w:rsid w:val="00CB7D2B"/>
    <w:rsid w:val="00CC008F"/>
    <w:rsid w:val="00CD2037"/>
    <w:rsid w:val="00CE1BCA"/>
    <w:rsid w:val="00D10D24"/>
    <w:rsid w:val="00D113C0"/>
    <w:rsid w:val="00D12B7A"/>
    <w:rsid w:val="00D12CA4"/>
    <w:rsid w:val="00D27DAB"/>
    <w:rsid w:val="00D3740F"/>
    <w:rsid w:val="00D375B2"/>
    <w:rsid w:val="00D43216"/>
    <w:rsid w:val="00D50594"/>
    <w:rsid w:val="00D82CA4"/>
    <w:rsid w:val="00D94363"/>
    <w:rsid w:val="00D95BDD"/>
    <w:rsid w:val="00DC4B39"/>
    <w:rsid w:val="00DD182C"/>
    <w:rsid w:val="00E02A5E"/>
    <w:rsid w:val="00E24CC9"/>
    <w:rsid w:val="00E439E4"/>
    <w:rsid w:val="00E44A75"/>
    <w:rsid w:val="00E86FAF"/>
    <w:rsid w:val="00EA01C3"/>
    <w:rsid w:val="00EC25AB"/>
    <w:rsid w:val="00EC48C8"/>
    <w:rsid w:val="00F3610A"/>
    <w:rsid w:val="00F52CF4"/>
    <w:rsid w:val="00F551D8"/>
    <w:rsid w:val="00F744C3"/>
    <w:rsid w:val="00F86260"/>
    <w:rsid w:val="00FB2D8F"/>
    <w:rsid w:val="00FC08DE"/>
    <w:rsid w:val="00FD0F20"/>
    <w:rsid w:val="00FD6EA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4B579C7"/>
  <w15:docId w15:val="{29404838-F1A2-4B2B-8A9B-2FC77460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90" w:lineRule="atLeast"/>
    </w:pPr>
    <w:rPr>
      <w:spacing w:val="-5"/>
      <w:sz w:val="23"/>
      <w:lang w:eastAsia="nb-NO"/>
    </w:rPr>
  </w:style>
  <w:style w:type="paragraph" w:styleId="Overskrift1">
    <w:name w:val="heading 1"/>
    <w:basedOn w:val="Normal"/>
    <w:next w:val="Normal"/>
    <w:qFormat/>
    <w:pPr>
      <w:keepNext/>
      <w:spacing w:line="240" w:lineRule="auto"/>
      <w:outlineLvl w:val="0"/>
    </w:pPr>
    <w:rPr>
      <w:rFonts w:cs="Arial"/>
      <w:bCs/>
      <w:kern w:val="32"/>
      <w:sz w:val="30"/>
      <w:szCs w:val="32"/>
    </w:rPr>
  </w:style>
  <w:style w:type="paragraph" w:styleId="Overskrift2">
    <w:name w:val="heading 2"/>
    <w:basedOn w:val="Normal"/>
    <w:next w:val="Normal"/>
    <w:autoRedefine/>
    <w:qFormat/>
    <w:pPr>
      <w:keepNext/>
      <w:spacing w:line="240" w:lineRule="auto"/>
      <w:outlineLvl w:val="1"/>
    </w:pPr>
    <w:rPr>
      <w:b/>
      <w:sz w:val="24"/>
    </w:rPr>
  </w:style>
  <w:style w:type="paragraph" w:styleId="Overskrift3">
    <w:name w:val="heading 3"/>
    <w:basedOn w:val="Normal"/>
    <w:next w:val="Normal"/>
    <w:autoRedefine/>
    <w:qFormat/>
    <w:pPr>
      <w:keepNext/>
      <w:spacing w:line="240" w:lineRule="auto"/>
      <w:outlineLvl w:val="2"/>
    </w:pPr>
    <w:rPr>
      <w:sz w:val="24"/>
    </w:rPr>
  </w:style>
  <w:style w:type="paragraph" w:styleId="Overskrift4">
    <w:name w:val="heading 4"/>
    <w:basedOn w:val="Normal"/>
    <w:next w:val="Normal"/>
    <w:qFormat/>
    <w:pPr>
      <w:keepNext/>
      <w:spacing w:line="240" w:lineRule="auto"/>
      <w:outlineLvl w:val="3"/>
    </w:pPr>
    <w:rPr>
      <w:bCs/>
    </w:rPr>
  </w:style>
  <w:style w:type="paragraph" w:styleId="Overskrift5">
    <w:name w:val="heading 5"/>
    <w:basedOn w:val="Normal"/>
    <w:next w:val="Normal"/>
    <w:qFormat/>
    <w:pPr>
      <w:keepNext/>
      <w:outlineLvl w:val="4"/>
    </w:pPr>
    <w:rPr>
      <w:b/>
      <w:bCs/>
    </w:rPr>
  </w:style>
  <w:style w:type="paragraph" w:styleId="Overskrift6">
    <w:name w:val="heading 6"/>
    <w:basedOn w:val="Normal"/>
    <w:next w:val="Normal"/>
    <w:qFormat/>
    <w:pPr>
      <w:keepNext/>
      <w:outlineLvl w:val="5"/>
    </w:pPr>
    <w:rPr>
      <w:sz w:val="7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semiHidden/>
    <w:pPr>
      <w:keepLines/>
      <w:tabs>
        <w:tab w:val="center" w:pos="4320"/>
        <w:tab w:val="right" w:pos="8640"/>
      </w:tabs>
    </w:pPr>
  </w:style>
  <w:style w:type="character" w:styleId="Sidetall">
    <w:name w:val="page number"/>
    <w:semiHidden/>
    <w:rPr>
      <w:sz w:val="20"/>
    </w:rPr>
  </w:style>
  <w:style w:type="paragraph" w:styleId="Topptekst">
    <w:name w:val="header"/>
    <w:basedOn w:val="Normal"/>
    <w:semiHidden/>
    <w:pPr>
      <w:keepLines/>
      <w:tabs>
        <w:tab w:val="center" w:pos="4320"/>
        <w:tab w:val="right" w:pos="8640"/>
      </w:tabs>
      <w:spacing w:after="600" w:line="240" w:lineRule="atLeast"/>
    </w:pPr>
    <w:rPr>
      <w:sz w:val="22"/>
    </w:rPr>
  </w:style>
  <w:style w:type="character" w:styleId="Hyperkobling">
    <w:name w:val="Hyperlink"/>
    <w:uiPriority w:val="99"/>
    <w:semiHidden/>
    <w:rPr>
      <w:color w:val="0000FF"/>
      <w:u w:val="single"/>
    </w:rPr>
  </w:style>
  <w:style w:type="paragraph" w:customStyle="1" w:styleId="Avd">
    <w:name w:val="Avd"/>
    <w:basedOn w:val="Normal"/>
    <w:next w:val="Normal"/>
    <w:pPr>
      <w:spacing w:line="220" w:lineRule="exact"/>
    </w:pPr>
    <w:rPr>
      <w:sz w:val="17"/>
    </w:rPr>
  </w:style>
  <w:style w:type="paragraph" w:customStyle="1" w:styleId="Sign">
    <w:name w:val="Sign"/>
    <w:basedOn w:val="Normal"/>
    <w:next w:val="Normal"/>
    <w:pPr>
      <w:tabs>
        <w:tab w:val="left" w:pos="6237"/>
      </w:tabs>
      <w:spacing w:line="240" w:lineRule="auto"/>
    </w:pPr>
    <w:rPr>
      <w:spacing w:val="0"/>
    </w:rPr>
  </w:style>
  <w:style w:type="paragraph" w:styleId="Sluttnotetekst">
    <w:name w:val="endnote text"/>
    <w:basedOn w:val="Normal"/>
    <w:link w:val="SluttnotetekstTegn"/>
    <w:uiPriority w:val="99"/>
    <w:rPr>
      <w:spacing w:val="0"/>
    </w:rPr>
  </w:style>
  <w:style w:type="character" w:customStyle="1" w:styleId="SluttnotetekstTegn">
    <w:name w:val="Sluttnotetekst Tegn"/>
    <w:link w:val="Sluttnotetekst"/>
    <w:uiPriority w:val="99"/>
    <w:rsid w:val="008E0FD2"/>
    <w:rPr>
      <w:sz w:val="23"/>
    </w:rPr>
  </w:style>
  <w:style w:type="character" w:styleId="Sterk">
    <w:name w:val="Strong"/>
    <w:uiPriority w:val="22"/>
    <w:qFormat/>
    <w:rsid w:val="00FD6EA7"/>
    <w:rPr>
      <w:b/>
      <w:bCs/>
    </w:rPr>
  </w:style>
  <w:style w:type="paragraph" w:styleId="Listeavsnitt">
    <w:name w:val="List Paragraph"/>
    <w:basedOn w:val="Normal"/>
    <w:uiPriority w:val="34"/>
    <w:qFormat/>
    <w:rsid w:val="00F744C3"/>
    <w:pPr>
      <w:ind w:left="708"/>
    </w:pPr>
  </w:style>
  <w:style w:type="paragraph" w:styleId="Bobletekst">
    <w:name w:val="Balloon Text"/>
    <w:basedOn w:val="Normal"/>
    <w:link w:val="BobletekstTegn"/>
    <w:uiPriority w:val="99"/>
    <w:semiHidden/>
    <w:unhideWhenUsed/>
    <w:rsid w:val="00BC3847"/>
    <w:pPr>
      <w:spacing w:line="240" w:lineRule="auto"/>
    </w:pPr>
    <w:rPr>
      <w:rFonts w:ascii="Segoe UI" w:hAnsi="Segoe UI" w:cs="Segoe UI"/>
      <w:sz w:val="18"/>
      <w:szCs w:val="18"/>
    </w:rPr>
  </w:style>
  <w:style w:type="character" w:customStyle="1" w:styleId="BobletekstTegn">
    <w:name w:val="Bobletekst Tegn"/>
    <w:link w:val="Bobletekst"/>
    <w:uiPriority w:val="99"/>
    <w:semiHidden/>
    <w:rsid w:val="00BC3847"/>
    <w:rPr>
      <w:rFonts w:ascii="Segoe UI" w:hAnsi="Segoe UI" w:cs="Segoe UI"/>
      <w:spacing w:val="-5"/>
      <w:sz w:val="18"/>
      <w:szCs w:val="18"/>
    </w:rPr>
  </w:style>
  <w:style w:type="paragraph" w:styleId="Brdtekst">
    <w:name w:val="Body Text"/>
    <w:basedOn w:val="Normal"/>
    <w:link w:val="BrdtekstTegn"/>
    <w:semiHidden/>
    <w:rsid w:val="00167C44"/>
    <w:pPr>
      <w:spacing w:line="240" w:lineRule="auto"/>
    </w:pPr>
    <w:rPr>
      <w:spacing w:val="0"/>
      <w:sz w:val="20"/>
      <w:szCs w:val="24"/>
    </w:rPr>
  </w:style>
  <w:style w:type="character" w:customStyle="1" w:styleId="BrdtekstTegn">
    <w:name w:val="Brødtekst Tegn"/>
    <w:basedOn w:val="Standardskriftforavsnitt"/>
    <w:link w:val="Brdtekst"/>
    <w:semiHidden/>
    <w:rsid w:val="00167C44"/>
    <w:rPr>
      <w:szCs w:val="24"/>
      <w:lang w:eastAsia="nb-NO"/>
    </w:rPr>
  </w:style>
  <w:style w:type="paragraph" w:styleId="NormalWeb">
    <w:name w:val="Normal (Web)"/>
    <w:basedOn w:val="Normal"/>
    <w:uiPriority w:val="99"/>
    <w:semiHidden/>
    <w:unhideWhenUsed/>
    <w:rsid w:val="003C754D"/>
    <w:pPr>
      <w:spacing w:before="100" w:beforeAutospacing="1" w:after="100" w:afterAutospacing="1" w:line="240" w:lineRule="auto"/>
    </w:pPr>
    <w:rPr>
      <w:spacing w:val="0"/>
      <w:sz w:val="24"/>
      <w:szCs w:val="24"/>
    </w:rPr>
  </w:style>
  <w:style w:type="character" w:styleId="Fulgthyperkobling">
    <w:name w:val="FollowedHyperlink"/>
    <w:basedOn w:val="Standardskriftforavsnitt"/>
    <w:uiPriority w:val="99"/>
    <w:semiHidden/>
    <w:unhideWhenUsed/>
    <w:rsid w:val="00A020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93584">
      <w:bodyDiv w:val="1"/>
      <w:marLeft w:val="150"/>
      <w:marRight w:val="150"/>
      <w:marTop w:val="150"/>
      <w:marBottom w:val="450"/>
      <w:divBdr>
        <w:top w:val="none" w:sz="0" w:space="0" w:color="auto"/>
        <w:left w:val="none" w:sz="0" w:space="0" w:color="auto"/>
        <w:bottom w:val="none" w:sz="0" w:space="0" w:color="auto"/>
        <w:right w:val="none" w:sz="0" w:space="0" w:color="auto"/>
      </w:divBdr>
      <w:divsChild>
        <w:div w:id="1261328744">
          <w:marLeft w:val="0"/>
          <w:marRight w:val="0"/>
          <w:marTop w:val="0"/>
          <w:marBottom w:val="0"/>
          <w:divBdr>
            <w:top w:val="none" w:sz="0" w:space="0" w:color="auto"/>
            <w:left w:val="none" w:sz="0" w:space="0" w:color="auto"/>
            <w:bottom w:val="none" w:sz="0" w:space="0" w:color="auto"/>
            <w:right w:val="none" w:sz="0" w:space="0" w:color="auto"/>
          </w:divBdr>
          <w:divsChild>
            <w:div w:id="1973051274">
              <w:marLeft w:val="0"/>
              <w:marRight w:val="0"/>
              <w:marTop w:val="0"/>
              <w:marBottom w:val="0"/>
              <w:divBdr>
                <w:top w:val="none" w:sz="0" w:space="0" w:color="auto"/>
                <w:left w:val="none" w:sz="0" w:space="0" w:color="auto"/>
                <w:bottom w:val="none" w:sz="0" w:space="0" w:color="auto"/>
                <w:right w:val="none" w:sz="0" w:space="0" w:color="auto"/>
              </w:divBdr>
              <w:divsChild>
                <w:div w:id="1889603191">
                  <w:marLeft w:val="0"/>
                  <w:marRight w:val="0"/>
                  <w:marTop w:val="0"/>
                  <w:marBottom w:val="0"/>
                  <w:divBdr>
                    <w:top w:val="none" w:sz="0" w:space="0" w:color="auto"/>
                    <w:left w:val="none" w:sz="0" w:space="0" w:color="auto"/>
                    <w:bottom w:val="none" w:sz="0" w:space="0" w:color="auto"/>
                    <w:right w:val="none" w:sz="0" w:space="0" w:color="auto"/>
                  </w:divBdr>
                  <w:divsChild>
                    <w:div w:id="2115661848">
                      <w:marLeft w:val="0"/>
                      <w:marRight w:val="0"/>
                      <w:marTop w:val="0"/>
                      <w:marBottom w:val="0"/>
                      <w:divBdr>
                        <w:top w:val="none" w:sz="0" w:space="0" w:color="auto"/>
                        <w:left w:val="none" w:sz="0" w:space="0" w:color="auto"/>
                        <w:bottom w:val="none" w:sz="0" w:space="0" w:color="auto"/>
                        <w:right w:val="none" w:sz="0" w:space="0" w:color="auto"/>
                      </w:divBdr>
                      <w:divsChild>
                        <w:div w:id="1694460402">
                          <w:marLeft w:val="0"/>
                          <w:marRight w:val="0"/>
                          <w:marTop w:val="0"/>
                          <w:marBottom w:val="0"/>
                          <w:divBdr>
                            <w:top w:val="none" w:sz="0" w:space="0" w:color="auto"/>
                            <w:left w:val="none" w:sz="0" w:space="0" w:color="auto"/>
                            <w:bottom w:val="none" w:sz="0" w:space="0" w:color="auto"/>
                            <w:right w:val="none" w:sz="0" w:space="0" w:color="auto"/>
                          </w:divBdr>
                          <w:divsChild>
                            <w:div w:id="1594625614">
                              <w:marLeft w:val="0"/>
                              <w:marRight w:val="0"/>
                              <w:marTop w:val="0"/>
                              <w:marBottom w:val="0"/>
                              <w:divBdr>
                                <w:top w:val="none" w:sz="0" w:space="0" w:color="auto"/>
                                <w:left w:val="none" w:sz="0" w:space="0" w:color="auto"/>
                                <w:bottom w:val="none" w:sz="0" w:space="0" w:color="auto"/>
                                <w:right w:val="none" w:sz="0" w:space="0" w:color="auto"/>
                              </w:divBdr>
                              <w:divsChild>
                                <w:div w:id="444427911">
                                  <w:marLeft w:val="0"/>
                                  <w:marRight w:val="0"/>
                                  <w:marTop w:val="0"/>
                                  <w:marBottom w:val="0"/>
                                  <w:divBdr>
                                    <w:top w:val="none" w:sz="0" w:space="0" w:color="auto"/>
                                    <w:left w:val="none" w:sz="0" w:space="0" w:color="auto"/>
                                    <w:bottom w:val="none" w:sz="0" w:space="0" w:color="auto"/>
                                    <w:right w:val="none" w:sz="0" w:space="0" w:color="auto"/>
                                  </w:divBdr>
                                  <w:divsChild>
                                    <w:div w:id="6349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549970">
      <w:bodyDiv w:val="1"/>
      <w:marLeft w:val="150"/>
      <w:marRight w:val="150"/>
      <w:marTop w:val="150"/>
      <w:marBottom w:val="450"/>
      <w:divBdr>
        <w:top w:val="none" w:sz="0" w:space="0" w:color="auto"/>
        <w:left w:val="none" w:sz="0" w:space="0" w:color="auto"/>
        <w:bottom w:val="none" w:sz="0" w:space="0" w:color="auto"/>
        <w:right w:val="none" w:sz="0" w:space="0" w:color="auto"/>
      </w:divBdr>
      <w:divsChild>
        <w:div w:id="1813135211">
          <w:marLeft w:val="0"/>
          <w:marRight w:val="0"/>
          <w:marTop w:val="0"/>
          <w:marBottom w:val="0"/>
          <w:divBdr>
            <w:top w:val="none" w:sz="0" w:space="0" w:color="auto"/>
            <w:left w:val="none" w:sz="0" w:space="0" w:color="auto"/>
            <w:bottom w:val="none" w:sz="0" w:space="0" w:color="auto"/>
            <w:right w:val="none" w:sz="0" w:space="0" w:color="auto"/>
          </w:divBdr>
          <w:divsChild>
            <w:div w:id="505945393">
              <w:marLeft w:val="0"/>
              <w:marRight w:val="0"/>
              <w:marTop w:val="0"/>
              <w:marBottom w:val="0"/>
              <w:divBdr>
                <w:top w:val="none" w:sz="0" w:space="0" w:color="auto"/>
                <w:left w:val="none" w:sz="0" w:space="0" w:color="auto"/>
                <w:bottom w:val="none" w:sz="0" w:space="0" w:color="auto"/>
                <w:right w:val="none" w:sz="0" w:space="0" w:color="auto"/>
              </w:divBdr>
              <w:divsChild>
                <w:div w:id="1692997147">
                  <w:marLeft w:val="0"/>
                  <w:marRight w:val="0"/>
                  <w:marTop w:val="0"/>
                  <w:marBottom w:val="0"/>
                  <w:divBdr>
                    <w:top w:val="none" w:sz="0" w:space="0" w:color="auto"/>
                    <w:left w:val="none" w:sz="0" w:space="0" w:color="auto"/>
                    <w:bottom w:val="none" w:sz="0" w:space="0" w:color="auto"/>
                    <w:right w:val="none" w:sz="0" w:space="0" w:color="auto"/>
                  </w:divBdr>
                  <w:divsChild>
                    <w:div w:id="1698384170">
                      <w:marLeft w:val="0"/>
                      <w:marRight w:val="0"/>
                      <w:marTop w:val="0"/>
                      <w:marBottom w:val="0"/>
                      <w:divBdr>
                        <w:top w:val="none" w:sz="0" w:space="0" w:color="auto"/>
                        <w:left w:val="none" w:sz="0" w:space="0" w:color="auto"/>
                        <w:bottom w:val="none" w:sz="0" w:space="0" w:color="auto"/>
                        <w:right w:val="none" w:sz="0" w:space="0" w:color="auto"/>
                      </w:divBdr>
                      <w:divsChild>
                        <w:div w:id="1821002700">
                          <w:marLeft w:val="0"/>
                          <w:marRight w:val="0"/>
                          <w:marTop w:val="0"/>
                          <w:marBottom w:val="0"/>
                          <w:divBdr>
                            <w:top w:val="none" w:sz="0" w:space="0" w:color="auto"/>
                            <w:left w:val="none" w:sz="0" w:space="0" w:color="auto"/>
                            <w:bottom w:val="none" w:sz="0" w:space="0" w:color="auto"/>
                            <w:right w:val="none" w:sz="0" w:space="0" w:color="auto"/>
                          </w:divBdr>
                          <w:divsChild>
                            <w:div w:id="1202522199">
                              <w:marLeft w:val="0"/>
                              <w:marRight w:val="0"/>
                              <w:marTop w:val="0"/>
                              <w:marBottom w:val="0"/>
                              <w:divBdr>
                                <w:top w:val="none" w:sz="0" w:space="0" w:color="auto"/>
                                <w:left w:val="none" w:sz="0" w:space="0" w:color="auto"/>
                                <w:bottom w:val="none" w:sz="0" w:space="0" w:color="auto"/>
                                <w:right w:val="none" w:sz="0" w:space="0" w:color="auto"/>
                              </w:divBdr>
                              <w:divsChild>
                                <w:div w:id="1361853196">
                                  <w:marLeft w:val="0"/>
                                  <w:marRight w:val="0"/>
                                  <w:marTop w:val="0"/>
                                  <w:marBottom w:val="0"/>
                                  <w:divBdr>
                                    <w:top w:val="none" w:sz="0" w:space="0" w:color="auto"/>
                                    <w:left w:val="none" w:sz="0" w:space="0" w:color="auto"/>
                                    <w:bottom w:val="none" w:sz="0" w:space="0" w:color="auto"/>
                                    <w:right w:val="none" w:sz="0" w:space="0" w:color="auto"/>
                                  </w:divBdr>
                                  <w:divsChild>
                                    <w:div w:id="2283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656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udir.no/Regelverk/Finn-regelverk-for-opplaring/Finn-regelverk-etter-tema/Laringsmiljo/sykling-pa-skoleveie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dokument1.doc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PowerPoint_97-2003-presentasjon1.ppt"/><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stavanger.itslearning.com/Bulletin/View_Text.aspx?BulletinId=42668"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tavanger.kommune.no/flyktninger" TargetMode="External"/><Relationship Id="rId14" Type="http://schemas.openxmlformats.org/officeDocument/2006/relationships/hyperlink" Target="http://www.linksidene.no/lassa/Underside/2827"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dmsys72.svgkomm.svgdrift.no\Program\Maler\Stavanger%20Kommune\M&#248;terefer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4588A-5D23-4BC6-A1ED-028B55BD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Møtereferat</Template>
  <TotalTime>434</TotalTime>
  <Pages>23</Pages>
  <Words>9125</Words>
  <Characters>47744</Characters>
  <Application>Microsoft Office Word</Application>
  <DocSecurity>0</DocSecurity>
  <Lines>397</Lines>
  <Paragraphs>113</Paragraphs>
  <ScaleCrop>false</ScaleCrop>
  <HeadingPairs>
    <vt:vector size="2" baseType="variant">
      <vt:variant>
        <vt:lpstr>Tittel</vt:lpstr>
      </vt:variant>
      <vt:variant>
        <vt:i4>1</vt:i4>
      </vt:variant>
    </vt:vector>
  </HeadingPairs>
  <TitlesOfParts>
    <vt:vector size="1" baseType="lpstr">
      <vt:lpstr>«Logo1»</vt:lpstr>
    </vt:vector>
  </TitlesOfParts>
  <Company>Stavanger kommune</Company>
  <LinksUpToDate>false</LinksUpToDate>
  <CharactersWithSpaces>56756</CharactersWithSpaces>
  <SharedDoc>false</SharedDoc>
  <HLinks>
    <vt:vector size="66" baseType="variant">
      <vt:variant>
        <vt:i4>3539045</vt:i4>
      </vt:variant>
      <vt:variant>
        <vt:i4>30</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1993</vt:lpwstr>
      </vt:variant>
      <vt:variant>
        <vt:lpwstr/>
      </vt:variant>
      <vt:variant>
        <vt:i4>3539045</vt:i4>
      </vt:variant>
      <vt:variant>
        <vt:i4>27</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1991</vt:lpwstr>
      </vt:variant>
      <vt:variant>
        <vt:lpwstr/>
      </vt:variant>
      <vt:variant>
        <vt:i4>3539045</vt:i4>
      </vt:variant>
      <vt:variant>
        <vt:i4>24</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1989</vt:lpwstr>
      </vt:variant>
      <vt:variant>
        <vt:lpwstr/>
      </vt:variant>
      <vt:variant>
        <vt:i4>3539045</vt:i4>
      </vt:variant>
      <vt:variant>
        <vt:i4>21</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1987</vt:lpwstr>
      </vt:variant>
      <vt:variant>
        <vt:lpwstr/>
      </vt:variant>
      <vt:variant>
        <vt:i4>3539045</vt:i4>
      </vt:variant>
      <vt:variant>
        <vt:i4>18</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1985</vt:lpwstr>
      </vt:variant>
      <vt:variant>
        <vt:lpwstr/>
      </vt:variant>
      <vt:variant>
        <vt:i4>3539045</vt:i4>
      </vt:variant>
      <vt:variant>
        <vt:i4>15</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1983</vt:lpwstr>
      </vt:variant>
      <vt:variant>
        <vt:lpwstr/>
      </vt:variant>
      <vt:variant>
        <vt:i4>3539045</vt:i4>
      </vt:variant>
      <vt:variant>
        <vt:i4>12</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1981</vt:lpwstr>
      </vt:variant>
      <vt:variant>
        <vt:lpwstr/>
      </vt:variant>
      <vt:variant>
        <vt:i4>3539045</vt:i4>
      </vt:variant>
      <vt:variant>
        <vt:i4>9</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1979</vt:lpwstr>
      </vt:variant>
      <vt:variant>
        <vt:lpwstr/>
      </vt:variant>
      <vt:variant>
        <vt:i4>3539045</vt:i4>
      </vt:variant>
      <vt:variant>
        <vt:i4>6</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2003</vt:lpwstr>
      </vt:variant>
      <vt:variant>
        <vt:lpwstr/>
      </vt:variant>
      <vt:variant>
        <vt:i4>3539045</vt:i4>
      </vt:variant>
      <vt:variant>
        <vt:i4>3</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1977</vt:lpwstr>
      </vt:variant>
      <vt:variant>
        <vt:lpwstr/>
      </vt:variant>
      <vt:variant>
        <vt:i4>3539045</vt:i4>
      </vt:variant>
      <vt:variant>
        <vt:i4>0</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kanviseprikking=1&amp;indikator=1975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«Logo1»</dc:title>
  <dc:subject>MøtereferatSK</dc:subject>
  <dc:creator>sk28776</dc:creator>
  <cp:keywords/>
  <dc:description/>
  <cp:lastModifiedBy>Kristin Haugen Olsen</cp:lastModifiedBy>
  <cp:revision>30</cp:revision>
  <cp:lastPrinted>2016-02-17T18:42:00Z</cp:lastPrinted>
  <dcterms:created xsi:type="dcterms:W3CDTF">2016-02-17T09:20:00Z</dcterms:created>
  <dcterms:modified xsi:type="dcterms:W3CDTF">2016-02-17T19:38:00Z</dcterms:modified>
</cp:coreProperties>
</file>